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39511" w14:textId="45F78119" w:rsidR="00797379" w:rsidRDefault="00AC412E" w:rsidP="00D6400B">
      <w:pPr>
        <w:tabs>
          <w:tab w:val="left" w:pos="6465"/>
          <w:tab w:val="right" w:pos="11227"/>
        </w:tabs>
        <w:ind w:left="0"/>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g">
            <w:drawing>
              <wp:anchor distT="0" distB="0" distL="114300" distR="114300" simplePos="0" relativeHeight="251673600" behindDoc="0" locked="0" layoutInCell="1" allowOverlap="1" wp14:anchorId="5D3F5ECE" wp14:editId="17E13BD2">
                <wp:simplePos x="0" y="0"/>
                <wp:positionH relativeFrom="column">
                  <wp:posOffset>1664335</wp:posOffset>
                </wp:positionH>
                <wp:positionV relativeFrom="paragraph">
                  <wp:posOffset>130810</wp:posOffset>
                </wp:positionV>
                <wp:extent cx="1908175" cy="702310"/>
                <wp:effectExtent l="0" t="19050" r="0" b="21590"/>
                <wp:wrapNone/>
                <wp:docPr id="23" name="グループ化 23"/>
                <wp:cNvGraphicFramePr/>
                <a:graphic xmlns:a="http://schemas.openxmlformats.org/drawingml/2006/main">
                  <a:graphicData uri="http://schemas.microsoft.com/office/word/2010/wordprocessingGroup">
                    <wpg:wgp>
                      <wpg:cNvGrpSpPr/>
                      <wpg:grpSpPr>
                        <a:xfrm>
                          <a:off x="0" y="0"/>
                          <a:ext cx="1908175" cy="702310"/>
                          <a:chOff x="0" y="0"/>
                          <a:chExt cx="1184713" cy="702310"/>
                        </a:xfrm>
                      </wpg:grpSpPr>
                      <wpg:grpSp>
                        <wpg:cNvPr id="48" name="グループ化 48"/>
                        <wpg:cNvGrpSpPr/>
                        <wpg:grpSpPr>
                          <a:xfrm rot="21297851">
                            <a:off x="0" y="0"/>
                            <a:ext cx="1184713" cy="702310"/>
                            <a:chOff x="-104089" y="-15"/>
                            <a:chExt cx="1185468" cy="702859"/>
                          </a:xfrm>
                        </wpg:grpSpPr>
                        <wps:wsp>
                          <wps:cNvPr id="49" name="星: 24 pt 49"/>
                          <wps:cNvSpPr/>
                          <wps:spPr>
                            <a:xfrm>
                              <a:off x="-104089" y="-15"/>
                              <a:ext cx="1185468" cy="702859"/>
                            </a:xfrm>
                            <a:prstGeom prst="star24">
                              <a:avLst>
                                <a:gd name="adj" fmla="val 42686"/>
                              </a:avLst>
                            </a:prstGeom>
                            <a:solidFill>
                              <a:srgbClr val="FFFF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50"/>
                          <wps:cNvSpPr txBox="1"/>
                          <wps:spPr>
                            <a:xfrm>
                              <a:off x="-86706" y="149972"/>
                              <a:ext cx="1101673" cy="423080"/>
                            </a:xfrm>
                            <a:prstGeom prst="rect">
                              <a:avLst/>
                            </a:prstGeom>
                            <a:noFill/>
                            <a:ln w="6350">
                              <a:noFill/>
                            </a:ln>
                          </wps:spPr>
                          <wps:txbx>
                            <w:txbxContent>
                              <w:p w14:paraId="41B25D85" w14:textId="4D91E58B" w:rsidR="002E772F" w:rsidRPr="00AC412E" w:rsidRDefault="00AC412E" w:rsidP="002E772F">
                                <w:pPr>
                                  <w:spacing w:line="180" w:lineRule="auto"/>
                                  <w:ind w:left="0" w:right="102"/>
                                  <w:jc w:val="center"/>
                                  <w:rPr>
                                    <w:rFonts w:ascii="Meiryo UI" w:eastAsia="Meiryo UI" w:hAnsi="Meiryo UI"/>
                                    <w:b/>
                                    <w:bCs/>
                                    <w:color w:val="auto"/>
                                    <w:sz w:val="36"/>
                                    <w:szCs w:val="36"/>
                                  </w:rPr>
                                </w:pPr>
                                <w:r>
                                  <w:rPr>
                                    <w:rFonts w:ascii="Meiryo UI" w:eastAsia="Meiryo UI" w:hAnsi="Meiryo UI" w:hint="eastAsia"/>
                                    <w:b/>
                                    <w:bCs/>
                                    <w:color w:val="auto"/>
                                    <w:sz w:val="36"/>
                                    <w:szCs w:val="36"/>
                                  </w:rPr>
                                  <w:t>5/8</w:t>
                                </w:r>
                                <w:r w:rsidRPr="00AC412E">
                                  <w:rPr>
                                    <w:rFonts w:ascii="Meiryo UI" w:eastAsia="Meiryo UI" w:hAnsi="Meiryo UI" w:hint="eastAsia"/>
                                    <w:b/>
                                    <w:bCs/>
                                    <w:color w:val="auto"/>
                                    <w:sz w:val="36"/>
                                    <w:szCs w:val="36"/>
                                  </w:rPr>
                                  <w:t>最新版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5" name="テキスト ボックス 15"/>
                        <wps:cNvSpPr txBox="1"/>
                        <wps:spPr>
                          <a:xfrm>
                            <a:off x="790575" y="152400"/>
                            <a:ext cx="368585" cy="332405"/>
                          </a:xfrm>
                          <a:prstGeom prst="rect">
                            <a:avLst/>
                          </a:prstGeom>
                          <a:noFill/>
                          <a:ln w="6350">
                            <a:noFill/>
                          </a:ln>
                        </wps:spPr>
                        <wps:txbx>
                          <w:txbxContent>
                            <w:p w14:paraId="2DF15B5C" w14:textId="19DD8EB6" w:rsidR="007177E4" w:rsidRPr="007177E4" w:rsidRDefault="007177E4" w:rsidP="007177E4">
                              <w:pPr>
                                <w:spacing w:line="180" w:lineRule="auto"/>
                                <w:ind w:left="0" w:right="102"/>
                                <w:jc w:val="center"/>
                                <w:rPr>
                                  <w:rFonts w:ascii="Meiryo UI" w:eastAsia="Meiryo UI" w:hAnsi="Meiryo UI"/>
                                  <w:color w:val="FF0000"/>
                                  <w:sz w:val="40"/>
                                  <w:szCs w:val="40"/>
                                </w:rPr>
                              </w:pPr>
                              <w:r w:rsidRPr="007177E4">
                                <w:rPr>
                                  <w:rFonts w:ascii="HGS創英角ｺﾞｼｯｸUB" w:eastAsia="HGS創英角ｺﾞｼｯｸUB" w:hAnsi="HGS創英角ｺﾞｼｯｸUB" w:hint="eastAsia"/>
                                  <w:color w:val="FF0000"/>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D3F5ECE" id="グループ化 23" o:spid="_x0000_s1026" style="position:absolute;margin-left:131.05pt;margin-top:10.3pt;width:150.25pt;height:55.3pt;z-index:251673600;mso-width-relative:margin" coordsize="11847,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">
                <v:group id="グループ化 48" o:spid="_x0000_s1027" style="position:absolute;width:11847;height:7023;rotation:-330027fd" coordorigin="-1040" coordsize="1185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pt 49" o:spid="_x0000_s1028" type="#_x0000_t92" style="position:absolute;left:-1040;width:11853;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" adj="1580" fillcolor="#ffff3f" stroked="f" strokeweight="1.25pt"/>
                  <v:shapetype id="_x0000_t202" coordsize="21600,21600" o:spt="202" path="m,l,21600r21600,l21600,xe">
                    <v:stroke joinstyle="miter"/>
                    <v:path gradientshapeok="t" o:connecttype="rect"/>
                  </v:shapetype>
                  <v:shape id="テキスト ボックス 50" o:spid="_x0000_s1029" type="#_x0000_t202" style="position:absolute;left:-867;top:1499;width:11016;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JTwAAAANsAAAAPAAAAZHJzL2Rvd25yZXYueG1sRE/NisIw&#10;EL4L+w5hFvamqcKK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SbiU8AAAADbAAAADwAAAAAA&#10;AAAAAAAAAAAHAgAAZHJzL2Rvd25yZXYueG1sUEsFBgAAAAADAAMAtwAAAPQCAAAAAA==&#10;" filled="f" stroked="f" strokeweight=".5pt">
                    <v:textbox inset="0,0,0,0">
                      <w:txbxContent>
                        <w:p w14:paraId="41B25D85" w14:textId="4D91E58B" w:rsidR="002E772F" w:rsidRPr="00AC412E" w:rsidRDefault="00AC412E" w:rsidP="002E772F">
                          <w:pPr>
                            <w:spacing w:line="180" w:lineRule="auto"/>
                            <w:ind w:left="0" w:right="102"/>
                            <w:jc w:val="center"/>
                            <w:rPr>
                              <w:rFonts w:ascii="Meiryo UI" w:eastAsia="Meiryo UI" w:hAnsi="Meiryo UI"/>
                              <w:b/>
                              <w:bCs/>
                              <w:color w:val="auto"/>
                              <w:sz w:val="36"/>
                              <w:szCs w:val="36"/>
                            </w:rPr>
                          </w:pPr>
                          <w:r>
                            <w:rPr>
                              <w:rFonts w:ascii="Meiryo UI" w:eastAsia="Meiryo UI" w:hAnsi="Meiryo UI" w:hint="eastAsia"/>
                              <w:b/>
                              <w:bCs/>
                              <w:color w:val="auto"/>
                              <w:sz w:val="36"/>
                              <w:szCs w:val="36"/>
                            </w:rPr>
                            <w:t>5/8</w:t>
                          </w:r>
                          <w:r w:rsidRPr="00AC412E">
                            <w:rPr>
                              <w:rFonts w:ascii="Meiryo UI" w:eastAsia="Meiryo UI" w:hAnsi="Meiryo UI" w:hint="eastAsia"/>
                              <w:b/>
                              <w:bCs/>
                              <w:color w:val="auto"/>
                              <w:sz w:val="36"/>
                              <w:szCs w:val="36"/>
                            </w:rPr>
                            <w:t>最新版</w:t>
                          </w:r>
                        </w:p>
                      </w:txbxContent>
                    </v:textbox>
                  </v:shape>
                </v:group>
                <v:shape id="テキスト ボックス 15" o:spid="_x0000_s1030" type="#_x0000_t202" style="position:absolute;left:7905;top:1524;width:3686;height:3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2DF15B5C" w14:textId="19DD8EB6" w:rsidR="007177E4" w:rsidRPr="007177E4" w:rsidRDefault="007177E4" w:rsidP="007177E4">
                        <w:pPr>
                          <w:spacing w:line="180" w:lineRule="auto"/>
                          <w:ind w:left="0" w:right="102"/>
                          <w:jc w:val="center"/>
                          <w:rPr>
                            <w:rFonts w:ascii="Meiryo UI" w:eastAsia="Meiryo UI" w:hAnsi="Meiryo UI"/>
                            <w:color w:val="FF0000"/>
                            <w:sz w:val="40"/>
                            <w:szCs w:val="40"/>
                          </w:rPr>
                        </w:pPr>
                        <w:r w:rsidRPr="007177E4">
                          <w:rPr>
                            <w:rFonts w:ascii="HGS創英角ｺﾞｼｯｸUB" w:eastAsia="HGS創英角ｺﾞｼｯｸUB" w:hAnsi="HGS創英角ｺﾞｼｯｸUB" w:hint="eastAsia"/>
                            <w:color w:val="FF0000"/>
                            <w:sz w:val="40"/>
                            <w:szCs w:val="40"/>
                          </w:rPr>
                          <w:t>！</w:t>
                        </w:r>
                      </w:p>
                    </w:txbxContent>
                  </v:textbox>
                </v:shape>
              </v:group>
            </w:pict>
          </mc:Fallback>
        </mc:AlternateContent>
      </w:r>
      <w:r w:rsidR="00DC2CFD">
        <w:rPr>
          <w:rFonts w:ascii="Meiryo UI" w:eastAsia="Meiryo UI" w:hAnsi="Meiryo UI"/>
          <w:noProof/>
          <w:color w:val="000000" w:themeColor="text1"/>
        </w:rPr>
        <mc:AlternateContent>
          <mc:Choice Requires="wpg">
            <w:drawing>
              <wp:anchor distT="0" distB="0" distL="114300" distR="114300" simplePos="0" relativeHeight="251642880" behindDoc="1" locked="0" layoutInCell="1" allowOverlap="1" wp14:anchorId="5B60CEF2" wp14:editId="0E857DD6">
                <wp:simplePos x="0" y="0"/>
                <wp:positionH relativeFrom="column">
                  <wp:posOffset>-659765</wp:posOffset>
                </wp:positionH>
                <wp:positionV relativeFrom="paragraph">
                  <wp:posOffset>-440690</wp:posOffset>
                </wp:positionV>
                <wp:extent cx="10693400" cy="5829300"/>
                <wp:effectExtent l="0" t="0" r="0" b="0"/>
                <wp:wrapNone/>
                <wp:docPr id="2466" name="グループ化 2466"/>
                <wp:cNvGraphicFramePr/>
                <a:graphic xmlns:a="http://schemas.openxmlformats.org/drawingml/2006/main">
                  <a:graphicData uri="http://schemas.microsoft.com/office/word/2010/wordprocessingGroup">
                    <wpg:wgp>
                      <wpg:cNvGrpSpPr/>
                      <wpg:grpSpPr>
                        <a:xfrm>
                          <a:off x="0" y="0"/>
                          <a:ext cx="10693400" cy="5829300"/>
                          <a:chOff x="0" y="0"/>
                          <a:chExt cx="10693400" cy="5829307"/>
                        </a:xfrm>
                      </wpg:grpSpPr>
                      <pic:pic xmlns:pic="http://schemas.openxmlformats.org/drawingml/2006/picture">
                        <pic:nvPicPr>
                          <pic:cNvPr id="7" name="図 7"/>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0693400" cy="5353050"/>
                          </a:xfrm>
                          <a:prstGeom prst="rect">
                            <a:avLst/>
                          </a:prstGeom>
                          <a:noFill/>
                          <a:ln>
                            <a:noFill/>
                          </a:ln>
                          <a:extLst>
                            <a:ext uri="{53640926-AAD7-44D8-BBD7-CCE9431645EC}">
                              <a14:shadowObscured xmlns:a14="http://schemas.microsoft.com/office/drawing/2010/main"/>
                            </a:ext>
                          </a:extLst>
                        </pic:spPr>
                      </pic:pic>
                      <wps:wsp>
                        <wps:cNvPr id="28" name="矢印:下 1" descr="赤紫の装飾的な下向きの矢印。" title="矢印"/>
                        <wps:cNvSpPr/>
                        <wps:spPr>
                          <a:xfrm>
                            <a:off x="693336" y="502417"/>
                            <a:ext cx="3571875" cy="3257913"/>
                          </a:xfrm>
                          <a:prstGeom prst="roundRect">
                            <a:avLst>
                              <a:gd name="adj" fmla="val 9492"/>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C24FA" w14:textId="77777777" w:rsidR="00701B6F" w:rsidRPr="00263274" w:rsidRDefault="00701B6F" w:rsidP="00701B6F">
                              <w:pPr>
                                <w:pStyle w:val="ab"/>
                                <w:spacing w:line="168" w:lineRule="auto"/>
                                <w:rPr>
                                  <w:rFonts w:eastAsia="Meiryo UI"/>
                                  <w:sz w:val="28"/>
                                </w:rPr>
                              </w:pPr>
                            </w:p>
                          </w:txbxContent>
                        </wps:txbx>
                        <wps:bodyPr rot="0" spcFirstLastPara="0" vertOverflow="overflow" horzOverflow="overflow" vert="horz" wrap="square" lIns="72000" tIns="216000" rIns="72000" bIns="45720" numCol="1" spcCol="0" rtlCol="0" fromWordArt="0" anchor="t" anchorCtr="0" forceAA="0" compatLnSpc="1">
                          <a:prstTxWarp prst="textNoShape">
                            <a:avLst/>
                          </a:prstTxWarp>
                          <a:noAutofit/>
                        </wps:bodyPr>
                      </wps:wsp>
                      <wps:wsp>
                        <wps:cNvPr id="1" name="矢印:下 1" descr="赤紫の装飾的な下向きの矢印。" title="矢印"/>
                        <wps:cNvSpPr/>
                        <wps:spPr>
                          <a:xfrm>
                            <a:off x="693336" y="2642717"/>
                            <a:ext cx="3571875" cy="3186590"/>
                          </a:xfrm>
                          <a:prstGeom prst="downArrow">
                            <a:avLst>
                              <a:gd name="adj1" fmla="val 100000"/>
                              <a:gd name="adj2" fmla="val 14279"/>
                            </a:avLst>
                          </a:prstGeom>
                          <a:solidFill>
                            <a:srgbClr val="D0002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C332E" w14:textId="77777777" w:rsidR="00873417" w:rsidRPr="00263274" w:rsidRDefault="00873417" w:rsidP="004F3453">
                              <w:pPr>
                                <w:pStyle w:val="ab"/>
                                <w:spacing w:line="168" w:lineRule="auto"/>
                                <w:rPr>
                                  <w:rFonts w:eastAsia="Meiryo UI"/>
                                  <w:sz w:val="28"/>
                                </w:rPr>
                              </w:pPr>
                            </w:p>
                          </w:txbxContent>
                        </wps:txbx>
                        <wps:bodyPr rot="0" spcFirstLastPara="0" vertOverflow="overflow" horzOverflow="overflow" vert="horz" wrap="square" lIns="72000" tIns="216000" rIns="72000" bIns="45720" numCol="1" spcCol="0" rtlCol="0" fromWordArt="0" anchor="t" anchorCtr="0" forceAA="0" compatLnSpc="1">
                          <a:prstTxWarp prst="textNoShape">
                            <a:avLst/>
                          </a:prstTxWarp>
                          <a:noAutofit/>
                        </wps:bodyPr>
                      </wps:wsp>
                      <wps:wsp>
                        <wps:cNvPr id="2465" name="矢印:下 1" descr="赤紫の装飾的な下向きの矢印。" title="矢印"/>
                        <wps:cNvSpPr/>
                        <wps:spPr>
                          <a:xfrm>
                            <a:off x="693336" y="1060101"/>
                            <a:ext cx="3571875" cy="1597687"/>
                          </a:xfrm>
                          <a:prstGeom prst="roundRect">
                            <a:avLst>
                              <a:gd name="adj" fmla="val 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7F8A2" w14:textId="77777777" w:rsidR="00F07AD3" w:rsidRPr="00263274" w:rsidRDefault="00F07AD3" w:rsidP="00F07AD3">
                              <w:pPr>
                                <w:pStyle w:val="ab"/>
                                <w:spacing w:line="168" w:lineRule="auto"/>
                                <w:rPr>
                                  <w:rFonts w:eastAsia="Meiryo UI"/>
                                  <w:sz w:val="28"/>
                                </w:rPr>
                              </w:pPr>
                            </w:p>
                          </w:txbxContent>
                        </wps:txbx>
                        <wps:bodyPr rot="0" spcFirstLastPara="0" vertOverflow="overflow" horzOverflow="overflow" vert="horz" wrap="square" lIns="72000" tIns="216000" rIns="7200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60CEF2" id="グループ化 2466" o:spid="_x0000_s1031" style="position:absolute;margin-left:-51.95pt;margin-top:-34.7pt;width:842pt;height:459pt;z-index:-251673600;mso-height-relative:margin" coordsize="106934,58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2" type="#_x0000_t75" style="position:absolute;width:106934;height:5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">
                  <v:imagedata r:id="rId12" o:title=""/>
                </v:shape>
                <v:roundrect id="_x0000_s1033" alt="赤紫の装飾的な下向きの矢印。" style="position:absolute;left:6933;top:5024;width:35719;height:32579;visibility:visible;mso-wrap-style:square;v-text-anchor:top" arcsize="62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" fillcolor="#ff3059 [1940]" stroked="f" strokeweight="1.25pt">
                  <v:textbox inset="2mm,6mm,2mm">
                    <w:txbxContent>
                      <w:p w14:paraId="60AC24FA" w14:textId="77777777" w:rsidR="00701B6F" w:rsidRPr="00263274" w:rsidRDefault="00701B6F" w:rsidP="00701B6F">
                        <w:pPr>
                          <w:pStyle w:val="ab"/>
                          <w:spacing w:line="168" w:lineRule="auto"/>
                          <w:rPr>
                            <w:rFonts w:eastAsia="Meiryo UI"/>
                            <w:sz w:val="28"/>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alt="赤紫の装飾的な下向きの矢印。" style="position:absolute;left:6933;top:26427;width:35719;height:3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" adj="18516,0" fillcolor="#d00028" stroked="f" strokeweight="1.25pt">
                  <v:textbox inset="2mm,6mm,2mm">
                    <w:txbxContent>
                      <w:p w14:paraId="719C332E" w14:textId="77777777" w:rsidR="00873417" w:rsidRPr="00263274" w:rsidRDefault="00873417" w:rsidP="004F3453">
                        <w:pPr>
                          <w:pStyle w:val="ab"/>
                          <w:spacing w:line="168" w:lineRule="auto"/>
                          <w:rPr>
                            <w:rFonts w:eastAsia="Meiryo UI"/>
                            <w:sz w:val="28"/>
                          </w:rPr>
                        </w:pPr>
                      </w:p>
                    </w:txbxContent>
                  </v:textbox>
                </v:shape>
                <v:roundrect id="_x0000_s1035" alt="赤紫の装飾的な下向きの矢印。" style="position:absolute;left:6933;top:10601;width:35719;height:1597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" fillcolor="#ff3059 [1940]" stroked="f" strokeweight="1.25pt">
                  <v:textbox inset="2mm,6mm,2mm">
                    <w:txbxContent>
                      <w:p w14:paraId="04A7F8A2" w14:textId="77777777" w:rsidR="00F07AD3" w:rsidRPr="00263274" w:rsidRDefault="00F07AD3" w:rsidP="00F07AD3">
                        <w:pPr>
                          <w:pStyle w:val="ab"/>
                          <w:spacing w:line="168" w:lineRule="auto"/>
                          <w:rPr>
                            <w:rFonts w:eastAsia="Meiryo UI"/>
                            <w:sz w:val="28"/>
                          </w:rPr>
                        </w:pPr>
                      </w:p>
                    </w:txbxContent>
                  </v:textbox>
                </v:roundrect>
              </v:group>
            </w:pict>
          </mc:Fallback>
        </mc:AlternateContent>
      </w:r>
      <w:r w:rsidR="00DC2CFD">
        <w:rPr>
          <w:rFonts w:ascii="Meiryo UI" w:eastAsia="Meiryo UI" w:hAnsi="Meiryo UI"/>
          <w:noProof/>
          <w:color w:val="000000" w:themeColor="text1"/>
        </w:rPr>
        <mc:AlternateContent>
          <mc:Choice Requires="wps">
            <w:drawing>
              <wp:anchor distT="0" distB="0" distL="114300" distR="114300" simplePos="0" relativeHeight="251666432" behindDoc="1" locked="0" layoutInCell="1" allowOverlap="1" wp14:anchorId="574D2800" wp14:editId="0FF4036D">
                <wp:simplePos x="0" y="0"/>
                <wp:positionH relativeFrom="margin">
                  <wp:align>left</wp:align>
                </wp:positionH>
                <wp:positionV relativeFrom="margin">
                  <wp:align>top</wp:align>
                </wp:positionV>
                <wp:extent cx="3476625" cy="4038600"/>
                <wp:effectExtent l="0" t="0" r="0" b="0"/>
                <wp:wrapNone/>
                <wp:docPr id="27" name="矢印:下 1" descr="赤紫の装飾的な下向きの矢印。" title="矢印"/>
                <wp:cNvGraphicFramePr/>
                <a:graphic xmlns:a="http://schemas.openxmlformats.org/drawingml/2006/main">
                  <a:graphicData uri="http://schemas.microsoft.com/office/word/2010/wordprocessingShape">
                    <wps:wsp>
                      <wps:cNvSpPr/>
                      <wps:spPr>
                        <a:xfrm>
                          <a:off x="0" y="0"/>
                          <a:ext cx="3476625" cy="403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747EB" w14:textId="77777777" w:rsidR="0063246C" w:rsidRPr="00C86B1D" w:rsidRDefault="0063246C" w:rsidP="0063246C">
                            <w:pPr>
                              <w:pStyle w:val="affa"/>
                              <w:spacing w:before="0" w:after="0" w:line="168" w:lineRule="auto"/>
                              <w:ind w:left="240" w:right="102"/>
                              <w:jc w:val="left"/>
                              <w:rPr>
                                <w:rFonts w:eastAsia="Meiryo UI" w:cs="Times New Roman"/>
                                <w:b/>
                                <w:szCs w:val="28"/>
                              </w:rPr>
                            </w:pPr>
                            <w:r w:rsidRPr="00C86B1D">
                              <w:rPr>
                                <w:rFonts w:eastAsia="Meiryo UI" w:cs="Times New Roman" w:hint="eastAsia"/>
                                <w:b/>
                                <w:szCs w:val="28"/>
                              </w:rPr>
                              <w:t>2022日本のうたごえ</w:t>
                            </w:r>
                          </w:p>
                          <w:p w14:paraId="441ECFFF" w14:textId="77777777" w:rsidR="0063246C" w:rsidRPr="00AB37AD" w:rsidRDefault="0063246C" w:rsidP="0063246C">
                            <w:pPr>
                              <w:spacing w:before="0" w:after="120"/>
                              <w:ind w:left="0" w:right="0"/>
                              <w:jc w:val="center"/>
                              <w:rPr>
                                <w:rFonts w:ascii="Meiryo UI" w:eastAsia="Meiryo UI" w:hAnsi="Meiryo UI"/>
                                <w:caps/>
                                <w:color w:val="FFFFFF" w:themeColor="background1"/>
                                <w:spacing w:val="30"/>
                                <w:sz w:val="28"/>
                              </w:rPr>
                            </w:pPr>
                            <w:r w:rsidRPr="00AB37AD">
                              <w:rPr>
                                <w:rFonts w:ascii="Meiryo UI" w:eastAsia="Meiryo UI" w:hAnsi="Meiryo UI"/>
                                <w:color w:val="FFFFFF" w:themeColor="background1"/>
                                <w:spacing w:val="30"/>
                                <w:sz w:val="28"/>
                                <w:szCs w:val="28"/>
                                <w:lang w:val="ja-JP" w:bidi="ja-JP"/>
                              </w:rPr>
                              <w:t>-----------</w:t>
                            </w:r>
                            <w:r w:rsidRPr="00AB37AD">
                              <w:rPr>
                                <w:rFonts w:ascii="Meiryo UI" w:eastAsia="Meiryo UI" w:hAnsi="Meiryo UI"/>
                                <w:color w:val="FFFFFF" w:themeColor="background1"/>
                                <w:spacing w:val="30"/>
                                <w:sz w:val="28"/>
                                <w:szCs w:val="28"/>
                                <w:lang w:bidi="ja-JP"/>
                              </w:rPr>
                              <w:t>----</w:t>
                            </w:r>
                            <w:r w:rsidRPr="00AB37AD">
                              <w:rPr>
                                <w:rFonts w:ascii="Meiryo UI" w:eastAsia="Meiryo UI" w:hAnsi="Meiryo UI"/>
                                <w:color w:val="FFFFFF" w:themeColor="background1"/>
                                <w:spacing w:val="30"/>
                                <w:sz w:val="28"/>
                                <w:szCs w:val="28"/>
                                <w:lang w:val="ja-JP" w:bidi="ja-JP"/>
                              </w:rPr>
                              <w:t>------------------</w:t>
                            </w:r>
                          </w:p>
                          <w:p w14:paraId="6D1E4A5E" w14:textId="77777777" w:rsidR="0063246C" w:rsidRDefault="0063246C" w:rsidP="007177E4">
                            <w:pPr>
                              <w:pStyle w:val="a6"/>
                              <w:spacing w:before="360" w:line="192" w:lineRule="auto"/>
                              <w:ind w:right="0"/>
                              <w:rPr>
                                <w:rFonts w:eastAsia="Meiryo UI"/>
                              </w:rPr>
                            </w:pPr>
                            <w:r>
                              <w:rPr>
                                <w:rFonts w:eastAsia="Meiryo UI" w:hint="eastAsia"/>
                              </w:rPr>
                              <w:t>全国創作講習会</w:t>
                            </w:r>
                          </w:p>
                          <w:p w14:paraId="35BCA7C1" w14:textId="49F6CD1D" w:rsidR="0063246C" w:rsidRPr="00DC2CFD" w:rsidRDefault="0063246C" w:rsidP="00DC2CFD">
                            <w:pPr>
                              <w:pStyle w:val="a6"/>
                              <w:spacing w:line="192" w:lineRule="auto"/>
                              <w:rPr>
                                <w:rFonts w:ascii="ＤＦＧ中太丸ゴシック体" w:eastAsia="ＤＦＧ中太丸ゴシック体" w:hAnsi="HGSｺﾞｼｯｸE"/>
                                <w:sz w:val="48"/>
                                <w:szCs w:val="48"/>
                              </w:rPr>
                            </w:pPr>
                            <w:r w:rsidRPr="0045006C">
                              <w:rPr>
                                <w:rFonts w:ascii="メイリオ" w:eastAsia="メイリオ" w:hAnsi="メイリオ" w:hint="eastAsia"/>
                                <w:sz w:val="48"/>
                                <w:szCs w:val="48"/>
                              </w:rPr>
                              <w:t>in</w:t>
                            </w:r>
                            <w:r w:rsidRPr="0045006C">
                              <w:rPr>
                                <w:rFonts w:ascii="ＤＦＧ中太丸ゴシック体" w:eastAsia="ＤＦＧ中太丸ゴシック体" w:hAnsi="HGSｺﾞｼｯｸE" w:hint="eastAsia"/>
                                <w:sz w:val="48"/>
                                <w:szCs w:val="48"/>
                              </w:rPr>
                              <w:t>福島</w:t>
                            </w:r>
                            <w:r w:rsidR="0045006C" w:rsidRPr="0045006C">
                              <w:rPr>
                                <w:rFonts w:ascii="ＤＦＧ中太丸ゴシック体" w:eastAsia="ＤＦＧ中太丸ゴシック体" w:hAnsi="HGSｺﾞｼｯｸE" w:hint="eastAsia"/>
                                <w:sz w:val="48"/>
                                <w:szCs w:val="48"/>
                              </w:rPr>
                              <w:t>+オンライン</w:t>
                            </w:r>
                            <w:r w:rsidR="00DC2CFD">
                              <w:rPr>
                                <w:rFonts w:ascii="ＤＦＧ中太丸ゴシック体" w:eastAsia="ＤＦＧ中太丸ゴシック体" w:hAnsi="HGSｺﾞｼｯｸE" w:hint="eastAsia"/>
                                <w:sz w:val="48"/>
                                <w:szCs w:val="48"/>
                              </w:rPr>
                              <w:t xml:space="preserve">　　</w:t>
                            </w:r>
                            <w:r w:rsidRPr="00263274">
                              <w:rPr>
                                <w:rFonts w:eastAsia="Meiryo UI"/>
                                <w:spacing w:val="30"/>
                                <w:sz w:val="28"/>
                                <w:szCs w:val="28"/>
                                <w:lang w:bidi="ja-JP"/>
                              </w:rPr>
                              <w:t>-------------------------------</w:t>
                            </w:r>
                          </w:p>
                          <w:p w14:paraId="217C6F62" w14:textId="17743F7C" w:rsidR="0063246C" w:rsidRPr="002C0DE9" w:rsidRDefault="0063246C" w:rsidP="009D76EB">
                            <w:pPr>
                              <w:pStyle w:val="a8"/>
                              <w:spacing w:after="0" w:line="168" w:lineRule="auto"/>
                              <w:ind w:right="102"/>
                              <w:jc w:val="left"/>
                              <w:rPr>
                                <w:rFonts w:eastAsia="Meiryo UI"/>
                                <w:sz w:val="24"/>
                                <w:szCs w:val="56"/>
                              </w:rPr>
                            </w:pPr>
                            <w:r w:rsidRPr="002C0DE9">
                              <w:rPr>
                                <w:rFonts w:eastAsia="Meiryo UI" w:hint="eastAsia"/>
                                <w:sz w:val="24"/>
                                <w:szCs w:val="56"/>
                              </w:rPr>
                              <w:t>♪日程：202</w:t>
                            </w:r>
                            <w:r>
                              <w:rPr>
                                <w:rFonts w:eastAsia="Meiryo UI" w:hint="eastAsia"/>
                                <w:sz w:val="24"/>
                                <w:szCs w:val="56"/>
                              </w:rPr>
                              <w:t>2</w:t>
                            </w:r>
                            <w:r w:rsidR="00BA7429">
                              <w:rPr>
                                <w:rFonts w:eastAsia="Meiryo UI" w:hint="eastAsia"/>
                                <w:sz w:val="24"/>
                                <w:szCs w:val="56"/>
                              </w:rPr>
                              <w:t>.</w:t>
                            </w:r>
                            <w:r>
                              <w:rPr>
                                <w:rFonts w:eastAsia="Meiryo UI" w:hint="eastAsia"/>
                                <w:b/>
                                <w:bCs/>
                                <w:sz w:val="48"/>
                                <w:szCs w:val="48"/>
                              </w:rPr>
                              <w:t>5</w:t>
                            </w:r>
                            <w:r w:rsidRPr="002E772F">
                              <w:rPr>
                                <w:rFonts w:eastAsia="Meiryo UI" w:hint="eastAsia"/>
                                <w:b/>
                                <w:bCs/>
                                <w:sz w:val="48"/>
                                <w:szCs w:val="48"/>
                              </w:rPr>
                              <w:t>/</w:t>
                            </w:r>
                            <w:r>
                              <w:rPr>
                                <w:rFonts w:eastAsia="Meiryo UI" w:hint="eastAsia"/>
                                <w:b/>
                                <w:bCs/>
                                <w:sz w:val="48"/>
                                <w:szCs w:val="48"/>
                              </w:rPr>
                              <w:t>13</w:t>
                            </w:r>
                            <w:r w:rsidRPr="002C0DE9">
                              <w:rPr>
                                <w:rFonts w:eastAsia="Meiryo UI" w:hint="eastAsia"/>
                                <w:sz w:val="24"/>
                                <w:szCs w:val="56"/>
                              </w:rPr>
                              <w:t>（</w:t>
                            </w:r>
                            <w:r>
                              <w:rPr>
                                <w:rFonts w:eastAsia="Meiryo UI" w:hint="eastAsia"/>
                                <w:sz w:val="24"/>
                                <w:szCs w:val="56"/>
                              </w:rPr>
                              <w:t>金</w:t>
                            </w:r>
                            <w:r w:rsidRPr="002C0DE9">
                              <w:rPr>
                                <w:rFonts w:eastAsia="Meiryo UI" w:hint="eastAsia"/>
                                <w:sz w:val="24"/>
                                <w:szCs w:val="56"/>
                              </w:rPr>
                              <w:t>）</w:t>
                            </w:r>
                          </w:p>
                          <w:p w14:paraId="3DC9B507" w14:textId="09B6A590" w:rsidR="0063246C" w:rsidRPr="00263274" w:rsidRDefault="0063246C" w:rsidP="003B2E80">
                            <w:pPr>
                              <w:pStyle w:val="a8"/>
                              <w:spacing w:after="120" w:line="144" w:lineRule="auto"/>
                              <w:ind w:right="-197"/>
                              <w:jc w:val="left"/>
                              <w:rPr>
                                <w:rFonts w:eastAsia="Meiryo UI"/>
                              </w:rPr>
                            </w:pPr>
                            <w:r w:rsidRPr="002C0DE9">
                              <w:rPr>
                                <w:rFonts w:eastAsia="Meiryo UI" w:hint="eastAsia"/>
                                <w:sz w:val="48"/>
                                <w:szCs w:val="180"/>
                              </w:rPr>
                              <w:t>～</w:t>
                            </w:r>
                            <w:r>
                              <w:rPr>
                                <w:rFonts w:eastAsia="Meiryo UI" w:hint="eastAsia"/>
                                <w:b/>
                                <w:bCs/>
                                <w:sz w:val="48"/>
                                <w:szCs w:val="48"/>
                              </w:rPr>
                              <w:t>5</w:t>
                            </w:r>
                            <w:r w:rsidRPr="002E772F">
                              <w:rPr>
                                <w:rFonts w:eastAsia="Meiryo UI" w:hint="eastAsia"/>
                                <w:b/>
                                <w:bCs/>
                                <w:sz w:val="48"/>
                                <w:szCs w:val="48"/>
                              </w:rPr>
                              <w:t>/</w:t>
                            </w:r>
                            <w:r>
                              <w:rPr>
                                <w:rFonts w:eastAsia="Meiryo UI" w:hint="eastAsia"/>
                                <w:b/>
                                <w:bCs/>
                                <w:sz w:val="48"/>
                                <w:szCs w:val="48"/>
                              </w:rPr>
                              <w:t>15</w:t>
                            </w:r>
                            <w:r w:rsidRPr="002C0DE9">
                              <w:rPr>
                                <w:rFonts w:eastAsia="Meiryo UI" w:hint="eastAsia"/>
                                <w:sz w:val="24"/>
                                <w:szCs w:val="56"/>
                              </w:rPr>
                              <w:t>（日）</w:t>
                            </w:r>
                            <w:r w:rsidR="009D76EB" w:rsidRPr="00AE4521">
                              <w:rPr>
                                <w:rFonts w:eastAsia="Meiryo UI" w:hint="eastAsia"/>
                                <w:color w:val="FFFF00"/>
                                <w:sz w:val="24"/>
                                <w:szCs w:val="56"/>
                              </w:rPr>
                              <w:t>＜一部オンラインあり＞</w:t>
                            </w:r>
                          </w:p>
                          <w:p w14:paraId="4A672205" w14:textId="2FB5BF0A" w:rsidR="00A04B5A" w:rsidRDefault="0063246C" w:rsidP="009D76EB">
                            <w:pPr>
                              <w:pStyle w:val="aa"/>
                              <w:spacing w:before="0" w:after="0" w:line="168" w:lineRule="auto"/>
                              <w:ind w:right="102"/>
                              <w:jc w:val="left"/>
                              <w:rPr>
                                <w:rFonts w:eastAsia="Meiryo UI"/>
                                <w:b/>
                                <w:bCs/>
                                <w:sz w:val="24"/>
                                <w:szCs w:val="56"/>
                              </w:rPr>
                            </w:pPr>
                            <w:r w:rsidRPr="002C0DE9">
                              <w:rPr>
                                <w:rFonts w:eastAsia="Meiryo UI" w:hint="eastAsia"/>
                                <w:sz w:val="24"/>
                                <w:szCs w:val="56"/>
                              </w:rPr>
                              <w:t>♪</w:t>
                            </w:r>
                            <w:r>
                              <w:rPr>
                                <w:rFonts w:eastAsia="Meiryo UI" w:hint="eastAsia"/>
                                <w:sz w:val="24"/>
                                <w:szCs w:val="56"/>
                              </w:rPr>
                              <w:t>会場</w:t>
                            </w:r>
                            <w:r w:rsidRPr="002C0DE9">
                              <w:rPr>
                                <w:rFonts w:eastAsia="Meiryo UI" w:hint="eastAsia"/>
                                <w:sz w:val="24"/>
                                <w:szCs w:val="56"/>
                              </w:rPr>
                              <w:t>：</w:t>
                            </w:r>
                            <w:r w:rsidR="00A04B5A" w:rsidRPr="00A0357D">
                              <w:rPr>
                                <w:rFonts w:eastAsia="Meiryo UI" w:hint="eastAsia"/>
                                <w:b/>
                                <w:bCs/>
                                <w:sz w:val="24"/>
                                <w:szCs w:val="56"/>
                              </w:rPr>
                              <w:t>郡山公会堂・公民館</w:t>
                            </w:r>
                            <w:r w:rsidR="00A0357D" w:rsidRPr="00A0357D">
                              <w:rPr>
                                <w:rFonts w:eastAsia="Meiryo UI" w:hint="eastAsia"/>
                                <w:b/>
                                <w:bCs/>
                                <w:sz w:val="24"/>
                                <w:szCs w:val="56"/>
                              </w:rPr>
                              <w:t>（１４日）</w:t>
                            </w:r>
                          </w:p>
                          <w:p w14:paraId="6A6EA7DD" w14:textId="120060EF" w:rsidR="00A41DB5" w:rsidRPr="00A0357D" w:rsidRDefault="00A41DB5" w:rsidP="009D76EB">
                            <w:pPr>
                              <w:pStyle w:val="aa"/>
                              <w:spacing w:before="0" w:after="0" w:line="168" w:lineRule="auto"/>
                              <w:ind w:right="102"/>
                              <w:jc w:val="left"/>
                              <w:rPr>
                                <w:rFonts w:eastAsia="Meiryo UI"/>
                                <w:b/>
                                <w:bCs/>
                                <w:sz w:val="24"/>
                                <w:szCs w:val="56"/>
                              </w:rPr>
                            </w:pPr>
                            <w:r>
                              <w:rPr>
                                <w:rFonts w:eastAsia="Meiryo UI" w:hint="eastAsia"/>
                                <w:b/>
                                <w:bCs/>
                                <w:sz w:val="24"/>
                                <w:szCs w:val="56"/>
                              </w:rPr>
                              <w:t xml:space="preserve">　　　　　　</w:t>
                            </w:r>
                            <w:r w:rsidRPr="00A41DB5">
                              <w:rPr>
                                <w:rFonts w:eastAsia="Meiryo UI" w:hint="eastAsia"/>
                                <w:b/>
                                <w:bCs/>
                                <w:color w:val="FFFF00"/>
                                <w:sz w:val="24"/>
                                <w:szCs w:val="56"/>
                              </w:rPr>
                              <w:t>＜１４日の会場が変更されました＞</w:t>
                            </w:r>
                          </w:p>
                          <w:p w14:paraId="79B37C1B" w14:textId="52B61E50" w:rsidR="0063246C" w:rsidRPr="00A41DB5" w:rsidRDefault="00A0357D" w:rsidP="00A41DB5">
                            <w:pPr>
                              <w:pStyle w:val="aa"/>
                              <w:spacing w:before="0" w:after="0" w:line="168" w:lineRule="auto"/>
                              <w:ind w:right="102"/>
                              <w:jc w:val="left"/>
                              <w:rPr>
                                <w:rFonts w:eastAsia="Meiryo UI"/>
                                <w:b/>
                                <w:bCs/>
                                <w:w w:val="90"/>
                                <w:sz w:val="24"/>
                                <w:szCs w:val="24"/>
                              </w:rPr>
                            </w:pPr>
                            <w:r>
                              <w:rPr>
                                <w:rFonts w:eastAsia="Meiryo UI" w:hint="eastAsia"/>
                                <w:b/>
                                <w:bCs/>
                                <w:sz w:val="24"/>
                                <w:szCs w:val="24"/>
                              </w:rPr>
                              <w:t xml:space="preserve">　　　　　　旧福島県尋常中学校本館（１５日）</w:t>
                            </w:r>
                          </w:p>
                          <w:p w14:paraId="0549E5E8" w14:textId="7050F9B5" w:rsidR="00AC02C0" w:rsidRPr="00AC02C0" w:rsidRDefault="00AC02C0" w:rsidP="00AC02C0">
                            <w:pPr>
                              <w:pStyle w:val="aa"/>
                              <w:spacing w:before="0" w:after="0" w:line="168" w:lineRule="auto"/>
                              <w:ind w:right="102"/>
                              <w:jc w:val="left"/>
                              <w:rPr>
                                <w:rFonts w:eastAsia="Meiryo UI"/>
                                <w:color w:val="FFFF00"/>
                                <w:sz w:val="16"/>
                                <w:szCs w:val="16"/>
                              </w:rPr>
                            </w:pPr>
                          </w:p>
                          <w:p w14:paraId="75AD0739" w14:textId="77777777" w:rsidR="0063246C" w:rsidRPr="00263274" w:rsidRDefault="0063246C" w:rsidP="0063246C">
                            <w:pPr>
                              <w:spacing w:before="0" w:after="120"/>
                              <w:ind w:left="102" w:right="102"/>
                              <w:jc w:val="center"/>
                              <w:rPr>
                                <w:rFonts w:ascii="Meiryo UI" w:eastAsia="Meiryo UI" w:hAnsi="Meiryo UI"/>
                                <w:caps/>
                                <w:color w:val="FFFFFF" w:themeColor="background1"/>
                                <w:spacing w:val="30"/>
                                <w:sz w:val="28"/>
                              </w:rPr>
                            </w:pPr>
                            <w:r w:rsidRPr="001F6C7E">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bidi="ja-JP"/>
                              </w:rPr>
                              <w:t>-----------</w:t>
                            </w:r>
                          </w:p>
                          <w:p w14:paraId="09FB19CF" w14:textId="77777777" w:rsidR="0063246C" w:rsidRPr="00263274" w:rsidRDefault="0063246C" w:rsidP="0063246C">
                            <w:pPr>
                              <w:pStyle w:val="ab"/>
                              <w:spacing w:line="168" w:lineRule="auto"/>
                              <w:rPr>
                                <w:rFonts w:eastAsia="Meiryo UI"/>
                                <w:sz w:val="28"/>
                              </w:rPr>
                            </w:pPr>
                          </w:p>
                        </w:txbxContent>
                      </wps:txbx>
                      <wps:bodyPr rot="0" spcFirstLastPara="0" vertOverflow="overflow" horzOverflow="overflow" vert="horz" wrap="square" lIns="72000" tIns="2160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D2800" id="矢印:下 1" o:spid="_x0000_s1036" alt="タイトル: 矢印 - 説明: 赤紫の装飾的な下向きの矢印。" style="position:absolute;margin-left:0;margin-top:0;width:273.75pt;height:318pt;z-index:-25165004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" filled="f" stroked="f" strokeweight="1.25pt">
                <v:textbox inset="2mm,6mm,2mm">
                  <w:txbxContent>
                    <w:p w14:paraId="3CC747EB" w14:textId="77777777" w:rsidR="0063246C" w:rsidRPr="00C86B1D" w:rsidRDefault="0063246C" w:rsidP="0063246C">
                      <w:pPr>
                        <w:pStyle w:val="affa"/>
                        <w:spacing w:before="0" w:after="0" w:line="168" w:lineRule="auto"/>
                        <w:ind w:left="240" w:right="102"/>
                        <w:jc w:val="left"/>
                        <w:rPr>
                          <w:rFonts w:eastAsia="Meiryo UI" w:cs="Times New Roman"/>
                          <w:b/>
                          <w:szCs w:val="28"/>
                        </w:rPr>
                      </w:pPr>
                      <w:r w:rsidRPr="00C86B1D">
                        <w:rPr>
                          <w:rFonts w:eastAsia="Meiryo UI" w:cs="Times New Roman" w:hint="eastAsia"/>
                          <w:b/>
                          <w:szCs w:val="28"/>
                        </w:rPr>
                        <w:t>2022日本のうたごえ</w:t>
                      </w:r>
                    </w:p>
                    <w:p w14:paraId="441ECFFF" w14:textId="77777777" w:rsidR="0063246C" w:rsidRPr="00AB37AD" w:rsidRDefault="0063246C" w:rsidP="0063246C">
                      <w:pPr>
                        <w:spacing w:before="0" w:after="120"/>
                        <w:ind w:left="0" w:right="0"/>
                        <w:jc w:val="center"/>
                        <w:rPr>
                          <w:rFonts w:ascii="Meiryo UI" w:eastAsia="Meiryo UI" w:hAnsi="Meiryo UI"/>
                          <w:caps/>
                          <w:color w:val="FFFFFF" w:themeColor="background1"/>
                          <w:spacing w:val="30"/>
                          <w:sz w:val="28"/>
                        </w:rPr>
                      </w:pPr>
                      <w:r w:rsidRPr="00AB37AD">
                        <w:rPr>
                          <w:rFonts w:ascii="Meiryo UI" w:eastAsia="Meiryo UI" w:hAnsi="Meiryo UI"/>
                          <w:color w:val="FFFFFF" w:themeColor="background1"/>
                          <w:spacing w:val="30"/>
                          <w:sz w:val="28"/>
                          <w:szCs w:val="28"/>
                          <w:lang w:val="ja-JP" w:bidi="ja-JP"/>
                        </w:rPr>
                        <w:t>-----------</w:t>
                      </w:r>
                      <w:r w:rsidRPr="00AB37AD">
                        <w:rPr>
                          <w:rFonts w:ascii="Meiryo UI" w:eastAsia="Meiryo UI" w:hAnsi="Meiryo UI"/>
                          <w:color w:val="FFFFFF" w:themeColor="background1"/>
                          <w:spacing w:val="30"/>
                          <w:sz w:val="28"/>
                          <w:szCs w:val="28"/>
                          <w:lang w:bidi="ja-JP"/>
                        </w:rPr>
                        <w:t>----</w:t>
                      </w:r>
                      <w:r w:rsidRPr="00AB37AD">
                        <w:rPr>
                          <w:rFonts w:ascii="Meiryo UI" w:eastAsia="Meiryo UI" w:hAnsi="Meiryo UI"/>
                          <w:color w:val="FFFFFF" w:themeColor="background1"/>
                          <w:spacing w:val="30"/>
                          <w:sz w:val="28"/>
                          <w:szCs w:val="28"/>
                          <w:lang w:val="ja-JP" w:bidi="ja-JP"/>
                        </w:rPr>
                        <w:t>------------------</w:t>
                      </w:r>
                    </w:p>
                    <w:p w14:paraId="6D1E4A5E" w14:textId="77777777" w:rsidR="0063246C" w:rsidRDefault="0063246C" w:rsidP="007177E4">
                      <w:pPr>
                        <w:pStyle w:val="a6"/>
                        <w:spacing w:before="360" w:line="192" w:lineRule="auto"/>
                        <w:ind w:right="0"/>
                        <w:rPr>
                          <w:rFonts w:eastAsia="Meiryo UI"/>
                        </w:rPr>
                      </w:pPr>
                      <w:r>
                        <w:rPr>
                          <w:rFonts w:eastAsia="Meiryo UI" w:hint="eastAsia"/>
                        </w:rPr>
                        <w:t>全国創作講習会</w:t>
                      </w:r>
                    </w:p>
                    <w:p w14:paraId="35BCA7C1" w14:textId="49F6CD1D" w:rsidR="0063246C" w:rsidRPr="00DC2CFD" w:rsidRDefault="0063246C" w:rsidP="00DC2CFD">
                      <w:pPr>
                        <w:pStyle w:val="a6"/>
                        <w:spacing w:line="192" w:lineRule="auto"/>
                        <w:rPr>
                          <w:rFonts w:ascii="ＤＦＧ中太丸ゴシック体" w:eastAsia="ＤＦＧ中太丸ゴシック体" w:hAnsi="HGSｺﾞｼｯｸE"/>
                          <w:sz w:val="48"/>
                          <w:szCs w:val="48"/>
                        </w:rPr>
                      </w:pPr>
                      <w:r w:rsidRPr="0045006C">
                        <w:rPr>
                          <w:rFonts w:ascii="メイリオ" w:eastAsia="メイリオ" w:hAnsi="メイリオ" w:hint="eastAsia"/>
                          <w:sz w:val="48"/>
                          <w:szCs w:val="48"/>
                        </w:rPr>
                        <w:t>in</w:t>
                      </w:r>
                      <w:r w:rsidRPr="0045006C">
                        <w:rPr>
                          <w:rFonts w:ascii="ＤＦＧ中太丸ゴシック体" w:eastAsia="ＤＦＧ中太丸ゴシック体" w:hAnsi="HGSｺﾞｼｯｸE" w:hint="eastAsia"/>
                          <w:sz w:val="48"/>
                          <w:szCs w:val="48"/>
                        </w:rPr>
                        <w:t>福島</w:t>
                      </w:r>
                      <w:r w:rsidR="0045006C" w:rsidRPr="0045006C">
                        <w:rPr>
                          <w:rFonts w:ascii="ＤＦＧ中太丸ゴシック体" w:eastAsia="ＤＦＧ中太丸ゴシック体" w:hAnsi="HGSｺﾞｼｯｸE" w:hint="eastAsia"/>
                          <w:sz w:val="48"/>
                          <w:szCs w:val="48"/>
                        </w:rPr>
                        <w:t>+オンライン</w:t>
                      </w:r>
                      <w:r w:rsidR="00DC2CFD">
                        <w:rPr>
                          <w:rFonts w:ascii="ＤＦＧ中太丸ゴシック体" w:eastAsia="ＤＦＧ中太丸ゴシック体" w:hAnsi="HGSｺﾞｼｯｸE" w:hint="eastAsia"/>
                          <w:sz w:val="48"/>
                          <w:szCs w:val="48"/>
                        </w:rPr>
                        <w:t xml:space="preserve">　　</w:t>
                      </w:r>
                      <w:r w:rsidRPr="00263274">
                        <w:rPr>
                          <w:rFonts w:eastAsia="Meiryo UI"/>
                          <w:spacing w:val="30"/>
                          <w:sz w:val="28"/>
                          <w:szCs w:val="28"/>
                          <w:lang w:bidi="ja-JP"/>
                        </w:rPr>
                        <w:t>-------------------------------</w:t>
                      </w:r>
                    </w:p>
                    <w:p w14:paraId="217C6F62" w14:textId="17743F7C" w:rsidR="0063246C" w:rsidRPr="002C0DE9" w:rsidRDefault="0063246C" w:rsidP="009D76EB">
                      <w:pPr>
                        <w:pStyle w:val="a8"/>
                        <w:spacing w:after="0" w:line="168" w:lineRule="auto"/>
                        <w:ind w:right="102"/>
                        <w:jc w:val="left"/>
                        <w:rPr>
                          <w:rFonts w:eastAsia="Meiryo UI"/>
                          <w:sz w:val="24"/>
                          <w:szCs w:val="56"/>
                        </w:rPr>
                      </w:pPr>
                      <w:r w:rsidRPr="002C0DE9">
                        <w:rPr>
                          <w:rFonts w:eastAsia="Meiryo UI" w:hint="eastAsia"/>
                          <w:sz w:val="24"/>
                          <w:szCs w:val="56"/>
                        </w:rPr>
                        <w:t>♪日程：202</w:t>
                      </w:r>
                      <w:r>
                        <w:rPr>
                          <w:rFonts w:eastAsia="Meiryo UI" w:hint="eastAsia"/>
                          <w:sz w:val="24"/>
                          <w:szCs w:val="56"/>
                        </w:rPr>
                        <w:t>2</w:t>
                      </w:r>
                      <w:r w:rsidR="00BA7429">
                        <w:rPr>
                          <w:rFonts w:eastAsia="Meiryo UI" w:hint="eastAsia"/>
                          <w:sz w:val="24"/>
                          <w:szCs w:val="56"/>
                        </w:rPr>
                        <w:t>.</w:t>
                      </w:r>
                      <w:r>
                        <w:rPr>
                          <w:rFonts w:eastAsia="Meiryo UI" w:hint="eastAsia"/>
                          <w:b/>
                          <w:bCs/>
                          <w:sz w:val="48"/>
                          <w:szCs w:val="48"/>
                        </w:rPr>
                        <w:t>5</w:t>
                      </w:r>
                      <w:r w:rsidRPr="002E772F">
                        <w:rPr>
                          <w:rFonts w:eastAsia="Meiryo UI" w:hint="eastAsia"/>
                          <w:b/>
                          <w:bCs/>
                          <w:sz w:val="48"/>
                          <w:szCs w:val="48"/>
                        </w:rPr>
                        <w:t>/</w:t>
                      </w:r>
                      <w:r>
                        <w:rPr>
                          <w:rFonts w:eastAsia="Meiryo UI" w:hint="eastAsia"/>
                          <w:b/>
                          <w:bCs/>
                          <w:sz w:val="48"/>
                          <w:szCs w:val="48"/>
                        </w:rPr>
                        <w:t>13</w:t>
                      </w:r>
                      <w:r w:rsidRPr="002C0DE9">
                        <w:rPr>
                          <w:rFonts w:eastAsia="Meiryo UI" w:hint="eastAsia"/>
                          <w:sz w:val="24"/>
                          <w:szCs w:val="56"/>
                        </w:rPr>
                        <w:t>（</w:t>
                      </w:r>
                      <w:r>
                        <w:rPr>
                          <w:rFonts w:eastAsia="Meiryo UI" w:hint="eastAsia"/>
                          <w:sz w:val="24"/>
                          <w:szCs w:val="56"/>
                        </w:rPr>
                        <w:t>金</w:t>
                      </w:r>
                      <w:r w:rsidRPr="002C0DE9">
                        <w:rPr>
                          <w:rFonts w:eastAsia="Meiryo UI" w:hint="eastAsia"/>
                          <w:sz w:val="24"/>
                          <w:szCs w:val="56"/>
                        </w:rPr>
                        <w:t>）</w:t>
                      </w:r>
                    </w:p>
                    <w:p w14:paraId="3DC9B507" w14:textId="09B6A590" w:rsidR="0063246C" w:rsidRPr="00263274" w:rsidRDefault="0063246C" w:rsidP="003B2E80">
                      <w:pPr>
                        <w:pStyle w:val="a8"/>
                        <w:spacing w:after="120" w:line="144" w:lineRule="auto"/>
                        <w:ind w:right="-197"/>
                        <w:jc w:val="left"/>
                        <w:rPr>
                          <w:rFonts w:eastAsia="Meiryo UI"/>
                        </w:rPr>
                      </w:pPr>
                      <w:r w:rsidRPr="002C0DE9">
                        <w:rPr>
                          <w:rFonts w:eastAsia="Meiryo UI" w:hint="eastAsia"/>
                          <w:sz w:val="48"/>
                          <w:szCs w:val="180"/>
                        </w:rPr>
                        <w:t>～</w:t>
                      </w:r>
                      <w:r>
                        <w:rPr>
                          <w:rFonts w:eastAsia="Meiryo UI" w:hint="eastAsia"/>
                          <w:b/>
                          <w:bCs/>
                          <w:sz w:val="48"/>
                          <w:szCs w:val="48"/>
                        </w:rPr>
                        <w:t>5</w:t>
                      </w:r>
                      <w:r w:rsidRPr="002E772F">
                        <w:rPr>
                          <w:rFonts w:eastAsia="Meiryo UI" w:hint="eastAsia"/>
                          <w:b/>
                          <w:bCs/>
                          <w:sz w:val="48"/>
                          <w:szCs w:val="48"/>
                        </w:rPr>
                        <w:t>/</w:t>
                      </w:r>
                      <w:r>
                        <w:rPr>
                          <w:rFonts w:eastAsia="Meiryo UI" w:hint="eastAsia"/>
                          <w:b/>
                          <w:bCs/>
                          <w:sz w:val="48"/>
                          <w:szCs w:val="48"/>
                        </w:rPr>
                        <w:t>15</w:t>
                      </w:r>
                      <w:r w:rsidRPr="002C0DE9">
                        <w:rPr>
                          <w:rFonts w:eastAsia="Meiryo UI" w:hint="eastAsia"/>
                          <w:sz w:val="24"/>
                          <w:szCs w:val="56"/>
                        </w:rPr>
                        <w:t>（日）</w:t>
                      </w:r>
                      <w:r w:rsidR="009D76EB" w:rsidRPr="00AE4521">
                        <w:rPr>
                          <w:rFonts w:eastAsia="Meiryo UI" w:hint="eastAsia"/>
                          <w:color w:val="FFFF00"/>
                          <w:sz w:val="24"/>
                          <w:szCs w:val="56"/>
                        </w:rPr>
                        <w:t>＜一部オンラインあり＞</w:t>
                      </w:r>
                    </w:p>
                    <w:p w14:paraId="4A672205" w14:textId="2FB5BF0A" w:rsidR="00A04B5A" w:rsidRDefault="0063246C" w:rsidP="009D76EB">
                      <w:pPr>
                        <w:pStyle w:val="aa"/>
                        <w:spacing w:before="0" w:after="0" w:line="168" w:lineRule="auto"/>
                        <w:ind w:right="102"/>
                        <w:jc w:val="left"/>
                        <w:rPr>
                          <w:rFonts w:eastAsia="Meiryo UI"/>
                          <w:b/>
                          <w:bCs/>
                          <w:sz w:val="24"/>
                          <w:szCs w:val="56"/>
                        </w:rPr>
                      </w:pPr>
                      <w:r w:rsidRPr="002C0DE9">
                        <w:rPr>
                          <w:rFonts w:eastAsia="Meiryo UI" w:hint="eastAsia"/>
                          <w:sz w:val="24"/>
                          <w:szCs w:val="56"/>
                        </w:rPr>
                        <w:t>♪</w:t>
                      </w:r>
                      <w:r>
                        <w:rPr>
                          <w:rFonts w:eastAsia="Meiryo UI" w:hint="eastAsia"/>
                          <w:sz w:val="24"/>
                          <w:szCs w:val="56"/>
                        </w:rPr>
                        <w:t>会場</w:t>
                      </w:r>
                      <w:r w:rsidRPr="002C0DE9">
                        <w:rPr>
                          <w:rFonts w:eastAsia="Meiryo UI" w:hint="eastAsia"/>
                          <w:sz w:val="24"/>
                          <w:szCs w:val="56"/>
                        </w:rPr>
                        <w:t>：</w:t>
                      </w:r>
                      <w:r w:rsidR="00A04B5A" w:rsidRPr="00A0357D">
                        <w:rPr>
                          <w:rFonts w:eastAsia="Meiryo UI" w:hint="eastAsia"/>
                          <w:b/>
                          <w:bCs/>
                          <w:sz w:val="24"/>
                          <w:szCs w:val="56"/>
                        </w:rPr>
                        <w:t>郡山公会堂・公民館</w:t>
                      </w:r>
                      <w:r w:rsidR="00A0357D" w:rsidRPr="00A0357D">
                        <w:rPr>
                          <w:rFonts w:eastAsia="Meiryo UI" w:hint="eastAsia"/>
                          <w:b/>
                          <w:bCs/>
                          <w:sz w:val="24"/>
                          <w:szCs w:val="56"/>
                        </w:rPr>
                        <w:t>（１４日）</w:t>
                      </w:r>
                    </w:p>
                    <w:p w14:paraId="6A6EA7DD" w14:textId="120060EF" w:rsidR="00A41DB5" w:rsidRPr="00A0357D" w:rsidRDefault="00A41DB5" w:rsidP="009D76EB">
                      <w:pPr>
                        <w:pStyle w:val="aa"/>
                        <w:spacing w:before="0" w:after="0" w:line="168" w:lineRule="auto"/>
                        <w:ind w:right="102"/>
                        <w:jc w:val="left"/>
                        <w:rPr>
                          <w:rFonts w:eastAsia="Meiryo UI"/>
                          <w:b/>
                          <w:bCs/>
                          <w:sz w:val="24"/>
                          <w:szCs w:val="56"/>
                        </w:rPr>
                      </w:pPr>
                      <w:r>
                        <w:rPr>
                          <w:rFonts w:eastAsia="Meiryo UI" w:hint="eastAsia"/>
                          <w:b/>
                          <w:bCs/>
                          <w:sz w:val="24"/>
                          <w:szCs w:val="56"/>
                        </w:rPr>
                        <w:t xml:space="preserve">　　　　　　</w:t>
                      </w:r>
                      <w:r w:rsidRPr="00A41DB5">
                        <w:rPr>
                          <w:rFonts w:eastAsia="Meiryo UI" w:hint="eastAsia"/>
                          <w:b/>
                          <w:bCs/>
                          <w:color w:val="FFFF00"/>
                          <w:sz w:val="24"/>
                          <w:szCs w:val="56"/>
                        </w:rPr>
                        <w:t>＜１４日の会場が変更されました＞</w:t>
                      </w:r>
                    </w:p>
                    <w:p w14:paraId="79B37C1B" w14:textId="52B61E50" w:rsidR="0063246C" w:rsidRPr="00A41DB5" w:rsidRDefault="00A0357D" w:rsidP="00A41DB5">
                      <w:pPr>
                        <w:pStyle w:val="aa"/>
                        <w:spacing w:before="0" w:after="0" w:line="168" w:lineRule="auto"/>
                        <w:ind w:right="102"/>
                        <w:jc w:val="left"/>
                        <w:rPr>
                          <w:rFonts w:eastAsia="Meiryo UI"/>
                          <w:b/>
                          <w:bCs/>
                          <w:w w:val="90"/>
                          <w:sz w:val="24"/>
                          <w:szCs w:val="24"/>
                        </w:rPr>
                      </w:pPr>
                      <w:r>
                        <w:rPr>
                          <w:rFonts w:eastAsia="Meiryo UI" w:hint="eastAsia"/>
                          <w:b/>
                          <w:bCs/>
                          <w:sz w:val="24"/>
                          <w:szCs w:val="24"/>
                        </w:rPr>
                        <w:t xml:space="preserve">　　　　　　旧福島県尋常中学校本館（１５日）</w:t>
                      </w:r>
                    </w:p>
                    <w:p w14:paraId="0549E5E8" w14:textId="7050F9B5" w:rsidR="00AC02C0" w:rsidRPr="00AC02C0" w:rsidRDefault="00AC02C0" w:rsidP="00AC02C0">
                      <w:pPr>
                        <w:pStyle w:val="aa"/>
                        <w:spacing w:before="0" w:after="0" w:line="168" w:lineRule="auto"/>
                        <w:ind w:right="102"/>
                        <w:jc w:val="left"/>
                        <w:rPr>
                          <w:rFonts w:eastAsia="Meiryo UI"/>
                          <w:color w:val="FFFF00"/>
                          <w:sz w:val="16"/>
                          <w:szCs w:val="16"/>
                        </w:rPr>
                      </w:pPr>
                    </w:p>
                    <w:p w14:paraId="75AD0739" w14:textId="77777777" w:rsidR="0063246C" w:rsidRPr="00263274" w:rsidRDefault="0063246C" w:rsidP="0063246C">
                      <w:pPr>
                        <w:spacing w:before="0" w:after="120"/>
                        <w:ind w:left="102" w:right="102"/>
                        <w:jc w:val="center"/>
                        <w:rPr>
                          <w:rFonts w:ascii="Meiryo UI" w:eastAsia="Meiryo UI" w:hAnsi="Meiryo UI"/>
                          <w:caps/>
                          <w:color w:val="FFFFFF" w:themeColor="background1"/>
                          <w:spacing w:val="30"/>
                          <w:sz w:val="28"/>
                        </w:rPr>
                      </w:pPr>
                      <w:r w:rsidRPr="001F6C7E">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bidi="ja-JP"/>
                        </w:rPr>
                        <w:t>-----------</w:t>
                      </w:r>
                    </w:p>
                    <w:p w14:paraId="09FB19CF" w14:textId="77777777" w:rsidR="0063246C" w:rsidRPr="00263274" w:rsidRDefault="0063246C" w:rsidP="0063246C">
                      <w:pPr>
                        <w:pStyle w:val="ab"/>
                        <w:spacing w:line="168" w:lineRule="auto"/>
                        <w:rPr>
                          <w:rFonts w:eastAsia="Meiryo UI"/>
                          <w:sz w:val="28"/>
                        </w:rPr>
                      </w:pPr>
                    </w:p>
                  </w:txbxContent>
                </v:textbox>
                <w10:wrap anchorx="margin" anchory="margin"/>
              </v:rect>
            </w:pict>
          </mc:Fallback>
        </mc:AlternateContent>
      </w:r>
      <w:r w:rsidR="00860E8D">
        <w:rPr>
          <w:rFonts w:ascii="HG丸ｺﾞｼｯｸM-PRO" w:eastAsia="HG丸ｺﾞｼｯｸM-PRO" w:hAnsi="HG丸ｺﾞｼｯｸM-PRO" w:hint="eastAsia"/>
          <w:noProof/>
        </w:rPr>
        <mc:AlternateContent>
          <mc:Choice Requires="wps">
            <w:drawing>
              <wp:anchor distT="0" distB="0" distL="114300" distR="114300" simplePos="0" relativeHeight="251643904" behindDoc="1" locked="0" layoutInCell="1" allowOverlap="1" wp14:anchorId="635CD043" wp14:editId="242576AB">
                <wp:simplePos x="0" y="0"/>
                <wp:positionH relativeFrom="margin">
                  <wp:align>right</wp:align>
                </wp:positionH>
                <wp:positionV relativeFrom="page">
                  <wp:posOffset>266700</wp:posOffset>
                </wp:positionV>
                <wp:extent cx="3467100" cy="44196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467100" cy="4419600"/>
                        </a:xfrm>
                        <a:prstGeom prst="rect">
                          <a:avLst/>
                        </a:prstGeom>
                        <a:noFill/>
                        <a:ln w="6350">
                          <a:noFill/>
                        </a:ln>
                      </wps:spPr>
                      <wps:txbx>
                        <w:txbxContent>
                          <w:p w14:paraId="7595B84F" w14:textId="77777777" w:rsidR="00524252" w:rsidRPr="00284053" w:rsidRDefault="00524252" w:rsidP="00284053">
                            <w:pPr>
                              <w:spacing w:before="0" w:after="0" w:line="180" w:lineRule="auto"/>
                              <w:ind w:left="0" w:right="0"/>
                              <w:jc w:val="center"/>
                              <w:rPr>
                                <w:rFonts w:ascii="メイリオ" w:eastAsia="メイリオ" w:hAnsi="メイリオ"/>
                                <w:b/>
                                <w:bCs/>
                                <w:color w:val="FFFFFF" w:themeColor="background1"/>
                                <w:sz w:val="36"/>
                                <w:szCs w:val="36"/>
                              </w:rPr>
                            </w:pPr>
                            <w:r w:rsidRPr="00714DD0">
                              <w:rPr>
                                <w:rFonts w:ascii="メイリオ" w:eastAsia="メイリオ" w:hAnsi="メイリオ" w:hint="eastAsia"/>
                                <w:b/>
                                <w:bCs/>
                                <w:color w:val="FFFFFF" w:themeColor="background1"/>
                                <w:sz w:val="40"/>
                                <w:szCs w:val="40"/>
                              </w:rPr>
                              <w:t>福島</w:t>
                            </w:r>
                            <w:r w:rsidRPr="00714DD0">
                              <w:rPr>
                                <w:rFonts w:ascii="メイリオ" w:eastAsia="メイリオ" w:hAnsi="メイリオ" w:hint="eastAsia"/>
                                <w:b/>
                                <w:bCs/>
                                <w:color w:val="FFFFFF" w:themeColor="background1"/>
                                <w:sz w:val="32"/>
                                <w:szCs w:val="32"/>
                              </w:rPr>
                              <w:t>から</w:t>
                            </w:r>
                            <w:r w:rsidRPr="00714DD0">
                              <w:rPr>
                                <w:rFonts w:ascii="メイリオ" w:eastAsia="メイリオ" w:hAnsi="メイリオ" w:hint="eastAsia"/>
                                <w:b/>
                                <w:bCs/>
                                <w:color w:val="FFFFFF" w:themeColor="background1"/>
                                <w:sz w:val="28"/>
                                <w:szCs w:val="28"/>
                              </w:rPr>
                              <w:t>、</w:t>
                            </w:r>
                            <w:r w:rsidRPr="00714DD0">
                              <w:rPr>
                                <w:rFonts w:ascii="メイリオ" w:eastAsia="メイリオ" w:hAnsi="メイリオ" w:hint="eastAsia"/>
                                <w:b/>
                                <w:bCs/>
                                <w:color w:val="FFFFFF" w:themeColor="background1"/>
                                <w:sz w:val="40"/>
                                <w:szCs w:val="40"/>
                              </w:rPr>
                              <w:t>熱</w:t>
                            </w:r>
                            <w:r w:rsidRPr="00714DD0">
                              <w:rPr>
                                <w:rFonts w:ascii="メイリオ" w:eastAsia="メイリオ" w:hAnsi="メイリオ" w:hint="eastAsia"/>
                                <w:b/>
                                <w:bCs/>
                                <w:color w:val="FFFFFF" w:themeColor="background1"/>
                                <w:sz w:val="36"/>
                                <w:szCs w:val="36"/>
                              </w:rPr>
                              <w:t>い</w:t>
                            </w:r>
                            <w:r w:rsidRPr="00714DD0">
                              <w:rPr>
                                <w:rFonts w:ascii="メイリオ" w:eastAsia="メイリオ" w:hAnsi="メイリオ" w:hint="eastAsia"/>
                                <w:b/>
                                <w:bCs/>
                                <w:color w:val="FFFFFF" w:themeColor="background1"/>
                                <w:sz w:val="40"/>
                                <w:szCs w:val="40"/>
                              </w:rPr>
                              <w:t>メッセージ</w:t>
                            </w:r>
                          </w:p>
                          <w:p w14:paraId="0BCCA6BD" w14:textId="73BBEA5B" w:rsidR="00284053" w:rsidRPr="002426BF" w:rsidRDefault="00284053" w:rsidP="00284053">
                            <w:pPr>
                              <w:spacing w:before="0" w:after="0"/>
                              <w:ind w:left="0" w:right="0"/>
                              <w:jc w:val="center"/>
                              <w:rPr>
                                <w:rFonts w:ascii="AR丸ゴシック体M" w:eastAsia="AR丸ゴシック体M"/>
                                <w:b/>
                                <w:bCs/>
                                <w:color w:val="520010" w:themeColor="accent1" w:themeShade="80"/>
                              </w:rPr>
                            </w:pPr>
                            <w:r w:rsidRPr="002426BF">
                              <w:rPr>
                                <w:rFonts w:ascii="AR丸ゴシック体M" w:eastAsia="AR丸ゴシック体M" w:hint="eastAsia"/>
                                <w:b/>
                                <w:bCs/>
                                <w:color w:val="520010" w:themeColor="accent1" w:themeShade="80"/>
                              </w:rPr>
                              <w:t>福島教育のうたごえなごみ</w:t>
                            </w:r>
                            <w:r w:rsidR="00C21C33" w:rsidRPr="002426BF">
                              <w:rPr>
                                <w:rFonts w:ascii="AR丸ゴシック体M" w:eastAsia="AR丸ゴシック体M" w:hint="eastAsia"/>
                                <w:b/>
                                <w:bCs/>
                                <w:color w:val="520010" w:themeColor="accent1" w:themeShade="80"/>
                              </w:rPr>
                              <w:t>～</w:t>
                            </w:r>
                            <w:r w:rsidR="003D0600" w:rsidRPr="002426BF">
                              <w:rPr>
                                <w:rFonts w:ascii="AR丸ゴシック体M" w:eastAsia="AR丸ゴシック体M" w:hint="eastAsia"/>
                                <w:b/>
                                <w:bCs/>
                                <w:color w:val="520010" w:themeColor="accent1" w:themeShade="80"/>
                              </w:rPr>
                              <w:t>ず</w:t>
                            </w:r>
                          </w:p>
                          <w:p w14:paraId="452553D6" w14:textId="77777777" w:rsidR="00284053" w:rsidRPr="002426BF" w:rsidRDefault="00284053" w:rsidP="00284053">
                            <w:pPr>
                              <w:spacing w:before="0" w:after="0"/>
                              <w:ind w:left="0" w:right="0"/>
                              <w:jc w:val="center"/>
                              <w:rPr>
                                <w:rFonts w:ascii="AR丸ゴシック体M" w:eastAsia="AR丸ゴシック体M"/>
                                <w:b/>
                                <w:bCs/>
                                <w:color w:val="520010" w:themeColor="accent1" w:themeShade="80"/>
                              </w:rPr>
                            </w:pPr>
                            <w:r w:rsidRPr="002426BF">
                              <w:rPr>
                                <w:rFonts w:ascii="AR丸ゴシック体M" w:eastAsia="AR丸ゴシック体M" w:hint="eastAsia"/>
                                <w:b/>
                                <w:bCs/>
                                <w:color w:val="520010" w:themeColor="accent1" w:themeShade="80"/>
                              </w:rPr>
                              <w:t>大谷敏彰・佐藤　香</w:t>
                            </w:r>
                          </w:p>
                          <w:p w14:paraId="299F7D91" w14:textId="77777777" w:rsidR="00674105" w:rsidRDefault="00674105" w:rsidP="00674105">
                            <w:pPr>
                              <w:spacing w:before="0" w:after="0" w:line="320" w:lineRule="exact"/>
                              <w:ind w:left="0" w:right="57" w:firstLine="240"/>
                              <w:jc w:val="both"/>
                              <w:rPr>
                                <w:rFonts w:ascii="UD デジタル 教科書体 NK-R" w:eastAsia="UD デジタル 教科書体 NK-R"/>
                                <w:color w:val="auto"/>
                              </w:rPr>
                            </w:pPr>
                            <w:r>
                              <w:rPr>
                                <w:rFonts w:ascii="UD デジタル 教科書体 NK-R" w:eastAsia="UD デジタル 教科書体 NK-R" w:hint="eastAsia"/>
                                <w:color w:val="FF0000"/>
                              </w:rPr>
                              <w:t>原発事故から11年が経過しました</w:t>
                            </w:r>
                            <w:r>
                              <w:rPr>
                                <w:rFonts w:ascii="UD デジタル 教科書体 NK-R" w:eastAsia="UD デジタル 教科書体 NK-R" w:hint="eastAsia"/>
                                <w:color w:val="auto"/>
                              </w:rPr>
                              <w:t>。この間、他県のマスコミで福島の現状を伝える事はほとんどなくなりました。それだけではなく「復興五輪」にみられるように「復興」「福島」のことばをつけることで悪事を扮飾することに利用されている始末です。原子力発電の再稼働に向けて福島を風化させようとする勢力に立ち向う「うた」が今ほど求められている時はありません。</w:t>
                            </w:r>
                          </w:p>
                          <w:p w14:paraId="148888DD" w14:textId="47978B10" w:rsidR="00674105" w:rsidRPr="00674105" w:rsidRDefault="00674105" w:rsidP="00674105">
                            <w:pPr>
                              <w:spacing w:before="0" w:after="0" w:line="320" w:lineRule="exact"/>
                              <w:ind w:left="0" w:right="57" w:firstLine="240"/>
                              <w:jc w:val="both"/>
                              <w:rPr>
                                <w:rFonts w:ascii="UD デジタル 教科書体 NK-R" w:eastAsia="UD デジタル 教科書体 NK-R"/>
                                <w:color w:val="FF0000"/>
                              </w:rPr>
                            </w:pPr>
                            <w:r>
                              <w:rPr>
                                <w:rFonts w:ascii="UD デジタル 教科書体 NK-R" w:eastAsia="UD デジタル 教科書体 NK-R" w:hint="eastAsia"/>
                                <w:color w:val="auto"/>
                              </w:rPr>
                              <w:t>「福島に寄り添う」というなら、</w:t>
                            </w:r>
                            <w:r>
                              <w:rPr>
                                <w:rFonts w:ascii="UD デジタル 教科書体 NK-R" w:eastAsia="UD デジタル 教科書体 NK-R" w:hAnsi="HGSｺﾞｼｯｸE" w:hint="eastAsia"/>
                                <w:color w:val="FF0000"/>
                              </w:rPr>
                              <w:t>福島に触れて、福島の現状をご自分の五感で感じて下さい。</w:t>
                            </w:r>
                            <w:r>
                              <w:rPr>
                                <w:rFonts w:ascii="UD デジタル 教科書体 NK-R" w:eastAsia="UD デジタル 教科書体 NK-R" w:hint="eastAsia"/>
                                <w:color w:val="auto"/>
                              </w:rPr>
                              <w:t>知って下さい。此処には我々が今まで体験したことのない未踏の世界が広がっているのです。そして今日本が抱えている問題のすべてが凝縮して存在しています。ここから目を背けて幸せ、平和、希望の歌は創れません！</w:t>
                            </w:r>
                            <w:r w:rsidRPr="00674105">
                              <w:rPr>
                                <w:rFonts w:ascii="UD デジタル 教科書体 NK-R" w:eastAsia="UD デジタル 教科書体 NK-R" w:hAnsi="HGSｺﾞｼｯｸE" w:hint="eastAsia"/>
                                <w:color w:val="FF0000"/>
                              </w:rPr>
                              <w:t>私達の展望と希望の生まれる歌をこの福島で創りませんか！</w:t>
                            </w:r>
                          </w:p>
                          <w:p w14:paraId="3BE581C8" w14:textId="26585794" w:rsidR="00524252" w:rsidRPr="00785BF3" w:rsidRDefault="00524252" w:rsidP="00287072">
                            <w:pPr>
                              <w:spacing w:after="0" w:line="320" w:lineRule="exact"/>
                              <w:ind w:left="0" w:right="57" w:firstLine="238"/>
                              <w:jc w:val="both"/>
                              <w:rPr>
                                <w:rFonts w:ascii="UD デジタル 教科書体 NP-R" w:eastAsia="UD デジタル 教科書体 N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D043" id="テキスト ボックス 2" o:spid="_x0000_s1037" type="#_x0000_t202" style="position:absolute;margin-left:221.8pt;margin-top:21pt;width:273pt;height:34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" filled="f" stroked="f" strokeweight=".5pt">
                <v:textbox>
                  <w:txbxContent>
                    <w:p w14:paraId="7595B84F" w14:textId="77777777" w:rsidR="00524252" w:rsidRPr="00284053" w:rsidRDefault="00524252" w:rsidP="00284053">
                      <w:pPr>
                        <w:spacing w:before="0" w:after="0" w:line="180" w:lineRule="auto"/>
                        <w:ind w:left="0" w:right="0"/>
                        <w:jc w:val="center"/>
                        <w:rPr>
                          <w:rFonts w:ascii="メイリオ" w:eastAsia="メイリオ" w:hAnsi="メイリオ"/>
                          <w:b/>
                          <w:bCs/>
                          <w:color w:val="FFFFFF" w:themeColor="background1"/>
                          <w:sz w:val="36"/>
                          <w:szCs w:val="36"/>
                        </w:rPr>
                      </w:pPr>
                      <w:r w:rsidRPr="00714DD0">
                        <w:rPr>
                          <w:rFonts w:ascii="メイリオ" w:eastAsia="メイリオ" w:hAnsi="メイリオ" w:hint="eastAsia"/>
                          <w:b/>
                          <w:bCs/>
                          <w:color w:val="FFFFFF" w:themeColor="background1"/>
                          <w:sz w:val="40"/>
                          <w:szCs w:val="40"/>
                        </w:rPr>
                        <w:t>福島</w:t>
                      </w:r>
                      <w:r w:rsidRPr="00714DD0">
                        <w:rPr>
                          <w:rFonts w:ascii="メイリオ" w:eastAsia="メイリオ" w:hAnsi="メイリオ" w:hint="eastAsia"/>
                          <w:b/>
                          <w:bCs/>
                          <w:color w:val="FFFFFF" w:themeColor="background1"/>
                          <w:sz w:val="32"/>
                          <w:szCs w:val="32"/>
                        </w:rPr>
                        <w:t>から</w:t>
                      </w:r>
                      <w:r w:rsidRPr="00714DD0">
                        <w:rPr>
                          <w:rFonts w:ascii="メイリオ" w:eastAsia="メイリオ" w:hAnsi="メイリオ" w:hint="eastAsia"/>
                          <w:b/>
                          <w:bCs/>
                          <w:color w:val="FFFFFF" w:themeColor="background1"/>
                          <w:sz w:val="28"/>
                          <w:szCs w:val="28"/>
                        </w:rPr>
                        <w:t>、</w:t>
                      </w:r>
                      <w:r w:rsidRPr="00714DD0">
                        <w:rPr>
                          <w:rFonts w:ascii="メイリオ" w:eastAsia="メイリオ" w:hAnsi="メイリオ" w:hint="eastAsia"/>
                          <w:b/>
                          <w:bCs/>
                          <w:color w:val="FFFFFF" w:themeColor="background1"/>
                          <w:sz w:val="40"/>
                          <w:szCs w:val="40"/>
                        </w:rPr>
                        <w:t>熱</w:t>
                      </w:r>
                      <w:r w:rsidRPr="00714DD0">
                        <w:rPr>
                          <w:rFonts w:ascii="メイリオ" w:eastAsia="メイリオ" w:hAnsi="メイリオ" w:hint="eastAsia"/>
                          <w:b/>
                          <w:bCs/>
                          <w:color w:val="FFFFFF" w:themeColor="background1"/>
                          <w:sz w:val="36"/>
                          <w:szCs w:val="36"/>
                        </w:rPr>
                        <w:t>い</w:t>
                      </w:r>
                      <w:r w:rsidRPr="00714DD0">
                        <w:rPr>
                          <w:rFonts w:ascii="メイリオ" w:eastAsia="メイリオ" w:hAnsi="メイリオ" w:hint="eastAsia"/>
                          <w:b/>
                          <w:bCs/>
                          <w:color w:val="FFFFFF" w:themeColor="background1"/>
                          <w:sz w:val="40"/>
                          <w:szCs w:val="40"/>
                        </w:rPr>
                        <w:t>メッセージ</w:t>
                      </w:r>
                    </w:p>
                    <w:p w14:paraId="0BCCA6BD" w14:textId="73BBEA5B" w:rsidR="00284053" w:rsidRPr="002426BF" w:rsidRDefault="00284053" w:rsidP="00284053">
                      <w:pPr>
                        <w:spacing w:before="0" w:after="0"/>
                        <w:ind w:left="0" w:right="0"/>
                        <w:jc w:val="center"/>
                        <w:rPr>
                          <w:rFonts w:ascii="AR丸ゴシック体M" w:eastAsia="AR丸ゴシック体M"/>
                          <w:b/>
                          <w:bCs/>
                          <w:color w:val="520010" w:themeColor="accent1" w:themeShade="80"/>
                        </w:rPr>
                      </w:pPr>
                      <w:r w:rsidRPr="002426BF">
                        <w:rPr>
                          <w:rFonts w:ascii="AR丸ゴシック体M" w:eastAsia="AR丸ゴシック体M" w:hint="eastAsia"/>
                          <w:b/>
                          <w:bCs/>
                          <w:color w:val="520010" w:themeColor="accent1" w:themeShade="80"/>
                        </w:rPr>
                        <w:t>福島教育のうたごえなごみ</w:t>
                      </w:r>
                      <w:r w:rsidR="00C21C33" w:rsidRPr="002426BF">
                        <w:rPr>
                          <w:rFonts w:ascii="AR丸ゴシック体M" w:eastAsia="AR丸ゴシック体M" w:hint="eastAsia"/>
                          <w:b/>
                          <w:bCs/>
                          <w:color w:val="520010" w:themeColor="accent1" w:themeShade="80"/>
                        </w:rPr>
                        <w:t>～</w:t>
                      </w:r>
                      <w:r w:rsidR="003D0600" w:rsidRPr="002426BF">
                        <w:rPr>
                          <w:rFonts w:ascii="AR丸ゴシック体M" w:eastAsia="AR丸ゴシック体M" w:hint="eastAsia"/>
                          <w:b/>
                          <w:bCs/>
                          <w:color w:val="520010" w:themeColor="accent1" w:themeShade="80"/>
                        </w:rPr>
                        <w:t>ず</w:t>
                      </w:r>
                    </w:p>
                    <w:p w14:paraId="452553D6" w14:textId="77777777" w:rsidR="00284053" w:rsidRPr="002426BF" w:rsidRDefault="00284053" w:rsidP="00284053">
                      <w:pPr>
                        <w:spacing w:before="0" w:after="0"/>
                        <w:ind w:left="0" w:right="0"/>
                        <w:jc w:val="center"/>
                        <w:rPr>
                          <w:rFonts w:ascii="AR丸ゴシック体M" w:eastAsia="AR丸ゴシック体M"/>
                          <w:b/>
                          <w:bCs/>
                          <w:color w:val="520010" w:themeColor="accent1" w:themeShade="80"/>
                        </w:rPr>
                      </w:pPr>
                      <w:r w:rsidRPr="002426BF">
                        <w:rPr>
                          <w:rFonts w:ascii="AR丸ゴシック体M" w:eastAsia="AR丸ゴシック体M" w:hint="eastAsia"/>
                          <w:b/>
                          <w:bCs/>
                          <w:color w:val="520010" w:themeColor="accent1" w:themeShade="80"/>
                        </w:rPr>
                        <w:t>大谷敏彰・佐藤　香</w:t>
                      </w:r>
                    </w:p>
                    <w:p w14:paraId="299F7D91" w14:textId="77777777" w:rsidR="00674105" w:rsidRDefault="00674105" w:rsidP="00674105">
                      <w:pPr>
                        <w:spacing w:before="0" w:after="0" w:line="320" w:lineRule="exact"/>
                        <w:ind w:left="0" w:right="57" w:firstLine="240"/>
                        <w:jc w:val="both"/>
                        <w:rPr>
                          <w:rFonts w:ascii="UD デジタル 教科書体 NK-R" w:eastAsia="UD デジタル 教科書体 NK-R"/>
                          <w:color w:val="auto"/>
                        </w:rPr>
                      </w:pPr>
                      <w:r>
                        <w:rPr>
                          <w:rFonts w:ascii="UD デジタル 教科書体 NK-R" w:eastAsia="UD デジタル 教科書体 NK-R" w:hint="eastAsia"/>
                          <w:color w:val="FF0000"/>
                        </w:rPr>
                        <w:t>原発事故から11年が経過しました</w:t>
                      </w:r>
                      <w:r>
                        <w:rPr>
                          <w:rFonts w:ascii="UD デジタル 教科書体 NK-R" w:eastAsia="UD デジタル 教科書体 NK-R" w:hint="eastAsia"/>
                          <w:color w:val="auto"/>
                        </w:rPr>
                        <w:t>。この間、他県のマスコミで福島の現状を伝える事はほとんどなくなりました。それだけではなく「復興五輪」にみられるように「復興」「福島」のことばをつけることで悪事を扮飾することに利用されている始末です。原子力発電の再稼働に向けて福島を風化させようとする勢力に立ち向う「うた」が今ほど求められている時はありません。</w:t>
                      </w:r>
                    </w:p>
                    <w:p w14:paraId="148888DD" w14:textId="47978B10" w:rsidR="00674105" w:rsidRPr="00674105" w:rsidRDefault="00674105" w:rsidP="00674105">
                      <w:pPr>
                        <w:spacing w:before="0" w:after="0" w:line="320" w:lineRule="exact"/>
                        <w:ind w:left="0" w:right="57" w:firstLine="240"/>
                        <w:jc w:val="both"/>
                        <w:rPr>
                          <w:rFonts w:ascii="UD デジタル 教科書体 NK-R" w:eastAsia="UD デジタル 教科書体 NK-R"/>
                          <w:color w:val="FF0000"/>
                        </w:rPr>
                      </w:pPr>
                      <w:r>
                        <w:rPr>
                          <w:rFonts w:ascii="UD デジタル 教科書体 NK-R" w:eastAsia="UD デジタル 教科書体 NK-R" w:hint="eastAsia"/>
                          <w:color w:val="auto"/>
                        </w:rPr>
                        <w:t>「福島に寄り添う」というなら、</w:t>
                      </w:r>
                      <w:r>
                        <w:rPr>
                          <w:rFonts w:ascii="UD デジタル 教科書体 NK-R" w:eastAsia="UD デジタル 教科書体 NK-R" w:hAnsi="HGSｺﾞｼｯｸE" w:hint="eastAsia"/>
                          <w:color w:val="FF0000"/>
                        </w:rPr>
                        <w:t>福島に触れて、福島の現状をご自分の五感で感じて下さい。</w:t>
                      </w:r>
                      <w:r>
                        <w:rPr>
                          <w:rFonts w:ascii="UD デジタル 教科書体 NK-R" w:eastAsia="UD デジタル 教科書体 NK-R" w:hint="eastAsia"/>
                          <w:color w:val="auto"/>
                        </w:rPr>
                        <w:t>知って下さい。此処には我々が今まで体験したことのない未踏の世界が広がっているのです。そして今日本が抱えている問題のすべてが凝縮して存在しています。ここから目を背けて幸せ、平和、希望の歌は創れません！</w:t>
                      </w:r>
                      <w:r w:rsidRPr="00674105">
                        <w:rPr>
                          <w:rFonts w:ascii="UD デジタル 教科書体 NK-R" w:eastAsia="UD デジタル 教科書体 NK-R" w:hAnsi="HGSｺﾞｼｯｸE" w:hint="eastAsia"/>
                          <w:color w:val="FF0000"/>
                        </w:rPr>
                        <w:t>私達の展望と希望の生まれる歌をこの福島で創りませんか！</w:t>
                      </w:r>
                    </w:p>
                    <w:p w14:paraId="3BE581C8" w14:textId="26585794" w:rsidR="00524252" w:rsidRPr="00785BF3" w:rsidRDefault="00524252" w:rsidP="00287072">
                      <w:pPr>
                        <w:spacing w:after="0" w:line="320" w:lineRule="exact"/>
                        <w:ind w:left="0" w:right="57" w:firstLine="238"/>
                        <w:jc w:val="both"/>
                        <w:rPr>
                          <w:rFonts w:ascii="UD デジタル 教科書体 NP-R" w:eastAsia="UD デジタル 教科書体 NP-R"/>
                          <w:color w:val="FF0000"/>
                          <w:sz w:val="22"/>
                          <w:szCs w:val="22"/>
                        </w:rPr>
                      </w:pPr>
                    </w:p>
                  </w:txbxContent>
                </v:textbox>
                <w10:wrap anchorx="margin" anchory="page"/>
              </v:shape>
            </w:pict>
          </mc:Fallback>
        </mc:AlternateContent>
      </w:r>
      <w:r w:rsidR="00965F17" w:rsidRPr="00A50E0D">
        <w:rPr>
          <w:rFonts w:ascii="Meiryo UI" w:eastAsia="Meiryo UI" w:hAnsi="Meiryo UI"/>
          <w:noProof/>
          <w:color w:val="000000" w:themeColor="text1"/>
          <w:sz w:val="21"/>
          <w:szCs w:val="21"/>
          <w14:glow w14:rad="228600">
            <w14:schemeClr w14:val="tx1">
              <w14:alpha w14:val="60000"/>
              <w14:lumMod w14:val="95000"/>
              <w14:lumOff w14:val="5000"/>
            </w14:schemeClr>
          </w14:glow>
        </w:rPr>
        <w:drawing>
          <wp:anchor distT="0" distB="0" distL="114300" distR="114300" simplePos="0" relativeHeight="251669504" behindDoc="0" locked="0" layoutInCell="1" allowOverlap="1" wp14:anchorId="15DD3F2B" wp14:editId="55FF8047">
            <wp:simplePos x="0" y="0"/>
            <wp:positionH relativeFrom="column">
              <wp:posOffset>6567613</wp:posOffset>
            </wp:positionH>
            <wp:positionV relativeFrom="paragraph">
              <wp:posOffset>542668</wp:posOffset>
            </wp:positionV>
            <wp:extent cx="397945" cy="333968"/>
            <wp:effectExtent l="0" t="57150" r="40640" b="66675"/>
            <wp:wrapNone/>
            <wp:docPr id="108" name="図 3" descr="挿絵 が含まれている画像&#10;&#10;自動的に生成された説明">
              <a:extLst xmlns:a="http://schemas.openxmlformats.org/drawingml/2006/main">
                <a:ext uri="{FF2B5EF4-FFF2-40B4-BE49-F238E27FC236}">
                  <a16:creationId xmlns:a16="http://schemas.microsoft.com/office/drawing/2014/main" id="{0163ABA6-6A2F-417F-900D-10C2ED443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3" descr="挿絵 が含まれている画像&#10;&#10;自動的に生成された説明">
                      <a:extLst>
                        <a:ext uri="{FF2B5EF4-FFF2-40B4-BE49-F238E27FC236}">
                          <a16:creationId xmlns:a16="http://schemas.microsoft.com/office/drawing/2014/main" id="{0163ABA6-6A2F-417F-900D-10C2ED443183}"/>
                        </a:ext>
                      </a:extLst>
                    </pic:cNvPr>
                    <pic:cNvPicPr preferRelativeResize="0"/>
                  </pic:nvPicPr>
                  <pic:blipFill>
                    <a:blip r:embed="rId13" cstate="screen">
                      <a:biLevel thresh="25000"/>
                      <a:extLst>
                        <a:ext uri="{BEBA8EAE-BF5A-486C-A8C5-ECC9F3942E4B}">
                          <a14:imgProps xmlns:a14="http://schemas.microsoft.com/office/drawing/2010/main">
                            <a14:imgLayer r:embed="rId14">
                              <a14:imgEffect>
                                <a14:colorTemperature colorTemp="47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rot="20468948">
                      <a:off x="0" y="0"/>
                      <a:ext cx="397945" cy="333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379">
        <w:rPr>
          <w:rFonts w:ascii="Meiryo UI" w:eastAsia="Meiryo UI" w:hAnsi="Meiryo UI"/>
          <w:color w:val="000000" w:themeColor="text1"/>
          <w14:glow w14:rad="228600">
            <w14:schemeClr w14:val="tx1">
              <w14:alpha w14:val="60000"/>
              <w14:lumMod w14:val="95000"/>
              <w14:lumOff w14:val="5000"/>
            </w14:schemeClr>
          </w14:glow>
        </w:rPr>
        <w:tab/>
      </w:r>
      <w:r w:rsidR="003A0B95">
        <w:rPr>
          <w:rFonts w:ascii="Meiryo UI" w:eastAsia="Meiryo UI" w:hAnsi="Meiryo UI"/>
          <w:color w:val="000000" w:themeColor="text1"/>
          <w14:glow w14:rad="228600">
            <w14:schemeClr w14:val="tx1">
              <w14:alpha w14:val="60000"/>
              <w14:lumMod w14:val="95000"/>
              <w14:lumOff w14:val="5000"/>
            </w14:schemeClr>
          </w14:glow>
        </w:rPr>
        <w:tab/>
      </w:r>
    </w:p>
    <w:p w14:paraId="42DAA36A" w14:textId="3139D6B8" w:rsidR="00797379" w:rsidRPr="00797379" w:rsidRDefault="007F0740">
      <w:pPr>
        <w:rPr>
          <w:rFonts w:ascii="Meiryo UI" w:eastAsia="Meiryo UI" w:hAnsi="Meiryo UI"/>
          <w:color w:val="000000" w:themeColor="text1"/>
          <w:sz w:val="21"/>
          <w:szCs w:val="21"/>
          <w14:glow w14:rad="228600">
            <w14:schemeClr w14:val="tx1">
              <w14:alpha w14:val="60000"/>
              <w14:lumMod w14:val="95000"/>
              <w14:lumOff w14:val="5000"/>
            </w14:schemeClr>
          </w14:glow>
        </w:rPr>
      </w:pPr>
      <w:r>
        <w:rPr>
          <w:noProof/>
        </w:rPr>
        <mc:AlternateContent>
          <mc:Choice Requires="wps">
            <w:drawing>
              <wp:anchor distT="0" distB="0" distL="114300" distR="114300" simplePos="0" relativeHeight="251665408" behindDoc="0" locked="0" layoutInCell="1" allowOverlap="1" wp14:anchorId="7841473B" wp14:editId="31C33E74">
                <wp:simplePos x="0" y="0"/>
                <wp:positionH relativeFrom="column">
                  <wp:posOffset>222885</wp:posOffset>
                </wp:positionH>
                <wp:positionV relativeFrom="paragraph">
                  <wp:posOffset>31750</wp:posOffset>
                </wp:positionV>
                <wp:extent cx="468000" cy="216000"/>
                <wp:effectExtent l="19050" t="19050" r="8255" b="31750"/>
                <wp:wrapNone/>
                <wp:docPr id="10" name="テキスト ボックス 10"/>
                <wp:cNvGraphicFramePr/>
                <a:graphic xmlns:a="http://schemas.openxmlformats.org/drawingml/2006/main">
                  <a:graphicData uri="http://schemas.microsoft.com/office/word/2010/wordprocessingShape">
                    <wps:wsp>
                      <wps:cNvSpPr txBox="1"/>
                      <wps:spPr>
                        <a:xfrm rot="21286867">
                          <a:off x="0" y="0"/>
                          <a:ext cx="468000" cy="216000"/>
                        </a:xfrm>
                        <a:prstGeom prst="roundRect">
                          <a:avLst/>
                        </a:prstGeom>
                        <a:solidFill>
                          <a:srgbClr val="FFFF99"/>
                        </a:solidFill>
                        <a:ln w="6350">
                          <a:noFill/>
                        </a:ln>
                      </wps:spPr>
                      <wps:txbx>
                        <w:txbxContent>
                          <w:p w14:paraId="0D164E09" w14:textId="178BFDBA" w:rsidR="007F0740" w:rsidRPr="00841DC9" w:rsidRDefault="007F0740" w:rsidP="003016DB">
                            <w:pPr>
                              <w:pStyle w:val="af6"/>
                              <w:spacing w:before="0" w:line="260" w:lineRule="exact"/>
                              <w:ind w:left="0" w:right="0"/>
                              <w:jc w:val="center"/>
                              <w:rPr>
                                <w:rFonts w:ascii="メイリオ" w:eastAsia="メイリオ" w:hAnsi="メイリオ"/>
                                <w:b/>
                                <w:bCs/>
                                <w:color w:val="FF0000"/>
                                <w:sz w:val="21"/>
                                <w:szCs w:val="21"/>
                              </w:rPr>
                            </w:pPr>
                            <w:r w:rsidRPr="00841DC9">
                              <w:rPr>
                                <w:rFonts w:ascii="メイリオ" w:eastAsia="メイリオ" w:hAnsi="メイリオ" w:cs="Segoe UI Symbol" w:hint="eastAsia"/>
                                <w:b/>
                                <w:bCs/>
                                <w:color w:val="FF0000"/>
                                <w:sz w:val="21"/>
                                <w:szCs w:val="21"/>
                              </w:rPr>
                              <w:t>2022</w:t>
                            </w:r>
                          </w:p>
                        </w:txbxContent>
                      </wps:txbx>
                      <wps:bodyPr rot="0" spcFirstLastPara="0" vertOverflow="overflow" horzOverflow="overflow" vert="horz" wrap="square" lIns="0" tIns="1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1473B" id="テキスト ボックス 10" o:spid="_x0000_s1038" style="position:absolute;left:0;text-align:left;margin-left:17.55pt;margin-top:2.5pt;width:36.85pt;height:17pt;rotation:-34202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" fillcolor="#ff9" stroked="f" strokeweight=".5pt">
                <v:textbox inset="0,.5mm,0,0">
                  <w:txbxContent>
                    <w:p w14:paraId="0D164E09" w14:textId="178BFDBA" w:rsidR="007F0740" w:rsidRPr="00841DC9" w:rsidRDefault="007F0740" w:rsidP="003016DB">
                      <w:pPr>
                        <w:pStyle w:val="af6"/>
                        <w:spacing w:before="0" w:line="260" w:lineRule="exact"/>
                        <w:ind w:left="0" w:right="0"/>
                        <w:jc w:val="center"/>
                        <w:rPr>
                          <w:rFonts w:ascii="メイリオ" w:eastAsia="メイリオ" w:hAnsi="メイリオ"/>
                          <w:b/>
                          <w:bCs/>
                          <w:color w:val="FF0000"/>
                          <w:sz w:val="21"/>
                          <w:szCs w:val="21"/>
                        </w:rPr>
                      </w:pPr>
                      <w:r w:rsidRPr="00841DC9">
                        <w:rPr>
                          <w:rFonts w:ascii="メイリオ" w:eastAsia="メイリオ" w:hAnsi="メイリオ" w:cs="Segoe UI Symbol" w:hint="eastAsia"/>
                          <w:b/>
                          <w:bCs/>
                          <w:color w:val="FF0000"/>
                          <w:sz w:val="21"/>
                          <w:szCs w:val="21"/>
                        </w:rPr>
                        <w:t>2022</w:t>
                      </w:r>
                    </w:p>
                  </w:txbxContent>
                </v:textbox>
              </v:roundrect>
            </w:pict>
          </mc:Fallback>
        </mc:AlternateContent>
      </w:r>
    </w:p>
    <w:p w14:paraId="58BBE542" w14:textId="1E507B4E"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3B570751" w14:textId="6EFE854D" w:rsidR="00797379" w:rsidRPr="00797379" w:rsidRDefault="000A396A">
      <w:pPr>
        <w:rPr>
          <w:rFonts w:ascii="Meiryo UI" w:eastAsia="Meiryo UI" w:hAnsi="Meiryo UI"/>
          <w:color w:val="000000" w:themeColor="text1"/>
          <w:sz w:val="21"/>
          <w:szCs w:val="21"/>
          <w14:glow w14:rad="228600">
            <w14:schemeClr w14:val="tx1">
              <w14:alpha w14:val="60000"/>
              <w14:lumMod w14:val="95000"/>
              <w14:lumOff w14:val="5000"/>
            </w14:schemeClr>
          </w14:glow>
        </w:rPr>
      </w:pPr>
      <w:r w:rsidRPr="00541732">
        <w:rPr>
          <w:rFonts w:ascii="Meiryo UI" w:eastAsia="Meiryo UI" w:hAnsi="Meiryo UI"/>
          <w:noProof/>
          <w:color w:val="000000" w:themeColor="text1"/>
          <w:sz w:val="21"/>
          <w:szCs w:val="21"/>
          <w14:glow w14:rad="228600">
            <w14:schemeClr w14:val="tx1">
              <w14:alpha w14:val="60000"/>
              <w14:lumMod w14:val="95000"/>
              <w14:lumOff w14:val="5000"/>
            </w14:schemeClr>
          </w14:glow>
        </w:rPr>
        <mc:AlternateContent>
          <mc:Choice Requires="wpg">
            <w:drawing>
              <wp:anchor distT="0" distB="0" distL="114300" distR="114300" simplePos="0" relativeHeight="251668480" behindDoc="0" locked="0" layoutInCell="1" allowOverlap="1" wp14:anchorId="5FF7A6FF" wp14:editId="71DBA091">
                <wp:simplePos x="0" y="0"/>
                <wp:positionH relativeFrom="column">
                  <wp:posOffset>3284855</wp:posOffset>
                </wp:positionH>
                <wp:positionV relativeFrom="paragraph">
                  <wp:posOffset>80645</wp:posOffset>
                </wp:positionV>
                <wp:extent cx="332836" cy="479951"/>
                <wp:effectExtent l="76200" t="0" r="29210" b="0"/>
                <wp:wrapNone/>
                <wp:docPr id="91" name="グループ化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739358">
                          <a:off x="0" y="0"/>
                          <a:ext cx="332836" cy="479951"/>
                          <a:chOff x="193775" y="1873141"/>
                          <a:chExt cx="1460937" cy="1896629"/>
                        </a:xfrm>
                        <a:solidFill>
                          <a:srgbClr val="FFD1D2"/>
                        </a:solidFill>
                      </wpg:grpSpPr>
                      <wps:wsp>
                        <wps:cNvPr id="92" name="正方形/長方形 92"/>
                        <wps:cNvSpPr/>
                        <wps:spPr>
                          <a:xfrm rot="21427738">
                            <a:off x="1014945" y="1882763"/>
                            <a:ext cx="75197" cy="147681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3" name="楕円 93"/>
                        <wps:cNvSpPr/>
                        <wps:spPr>
                          <a:xfrm rot="21084281">
                            <a:off x="193775" y="3168396"/>
                            <a:ext cx="942030" cy="601374"/>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4" name="フリーフォーム: 図形 94"/>
                        <wps:cNvSpPr/>
                        <wps:spPr>
                          <a:xfrm>
                            <a:off x="1027187" y="1873141"/>
                            <a:ext cx="627525" cy="1302576"/>
                          </a:xfrm>
                          <a:custGeom>
                            <a:avLst/>
                            <a:gdLst>
                              <a:gd name="connsiteX0" fmla="*/ 10511 w 567961"/>
                              <a:gd name="connsiteY0" fmla="*/ 947 h 1174779"/>
                              <a:gd name="connsiteX1" fmla="*/ 216251 w 567961"/>
                              <a:gd name="connsiteY1" fmla="*/ 271457 h 1174779"/>
                              <a:gd name="connsiteX2" fmla="*/ 383891 w 567961"/>
                              <a:gd name="connsiteY2" fmla="*/ 404807 h 1174779"/>
                              <a:gd name="connsiteX3" fmla="*/ 540101 w 567961"/>
                              <a:gd name="connsiteY3" fmla="*/ 621977 h 1174779"/>
                              <a:gd name="connsiteX4" fmla="*/ 566771 w 567961"/>
                              <a:gd name="connsiteY4" fmla="*/ 762947 h 1174779"/>
                              <a:gd name="connsiteX5" fmla="*/ 524861 w 567961"/>
                              <a:gd name="connsiteY5" fmla="*/ 934397 h 1174779"/>
                              <a:gd name="connsiteX6" fmla="*/ 258161 w 567961"/>
                              <a:gd name="connsiteY6" fmla="*/ 1174427 h 1174779"/>
                              <a:gd name="connsiteX7" fmla="*/ 414371 w 567961"/>
                              <a:gd name="connsiteY7" fmla="*/ 983927 h 1174779"/>
                              <a:gd name="connsiteX8" fmla="*/ 486761 w 567961"/>
                              <a:gd name="connsiteY8" fmla="*/ 816287 h 1174779"/>
                              <a:gd name="connsiteX9" fmla="*/ 437231 w 567961"/>
                              <a:gd name="connsiteY9" fmla="*/ 656267 h 1174779"/>
                              <a:gd name="connsiteX10" fmla="*/ 300071 w 567961"/>
                              <a:gd name="connsiteY10" fmla="*/ 534347 h 1174779"/>
                              <a:gd name="connsiteX11" fmla="*/ 56231 w 567961"/>
                              <a:gd name="connsiteY11" fmla="*/ 374327 h 1174779"/>
                              <a:gd name="connsiteX12" fmla="*/ 10511 w 567961"/>
                              <a:gd name="connsiteY12" fmla="*/ 947 h 1174779"/>
                              <a:gd name="connsiteX0" fmla="*/ 10511 w 567961"/>
                              <a:gd name="connsiteY0" fmla="*/ 947 h 1174779"/>
                              <a:gd name="connsiteX1" fmla="*/ 216251 w 567961"/>
                              <a:gd name="connsiteY1" fmla="*/ 271457 h 1174779"/>
                              <a:gd name="connsiteX2" fmla="*/ 383891 w 567961"/>
                              <a:gd name="connsiteY2" fmla="*/ 404807 h 1174779"/>
                              <a:gd name="connsiteX3" fmla="*/ 540101 w 567961"/>
                              <a:gd name="connsiteY3" fmla="*/ 621977 h 1174779"/>
                              <a:gd name="connsiteX4" fmla="*/ 566771 w 567961"/>
                              <a:gd name="connsiteY4" fmla="*/ 762947 h 1174779"/>
                              <a:gd name="connsiteX5" fmla="*/ 524861 w 567961"/>
                              <a:gd name="connsiteY5" fmla="*/ 934397 h 1174779"/>
                              <a:gd name="connsiteX6" fmla="*/ 258161 w 567961"/>
                              <a:gd name="connsiteY6" fmla="*/ 1174427 h 1174779"/>
                              <a:gd name="connsiteX7" fmla="*/ 414371 w 567961"/>
                              <a:gd name="connsiteY7" fmla="*/ 983927 h 1174779"/>
                              <a:gd name="connsiteX8" fmla="*/ 486761 w 567961"/>
                              <a:gd name="connsiteY8" fmla="*/ 816287 h 1174779"/>
                              <a:gd name="connsiteX9" fmla="*/ 437231 w 567961"/>
                              <a:gd name="connsiteY9" fmla="*/ 656267 h 1174779"/>
                              <a:gd name="connsiteX10" fmla="*/ 300071 w 567961"/>
                              <a:gd name="connsiteY10" fmla="*/ 534347 h 1174779"/>
                              <a:gd name="connsiteX11" fmla="*/ 56231 w 567961"/>
                              <a:gd name="connsiteY11" fmla="*/ 374327 h 1174779"/>
                              <a:gd name="connsiteX12" fmla="*/ 10511 w 567961"/>
                              <a:gd name="connsiteY12" fmla="*/ 947 h 1174779"/>
                              <a:gd name="connsiteX0" fmla="*/ 10511 w 567961"/>
                              <a:gd name="connsiteY0" fmla="*/ 947 h 1174779"/>
                              <a:gd name="connsiteX1" fmla="*/ 216251 w 567961"/>
                              <a:gd name="connsiteY1" fmla="*/ 271457 h 1174779"/>
                              <a:gd name="connsiteX2" fmla="*/ 383891 w 567961"/>
                              <a:gd name="connsiteY2" fmla="*/ 404807 h 1174779"/>
                              <a:gd name="connsiteX3" fmla="*/ 540101 w 567961"/>
                              <a:gd name="connsiteY3" fmla="*/ 621977 h 1174779"/>
                              <a:gd name="connsiteX4" fmla="*/ 566771 w 567961"/>
                              <a:gd name="connsiteY4" fmla="*/ 762947 h 1174779"/>
                              <a:gd name="connsiteX5" fmla="*/ 524861 w 567961"/>
                              <a:gd name="connsiteY5" fmla="*/ 934397 h 1174779"/>
                              <a:gd name="connsiteX6" fmla="*/ 258161 w 567961"/>
                              <a:gd name="connsiteY6" fmla="*/ 1174427 h 1174779"/>
                              <a:gd name="connsiteX7" fmla="*/ 414371 w 567961"/>
                              <a:gd name="connsiteY7" fmla="*/ 983927 h 1174779"/>
                              <a:gd name="connsiteX8" fmla="*/ 486761 w 567961"/>
                              <a:gd name="connsiteY8" fmla="*/ 816287 h 1174779"/>
                              <a:gd name="connsiteX9" fmla="*/ 437231 w 567961"/>
                              <a:gd name="connsiteY9" fmla="*/ 656267 h 1174779"/>
                              <a:gd name="connsiteX10" fmla="*/ 300071 w 567961"/>
                              <a:gd name="connsiteY10" fmla="*/ 534347 h 1174779"/>
                              <a:gd name="connsiteX11" fmla="*/ 56231 w 567961"/>
                              <a:gd name="connsiteY11" fmla="*/ 374327 h 1174779"/>
                              <a:gd name="connsiteX12" fmla="*/ 10511 w 567961"/>
                              <a:gd name="connsiteY12" fmla="*/ 947 h 1174779"/>
                              <a:gd name="connsiteX0" fmla="*/ 10511 w 567961"/>
                              <a:gd name="connsiteY0" fmla="*/ 947 h 1174779"/>
                              <a:gd name="connsiteX1" fmla="*/ 216251 w 567961"/>
                              <a:gd name="connsiteY1" fmla="*/ 271457 h 1174779"/>
                              <a:gd name="connsiteX2" fmla="*/ 383891 w 567961"/>
                              <a:gd name="connsiteY2" fmla="*/ 404807 h 1174779"/>
                              <a:gd name="connsiteX3" fmla="*/ 540101 w 567961"/>
                              <a:gd name="connsiteY3" fmla="*/ 621977 h 1174779"/>
                              <a:gd name="connsiteX4" fmla="*/ 566771 w 567961"/>
                              <a:gd name="connsiteY4" fmla="*/ 762947 h 1174779"/>
                              <a:gd name="connsiteX5" fmla="*/ 524861 w 567961"/>
                              <a:gd name="connsiteY5" fmla="*/ 934397 h 1174779"/>
                              <a:gd name="connsiteX6" fmla="*/ 258161 w 567961"/>
                              <a:gd name="connsiteY6" fmla="*/ 1174427 h 1174779"/>
                              <a:gd name="connsiteX7" fmla="*/ 414371 w 567961"/>
                              <a:gd name="connsiteY7" fmla="*/ 983927 h 1174779"/>
                              <a:gd name="connsiteX8" fmla="*/ 486761 w 567961"/>
                              <a:gd name="connsiteY8" fmla="*/ 816287 h 1174779"/>
                              <a:gd name="connsiteX9" fmla="*/ 437231 w 567961"/>
                              <a:gd name="connsiteY9" fmla="*/ 656267 h 1174779"/>
                              <a:gd name="connsiteX10" fmla="*/ 300071 w 567961"/>
                              <a:gd name="connsiteY10" fmla="*/ 534347 h 1174779"/>
                              <a:gd name="connsiteX11" fmla="*/ 56231 w 567961"/>
                              <a:gd name="connsiteY11" fmla="*/ 374327 h 1174779"/>
                              <a:gd name="connsiteX12" fmla="*/ 10511 w 567961"/>
                              <a:gd name="connsiteY12" fmla="*/ 947 h 1174779"/>
                              <a:gd name="connsiteX0" fmla="*/ 10511 w 567961"/>
                              <a:gd name="connsiteY0" fmla="*/ 947 h 1174779"/>
                              <a:gd name="connsiteX1" fmla="*/ 216251 w 567961"/>
                              <a:gd name="connsiteY1" fmla="*/ 271457 h 1174779"/>
                              <a:gd name="connsiteX2" fmla="*/ 383891 w 567961"/>
                              <a:gd name="connsiteY2" fmla="*/ 404807 h 1174779"/>
                              <a:gd name="connsiteX3" fmla="*/ 540101 w 567961"/>
                              <a:gd name="connsiteY3" fmla="*/ 621977 h 1174779"/>
                              <a:gd name="connsiteX4" fmla="*/ 566771 w 567961"/>
                              <a:gd name="connsiteY4" fmla="*/ 762947 h 1174779"/>
                              <a:gd name="connsiteX5" fmla="*/ 524861 w 567961"/>
                              <a:gd name="connsiteY5" fmla="*/ 934397 h 1174779"/>
                              <a:gd name="connsiteX6" fmla="*/ 258161 w 567961"/>
                              <a:gd name="connsiteY6" fmla="*/ 1174427 h 1174779"/>
                              <a:gd name="connsiteX7" fmla="*/ 414371 w 567961"/>
                              <a:gd name="connsiteY7" fmla="*/ 983927 h 1174779"/>
                              <a:gd name="connsiteX8" fmla="*/ 486761 w 567961"/>
                              <a:gd name="connsiteY8" fmla="*/ 816287 h 1174779"/>
                              <a:gd name="connsiteX9" fmla="*/ 437231 w 567961"/>
                              <a:gd name="connsiteY9" fmla="*/ 656267 h 1174779"/>
                              <a:gd name="connsiteX10" fmla="*/ 300071 w 567961"/>
                              <a:gd name="connsiteY10" fmla="*/ 534347 h 1174779"/>
                              <a:gd name="connsiteX11" fmla="*/ 56231 w 567961"/>
                              <a:gd name="connsiteY11" fmla="*/ 374327 h 1174779"/>
                              <a:gd name="connsiteX12" fmla="*/ 10511 w 567961"/>
                              <a:gd name="connsiteY12" fmla="*/ 947 h 1174779"/>
                              <a:gd name="connsiteX0" fmla="*/ 10511 w 568100"/>
                              <a:gd name="connsiteY0" fmla="*/ 951 h 1174783"/>
                              <a:gd name="connsiteX1" fmla="*/ 216251 w 568100"/>
                              <a:gd name="connsiteY1" fmla="*/ 271461 h 1174783"/>
                              <a:gd name="connsiteX2" fmla="*/ 378295 w 568100"/>
                              <a:gd name="connsiteY2" fmla="*/ 410436 h 1174783"/>
                              <a:gd name="connsiteX3" fmla="*/ 540101 w 568100"/>
                              <a:gd name="connsiteY3" fmla="*/ 621981 h 1174783"/>
                              <a:gd name="connsiteX4" fmla="*/ 566771 w 568100"/>
                              <a:gd name="connsiteY4" fmla="*/ 762951 h 1174783"/>
                              <a:gd name="connsiteX5" fmla="*/ 524861 w 568100"/>
                              <a:gd name="connsiteY5" fmla="*/ 934401 h 1174783"/>
                              <a:gd name="connsiteX6" fmla="*/ 258161 w 568100"/>
                              <a:gd name="connsiteY6" fmla="*/ 1174431 h 1174783"/>
                              <a:gd name="connsiteX7" fmla="*/ 414371 w 568100"/>
                              <a:gd name="connsiteY7" fmla="*/ 983931 h 1174783"/>
                              <a:gd name="connsiteX8" fmla="*/ 486761 w 568100"/>
                              <a:gd name="connsiteY8" fmla="*/ 816291 h 1174783"/>
                              <a:gd name="connsiteX9" fmla="*/ 437231 w 568100"/>
                              <a:gd name="connsiteY9" fmla="*/ 656271 h 1174783"/>
                              <a:gd name="connsiteX10" fmla="*/ 300071 w 568100"/>
                              <a:gd name="connsiteY10" fmla="*/ 534351 h 1174783"/>
                              <a:gd name="connsiteX11" fmla="*/ 56231 w 568100"/>
                              <a:gd name="connsiteY11" fmla="*/ 374331 h 1174783"/>
                              <a:gd name="connsiteX12" fmla="*/ 10511 w 568100"/>
                              <a:gd name="connsiteY12" fmla="*/ 951 h 1174783"/>
                              <a:gd name="connsiteX0" fmla="*/ 10511 w 573558"/>
                              <a:gd name="connsiteY0" fmla="*/ 951 h 1174783"/>
                              <a:gd name="connsiteX1" fmla="*/ 216251 w 573558"/>
                              <a:gd name="connsiteY1" fmla="*/ 271461 h 1174783"/>
                              <a:gd name="connsiteX2" fmla="*/ 378295 w 573558"/>
                              <a:gd name="connsiteY2" fmla="*/ 410436 h 1174783"/>
                              <a:gd name="connsiteX3" fmla="*/ 540101 w 573558"/>
                              <a:gd name="connsiteY3" fmla="*/ 621981 h 1174783"/>
                              <a:gd name="connsiteX4" fmla="*/ 566771 w 573558"/>
                              <a:gd name="connsiteY4" fmla="*/ 762951 h 1174783"/>
                              <a:gd name="connsiteX5" fmla="*/ 524861 w 573558"/>
                              <a:gd name="connsiteY5" fmla="*/ 934401 h 1174783"/>
                              <a:gd name="connsiteX6" fmla="*/ 258161 w 573558"/>
                              <a:gd name="connsiteY6" fmla="*/ 1174431 h 1174783"/>
                              <a:gd name="connsiteX7" fmla="*/ 414371 w 573558"/>
                              <a:gd name="connsiteY7" fmla="*/ 983931 h 1174783"/>
                              <a:gd name="connsiteX8" fmla="*/ 486761 w 573558"/>
                              <a:gd name="connsiteY8" fmla="*/ 816291 h 1174783"/>
                              <a:gd name="connsiteX9" fmla="*/ 437231 w 573558"/>
                              <a:gd name="connsiteY9" fmla="*/ 656271 h 1174783"/>
                              <a:gd name="connsiteX10" fmla="*/ 300071 w 573558"/>
                              <a:gd name="connsiteY10" fmla="*/ 534351 h 1174783"/>
                              <a:gd name="connsiteX11" fmla="*/ 56231 w 573558"/>
                              <a:gd name="connsiteY11" fmla="*/ 374331 h 1174783"/>
                              <a:gd name="connsiteX12" fmla="*/ 10511 w 573558"/>
                              <a:gd name="connsiteY12" fmla="*/ 951 h 1174783"/>
                              <a:gd name="connsiteX0" fmla="*/ 10511 w 568100"/>
                              <a:gd name="connsiteY0" fmla="*/ 951 h 1174783"/>
                              <a:gd name="connsiteX1" fmla="*/ 216251 w 568100"/>
                              <a:gd name="connsiteY1" fmla="*/ 271461 h 1174783"/>
                              <a:gd name="connsiteX2" fmla="*/ 378295 w 568100"/>
                              <a:gd name="connsiteY2" fmla="*/ 410436 h 1174783"/>
                              <a:gd name="connsiteX3" fmla="*/ 540101 w 568100"/>
                              <a:gd name="connsiteY3" fmla="*/ 621981 h 1174783"/>
                              <a:gd name="connsiteX4" fmla="*/ 566771 w 568100"/>
                              <a:gd name="connsiteY4" fmla="*/ 762951 h 1174783"/>
                              <a:gd name="connsiteX5" fmla="*/ 524861 w 568100"/>
                              <a:gd name="connsiteY5" fmla="*/ 934401 h 1174783"/>
                              <a:gd name="connsiteX6" fmla="*/ 258161 w 568100"/>
                              <a:gd name="connsiteY6" fmla="*/ 1174431 h 1174783"/>
                              <a:gd name="connsiteX7" fmla="*/ 414371 w 568100"/>
                              <a:gd name="connsiteY7" fmla="*/ 983931 h 1174783"/>
                              <a:gd name="connsiteX8" fmla="*/ 486761 w 568100"/>
                              <a:gd name="connsiteY8" fmla="*/ 816291 h 1174783"/>
                              <a:gd name="connsiteX9" fmla="*/ 437231 w 568100"/>
                              <a:gd name="connsiteY9" fmla="*/ 656271 h 1174783"/>
                              <a:gd name="connsiteX10" fmla="*/ 300071 w 568100"/>
                              <a:gd name="connsiteY10" fmla="*/ 534351 h 1174783"/>
                              <a:gd name="connsiteX11" fmla="*/ 56231 w 568100"/>
                              <a:gd name="connsiteY11" fmla="*/ 374331 h 1174783"/>
                              <a:gd name="connsiteX12" fmla="*/ 10511 w 568100"/>
                              <a:gd name="connsiteY12" fmla="*/ 951 h 1174783"/>
                              <a:gd name="connsiteX0" fmla="*/ 10511 w 568100"/>
                              <a:gd name="connsiteY0" fmla="*/ 951 h 1174783"/>
                              <a:gd name="connsiteX1" fmla="*/ 216251 w 568100"/>
                              <a:gd name="connsiteY1" fmla="*/ 271461 h 1174783"/>
                              <a:gd name="connsiteX2" fmla="*/ 378295 w 568100"/>
                              <a:gd name="connsiteY2" fmla="*/ 410436 h 1174783"/>
                              <a:gd name="connsiteX3" fmla="*/ 540101 w 568100"/>
                              <a:gd name="connsiteY3" fmla="*/ 621981 h 1174783"/>
                              <a:gd name="connsiteX4" fmla="*/ 566771 w 568100"/>
                              <a:gd name="connsiteY4" fmla="*/ 762951 h 1174783"/>
                              <a:gd name="connsiteX5" fmla="*/ 524861 w 568100"/>
                              <a:gd name="connsiteY5" fmla="*/ 934401 h 1174783"/>
                              <a:gd name="connsiteX6" fmla="*/ 258161 w 568100"/>
                              <a:gd name="connsiteY6" fmla="*/ 1174431 h 1174783"/>
                              <a:gd name="connsiteX7" fmla="*/ 414371 w 568100"/>
                              <a:gd name="connsiteY7" fmla="*/ 983931 h 1174783"/>
                              <a:gd name="connsiteX8" fmla="*/ 486761 w 568100"/>
                              <a:gd name="connsiteY8" fmla="*/ 816291 h 1174783"/>
                              <a:gd name="connsiteX9" fmla="*/ 437231 w 568100"/>
                              <a:gd name="connsiteY9" fmla="*/ 656271 h 1174783"/>
                              <a:gd name="connsiteX10" fmla="*/ 300071 w 568100"/>
                              <a:gd name="connsiteY10" fmla="*/ 534351 h 1174783"/>
                              <a:gd name="connsiteX11" fmla="*/ 56231 w 568100"/>
                              <a:gd name="connsiteY11" fmla="*/ 374331 h 1174783"/>
                              <a:gd name="connsiteX12" fmla="*/ 10511 w 568100"/>
                              <a:gd name="connsiteY12" fmla="*/ 951 h 1174783"/>
                              <a:gd name="connsiteX0" fmla="*/ 10511 w 568100"/>
                              <a:gd name="connsiteY0" fmla="*/ 951 h 1174783"/>
                              <a:gd name="connsiteX1" fmla="*/ 216251 w 568100"/>
                              <a:gd name="connsiteY1" fmla="*/ 271461 h 1174783"/>
                              <a:gd name="connsiteX2" fmla="*/ 378295 w 568100"/>
                              <a:gd name="connsiteY2" fmla="*/ 410436 h 1174783"/>
                              <a:gd name="connsiteX3" fmla="*/ 540101 w 568100"/>
                              <a:gd name="connsiteY3" fmla="*/ 621981 h 1174783"/>
                              <a:gd name="connsiteX4" fmla="*/ 566771 w 568100"/>
                              <a:gd name="connsiteY4" fmla="*/ 762951 h 1174783"/>
                              <a:gd name="connsiteX5" fmla="*/ 524861 w 568100"/>
                              <a:gd name="connsiteY5" fmla="*/ 934401 h 1174783"/>
                              <a:gd name="connsiteX6" fmla="*/ 258161 w 568100"/>
                              <a:gd name="connsiteY6" fmla="*/ 1174431 h 1174783"/>
                              <a:gd name="connsiteX7" fmla="*/ 414371 w 568100"/>
                              <a:gd name="connsiteY7" fmla="*/ 983931 h 1174783"/>
                              <a:gd name="connsiteX8" fmla="*/ 486761 w 568100"/>
                              <a:gd name="connsiteY8" fmla="*/ 816291 h 1174783"/>
                              <a:gd name="connsiteX9" fmla="*/ 437231 w 568100"/>
                              <a:gd name="connsiteY9" fmla="*/ 656271 h 1174783"/>
                              <a:gd name="connsiteX10" fmla="*/ 300071 w 568100"/>
                              <a:gd name="connsiteY10" fmla="*/ 534351 h 1174783"/>
                              <a:gd name="connsiteX11" fmla="*/ 56231 w 568100"/>
                              <a:gd name="connsiteY11" fmla="*/ 374331 h 1174783"/>
                              <a:gd name="connsiteX12" fmla="*/ 10511 w 568100"/>
                              <a:gd name="connsiteY12" fmla="*/ 951 h 1174783"/>
                              <a:gd name="connsiteX0" fmla="*/ 10511 w 568100"/>
                              <a:gd name="connsiteY0" fmla="*/ 951 h 1174783"/>
                              <a:gd name="connsiteX1" fmla="*/ 216251 w 568100"/>
                              <a:gd name="connsiteY1" fmla="*/ 271461 h 1174783"/>
                              <a:gd name="connsiteX2" fmla="*/ 378295 w 568100"/>
                              <a:gd name="connsiteY2" fmla="*/ 410436 h 1174783"/>
                              <a:gd name="connsiteX3" fmla="*/ 540101 w 568100"/>
                              <a:gd name="connsiteY3" fmla="*/ 621981 h 1174783"/>
                              <a:gd name="connsiteX4" fmla="*/ 566771 w 568100"/>
                              <a:gd name="connsiteY4" fmla="*/ 762951 h 1174783"/>
                              <a:gd name="connsiteX5" fmla="*/ 524861 w 568100"/>
                              <a:gd name="connsiteY5" fmla="*/ 934401 h 1174783"/>
                              <a:gd name="connsiteX6" fmla="*/ 258161 w 568100"/>
                              <a:gd name="connsiteY6" fmla="*/ 1174431 h 1174783"/>
                              <a:gd name="connsiteX7" fmla="*/ 414371 w 568100"/>
                              <a:gd name="connsiteY7" fmla="*/ 983931 h 1174783"/>
                              <a:gd name="connsiteX8" fmla="*/ 486761 w 568100"/>
                              <a:gd name="connsiteY8" fmla="*/ 816291 h 1174783"/>
                              <a:gd name="connsiteX9" fmla="*/ 437231 w 568100"/>
                              <a:gd name="connsiteY9" fmla="*/ 656271 h 1174783"/>
                              <a:gd name="connsiteX10" fmla="*/ 300071 w 568100"/>
                              <a:gd name="connsiteY10" fmla="*/ 534351 h 1174783"/>
                              <a:gd name="connsiteX11" fmla="*/ 56231 w 568100"/>
                              <a:gd name="connsiteY11" fmla="*/ 374331 h 1174783"/>
                              <a:gd name="connsiteX12" fmla="*/ 10511 w 568100"/>
                              <a:gd name="connsiteY12" fmla="*/ 951 h 1174783"/>
                              <a:gd name="connsiteX0" fmla="*/ 21702 w 579291"/>
                              <a:gd name="connsiteY0" fmla="*/ 1050 h 1174882"/>
                              <a:gd name="connsiteX1" fmla="*/ 227442 w 579291"/>
                              <a:gd name="connsiteY1" fmla="*/ 271560 h 1174882"/>
                              <a:gd name="connsiteX2" fmla="*/ 389486 w 579291"/>
                              <a:gd name="connsiteY2" fmla="*/ 410535 h 1174882"/>
                              <a:gd name="connsiteX3" fmla="*/ 551292 w 579291"/>
                              <a:gd name="connsiteY3" fmla="*/ 622080 h 1174882"/>
                              <a:gd name="connsiteX4" fmla="*/ 577962 w 579291"/>
                              <a:gd name="connsiteY4" fmla="*/ 763050 h 1174882"/>
                              <a:gd name="connsiteX5" fmla="*/ 536052 w 579291"/>
                              <a:gd name="connsiteY5" fmla="*/ 934500 h 1174882"/>
                              <a:gd name="connsiteX6" fmla="*/ 269352 w 579291"/>
                              <a:gd name="connsiteY6" fmla="*/ 1174530 h 1174882"/>
                              <a:gd name="connsiteX7" fmla="*/ 425562 w 579291"/>
                              <a:gd name="connsiteY7" fmla="*/ 984030 h 1174882"/>
                              <a:gd name="connsiteX8" fmla="*/ 497952 w 579291"/>
                              <a:gd name="connsiteY8" fmla="*/ 816390 h 1174882"/>
                              <a:gd name="connsiteX9" fmla="*/ 448422 w 579291"/>
                              <a:gd name="connsiteY9" fmla="*/ 656370 h 1174882"/>
                              <a:gd name="connsiteX10" fmla="*/ 311262 w 579291"/>
                              <a:gd name="connsiteY10" fmla="*/ 534450 h 1174882"/>
                              <a:gd name="connsiteX11" fmla="*/ 36636 w 579291"/>
                              <a:gd name="connsiteY11" fmla="*/ 380056 h 1174882"/>
                              <a:gd name="connsiteX12" fmla="*/ 21702 w 579291"/>
                              <a:gd name="connsiteY12" fmla="*/ 1050 h 1174882"/>
                              <a:gd name="connsiteX0" fmla="*/ 13510 w 571099"/>
                              <a:gd name="connsiteY0" fmla="*/ 1050 h 1174882"/>
                              <a:gd name="connsiteX1" fmla="*/ 219250 w 571099"/>
                              <a:gd name="connsiteY1" fmla="*/ 271560 h 1174882"/>
                              <a:gd name="connsiteX2" fmla="*/ 381294 w 571099"/>
                              <a:gd name="connsiteY2" fmla="*/ 410535 h 1174882"/>
                              <a:gd name="connsiteX3" fmla="*/ 543100 w 571099"/>
                              <a:gd name="connsiteY3" fmla="*/ 622080 h 1174882"/>
                              <a:gd name="connsiteX4" fmla="*/ 569770 w 571099"/>
                              <a:gd name="connsiteY4" fmla="*/ 763050 h 1174882"/>
                              <a:gd name="connsiteX5" fmla="*/ 527860 w 571099"/>
                              <a:gd name="connsiteY5" fmla="*/ 934500 h 1174882"/>
                              <a:gd name="connsiteX6" fmla="*/ 261160 w 571099"/>
                              <a:gd name="connsiteY6" fmla="*/ 1174530 h 1174882"/>
                              <a:gd name="connsiteX7" fmla="*/ 417370 w 571099"/>
                              <a:gd name="connsiteY7" fmla="*/ 984030 h 1174882"/>
                              <a:gd name="connsiteX8" fmla="*/ 489760 w 571099"/>
                              <a:gd name="connsiteY8" fmla="*/ 816390 h 1174882"/>
                              <a:gd name="connsiteX9" fmla="*/ 440230 w 571099"/>
                              <a:gd name="connsiteY9" fmla="*/ 656370 h 1174882"/>
                              <a:gd name="connsiteX10" fmla="*/ 303070 w 571099"/>
                              <a:gd name="connsiteY10" fmla="*/ 534450 h 1174882"/>
                              <a:gd name="connsiteX11" fmla="*/ 28444 w 571099"/>
                              <a:gd name="connsiteY11" fmla="*/ 380056 h 1174882"/>
                              <a:gd name="connsiteX12" fmla="*/ 13510 w 571099"/>
                              <a:gd name="connsiteY12" fmla="*/ 1050 h 1174882"/>
                              <a:gd name="connsiteX0" fmla="*/ 17384 w 574973"/>
                              <a:gd name="connsiteY0" fmla="*/ 1050 h 1174882"/>
                              <a:gd name="connsiteX1" fmla="*/ 223124 w 574973"/>
                              <a:gd name="connsiteY1" fmla="*/ 271560 h 1174882"/>
                              <a:gd name="connsiteX2" fmla="*/ 385168 w 574973"/>
                              <a:gd name="connsiteY2" fmla="*/ 410535 h 1174882"/>
                              <a:gd name="connsiteX3" fmla="*/ 546974 w 574973"/>
                              <a:gd name="connsiteY3" fmla="*/ 622080 h 1174882"/>
                              <a:gd name="connsiteX4" fmla="*/ 573644 w 574973"/>
                              <a:gd name="connsiteY4" fmla="*/ 763050 h 1174882"/>
                              <a:gd name="connsiteX5" fmla="*/ 531734 w 574973"/>
                              <a:gd name="connsiteY5" fmla="*/ 934500 h 1174882"/>
                              <a:gd name="connsiteX6" fmla="*/ 265034 w 574973"/>
                              <a:gd name="connsiteY6" fmla="*/ 1174530 h 1174882"/>
                              <a:gd name="connsiteX7" fmla="*/ 421244 w 574973"/>
                              <a:gd name="connsiteY7" fmla="*/ 984030 h 1174882"/>
                              <a:gd name="connsiteX8" fmla="*/ 493634 w 574973"/>
                              <a:gd name="connsiteY8" fmla="*/ 816390 h 1174882"/>
                              <a:gd name="connsiteX9" fmla="*/ 444104 w 574973"/>
                              <a:gd name="connsiteY9" fmla="*/ 656370 h 1174882"/>
                              <a:gd name="connsiteX10" fmla="*/ 306944 w 574973"/>
                              <a:gd name="connsiteY10" fmla="*/ 534450 h 1174882"/>
                              <a:gd name="connsiteX11" fmla="*/ 21123 w 574973"/>
                              <a:gd name="connsiteY11" fmla="*/ 380056 h 1174882"/>
                              <a:gd name="connsiteX12" fmla="*/ 17384 w 574973"/>
                              <a:gd name="connsiteY12" fmla="*/ 1050 h 1174882"/>
                              <a:gd name="connsiteX0" fmla="*/ 23118 w 566713"/>
                              <a:gd name="connsiteY0" fmla="*/ 1050 h 1174882"/>
                              <a:gd name="connsiteX1" fmla="*/ 214864 w 566713"/>
                              <a:gd name="connsiteY1" fmla="*/ 271560 h 1174882"/>
                              <a:gd name="connsiteX2" fmla="*/ 376908 w 566713"/>
                              <a:gd name="connsiteY2" fmla="*/ 410535 h 1174882"/>
                              <a:gd name="connsiteX3" fmla="*/ 538714 w 566713"/>
                              <a:gd name="connsiteY3" fmla="*/ 622080 h 1174882"/>
                              <a:gd name="connsiteX4" fmla="*/ 565384 w 566713"/>
                              <a:gd name="connsiteY4" fmla="*/ 763050 h 1174882"/>
                              <a:gd name="connsiteX5" fmla="*/ 523474 w 566713"/>
                              <a:gd name="connsiteY5" fmla="*/ 934500 h 1174882"/>
                              <a:gd name="connsiteX6" fmla="*/ 256774 w 566713"/>
                              <a:gd name="connsiteY6" fmla="*/ 1174530 h 1174882"/>
                              <a:gd name="connsiteX7" fmla="*/ 412984 w 566713"/>
                              <a:gd name="connsiteY7" fmla="*/ 984030 h 1174882"/>
                              <a:gd name="connsiteX8" fmla="*/ 485374 w 566713"/>
                              <a:gd name="connsiteY8" fmla="*/ 816390 h 1174882"/>
                              <a:gd name="connsiteX9" fmla="*/ 435844 w 566713"/>
                              <a:gd name="connsiteY9" fmla="*/ 656370 h 1174882"/>
                              <a:gd name="connsiteX10" fmla="*/ 298684 w 566713"/>
                              <a:gd name="connsiteY10" fmla="*/ 534450 h 1174882"/>
                              <a:gd name="connsiteX11" fmla="*/ 12863 w 566713"/>
                              <a:gd name="connsiteY11" fmla="*/ 380056 h 1174882"/>
                              <a:gd name="connsiteX12" fmla="*/ 23118 w 566713"/>
                              <a:gd name="connsiteY12" fmla="*/ 1050 h 1174882"/>
                              <a:gd name="connsiteX0" fmla="*/ 11274 w 596849"/>
                              <a:gd name="connsiteY0" fmla="*/ 1062 h 1172082"/>
                              <a:gd name="connsiteX1" fmla="*/ 245000 w 596849"/>
                              <a:gd name="connsiteY1" fmla="*/ 268760 h 1172082"/>
                              <a:gd name="connsiteX2" fmla="*/ 407044 w 596849"/>
                              <a:gd name="connsiteY2" fmla="*/ 407735 h 1172082"/>
                              <a:gd name="connsiteX3" fmla="*/ 568850 w 596849"/>
                              <a:gd name="connsiteY3" fmla="*/ 619280 h 1172082"/>
                              <a:gd name="connsiteX4" fmla="*/ 595520 w 596849"/>
                              <a:gd name="connsiteY4" fmla="*/ 760250 h 1172082"/>
                              <a:gd name="connsiteX5" fmla="*/ 553610 w 596849"/>
                              <a:gd name="connsiteY5" fmla="*/ 931700 h 1172082"/>
                              <a:gd name="connsiteX6" fmla="*/ 286910 w 596849"/>
                              <a:gd name="connsiteY6" fmla="*/ 1171730 h 1172082"/>
                              <a:gd name="connsiteX7" fmla="*/ 443120 w 596849"/>
                              <a:gd name="connsiteY7" fmla="*/ 981230 h 1172082"/>
                              <a:gd name="connsiteX8" fmla="*/ 515510 w 596849"/>
                              <a:gd name="connsiteY8" fmla="*/ 813590 h 1172082"/>
                              <a:gd name="connsiteX9" fmla="*/ 465980 w 596849"/>
                              <a:gd name="connsiteY9" fmla="*/ 653570 h 1172082"/>
                              <a:gd name="connsiteX10" fmla="*/ 328820 w 596849"/>
                              <a:gd name="connsiteY10" fmla="*/ 531650 h 1172082"/>
                              <a:gd name="connsiteX11" fmla="*/ 42999 w 596849"/>
                              <a:gd name="connsiteY11" fmla="*/ 377256 h 1172082"/>
                              <a:gd name="connsiteX12" fmla="*/ 11274 w 596849"/>
                              <a:gd name="connsiteY12" fmla="*/ 1062 h 1172082"/>
                              <a:gd name="connsiteX0" fmla="*/ 3204 w 588779"/>
                              <a:gd name="connsiteY0" fmla="*/ 121443 h 1292463"/>
                              <a:gd name="connsiteX1" fmla="*/ 236930 w 588779"/>
                              <a:gd name="connsiteY1" fmla="*/ 389141 h 1292463"/>
                              <a:gd name="connsiteX2" fmla="*/ 398974 w 588779"/>
                              <a:gd name="connsiteY2" fmla="*/ 528116 h 1292463"/>
                              <a:gd name="connsiteX3" fmla="*/ 560780 w 588779"/>
                              <a:gd name="connsiteY3" fmla="*/ 739661 h 1292463"/>
                              <a:gd name="connsiteX4" fmla="*/ 587450 w 588779"/>
                              <a:gd name="connsiteY4" fmla="*/ 880631 h 1292463"/>
                              <a:gd name="connsiteX5" fmla="*/ 545540 w 588779"/>
                              <a:gd name="connsiteY5" fmla="*/ 1052081 h 1292463"/>
                              <a:gd name="connsiteX6" fmla="*/ 278840 w 588779"/>
                              <a:gd name="connsiteY6" fmla="*/ 1292111 h 1292463"/>
                              <a:gd name="connsiteX7" fmla="*/ 435050 w 588779"/>
                              <a:gd name="connsiteY7" fmla="*/ 1101611 h 1292463"/>
                              <a:gd name="connsiteX8" fmla="*/ 507440 w 588779"/>
                              <a:gd name="connsiteY8" fmla="*/ 933971 h 1292463"/>
                              <a:gd name="connsiteX9" fmla="*/ 457910 w 588779"/>
                              <a:gd name="connsiteY9" fmla="*/ 773951 h 1292463"/>
                              <a:gd name="connsiteX10" fmla="*/ 320750 w 588779"/>
                              <a:gd name="connsiteY10" fmla="*/ 652031 h 1292463"/>
                              <a:gd name="connsiteX11" fmla="*/ 34929 w 588779"/>
                              <a:gd name="connsiteY11" fmla="*/ 497637 h 1292463"/>
                              <a:gd name="connsiteX12" fmla="*/ 3204 w 588779"/>
                              <a:gd name="connsiteY12" fmla="*/ 121443 h 1292463"/>
                              <a:gd name="connsiteX0" fmla="*/ 3204 w 588779"/>
                              <a:gd name="connsiteY0" fmla="*/ 121443 h 1292463"/>
                              <a:gd name="connsiteX1" fmla="*/ 236930 w 588779"/>
                              <a:gd name="connsiteY1" fmla="*/ 389141 h 1292463"/>
                              <a:gd name="connsiteX2" fmla="*/ 398974 w 588779"/>
                              <a:gd name="connsiteY2" fmla="*/ 528116 h 1292463"/>
                              <a:gd name="connsiteX3" fmla="*/ 560780 w 588779"/>
                              <a:gd name="connsiteY3" fmla="*/ 739661 h 1292463"/>
                              <a:gd name="connsiteX4" fmla="*/ 587450 w 588779"/>
                              <a:gd name="connsiteY4" fmla="*/ 880631 h 1292463"/>
                              <a:gd name="connsiteX5" fmla="*/ 545540 w 588779"/>
                              <a:gd name="connsiteY5" fmla="*/ 1052081 h 1292463"/>
                              <a:gd name="connsiteX6" fmla="*/ 278840 w 588779"/>
                              <a:gd name="connsiteY6" fmla="*/ 1292111 h 1292463"/>
                              <a:gd name="connsiteX7" fmla="*/ 435050 w 588779"/>
                              <a:gd name="connsiteY7" fmla="*/ 1101611 h 1292463"/>
                              <a:gd name="connsiteX8" fmla="*/ 507440 w 588779"/>
                              <a:gd name="connsiteY8" fmla="*/ 933971 h 1292463"/>
                              <a:gd name="connsiteX9" fmla="*/ 457910 w 588779"/>
                              <a:gd name="connsiteY9" fmla="*/ 773951 h 1292463"/>
                              <a:gd name="connsiteX10" fmla="*/ 320750 w 588779"/>
                              <a:gd name="connsiteY10" fmla="*/ 652031 h 1292463"/>
                              <a:gd name="connsiteX11" fmla="*/ 34929 w 588779"/>
                              <a:gd name="connsiteY11" fmla="*/ 497637 h 1292463"/>
                              <a:gd name="connsiteX12" fmla="*/ 3204 w 588779"/>
                              <a:gd name="connsiteY12" fmla="*/ 121443 h 1292463"/>
                              <a:gd name="connsiteX0" fmla="*/ 3204 w 588779"/>
                              <a:gd name="connsiteY0" fmla="*/ 121443 h 1292463"/>
                              <a:gd name="connsiteX1" fmla="*/ 236930 w 588779"/>
                              <a:gd name="connsiteY1" fmla="*/ 389141 h 1292463"/>
                              <a:gd name="connsiteX2" fmla="*/ 398974 w 588779"/>
                              <a:gd name="connsiteY2" fmla="*/ 528116 h 1292463"/>
                              <a:gd name="connsiteX3" fmla="*/ 560780 w 588779"/>
                              <a:gd name="connsiteY3" fmla="*/ 739661 h 1292463"/>
                              <a:gd name="connsiteX4" fmla="*/ 587450 w 588779"/>
                              <a:gd name="connsiteY4" fmla="*/ 880631 h 1292463"/>
                              <a:gd name="connsiteX5" fmla="*/ 545540 w 588779"/>
                              <a:gd name="connsiteY5" fmla="*/ 1052081 h 1292463"/>
                              <a:gd name="connsiteX6" fmla="*/ 278840 w 588779"/>
                              <a:gd name="connsiteY6" fmla="*/ 1292111 h 1292463"/>
                              <a:gd name="connsiteX7" fmla="*/ 435050 w 588779"/>
                              <a:gd name="connsiteY7" fmla="*/ 1101611 h 1292463"/>
                              <a:gd name="connsiteX8" fmla="*/ 507440 w 588779"/>
                              <a:gd name="connsiteY8" fmla="*/ 933971 h 1292463"/>
                              <a:gd name="connsiteX9" fmla="*/ 457910 w 588779"/>
                              <a:gd name="connsiteY9" fmla="*/ 773951 h 1292463"/>
                              <a:gd name="connsiteX10" fmla="*/ 320750 w 588779"/>
                              <a:gd name="connsiteY10" fmla="*/ 652031 h 1292463"/>
                              <a:gd name="connsiteX11" fmla="*/ 34929 w 588779"/>
                              <a:gd name="connsiteY11" fmla="*/ 497637 h 1292463"/>
                              <a:gd name="connsiteX12" fmla="*/ 3204 w 588779"/>
                              <a:gd name="connsiteY12" fmla="*/ 121443 h 1292463"/>
                              <a:gd name="connsiteX0" fmla="*/ 0 w 585575"/>
                              <a:gd name="connsiteY0" fmla="*/ 0 h 1171020"/>
                              <a:gd name="connsiteX1" fmla="*/ 233726 w 585575"/>
                              <a:gd name="connsiteY1" fmla="*/ 267698 h 1171020"/>
                              <a:gd name="connsiteX2" fmla="*/ 395770 w 585575"/>
                              <a:gd name="connsiteY2" fmla="*/ 406673 h 1171020"/>
                              <a:gd name="connsiteX3" fmla="*/ 557576 w 585575"/>
                              <a:gd name="connsiteY3" fmla="*/ 618218 h 1171020"/>
                              <a:gd name="connsiteX4" fmla="*/ 584246 w 585575"/>
                              <a:gd name="connsiteY4" fmla="*/ 759188 h 1171020"/>
                              <a:gd name="connsiteX5" fmla="*/ 542336 w 585575"/>
                              <a:gd name="connsiteY5" fmla="*/ 930638 h 1171020"/>
                              <a:gd name="connsiteX6" fmla="*/ 275636 w 585575"/>
                              <a:gd name="connsiteY6" fmla="*/ 1170668 h 1171020"/>
                              <a:gd name="connsiteX7" fmla="*/ 431846 w 585575"/>
                              <a:gd name="connsiteY7" fmla="*/ 980168 h 1171020"/>
                              <a:gd name="connsiteX8" fmla="*/ 504236 w 585575"/>
                              <a:gd name="connsiteY8" fmla="*/ 812528 h 1171020"/>
                              <a:gd name="connsiteX9" fmla="*/ 454706 w 585575"/>
                              <a:gd name="connsiteY9" fmla="*/ 652508 h 1171020"/>
                              <a:gd name="connsiteX10" fmla="*/ 317546 w 585575"/>
                              <a:gd name="connsiteY10" fmla="*/ 530588 h 1171020"/>
                              <a:gd name="connsiteX11" fmla="*/ 31725 w 585575"/>
                              <a:gd name="connsiteY11" fmla="*/ 376194 h 1171020"/>
                              <a:gd name="connsiteX12" fmla="*/ 0 w 585575"/>
                              <a:gd name="connsiteY12" fmla="*/ 0 h 1171020"/>
                              <a:gd name="connsiteX0" fmla="*/ 0 w 585575"/>
                              <a:gd name="connsiteY0" fmla="*/ 0 h 1171020"/>
                              <a:gd name="connsiteX1" fmla="*/ 244921 w 585575"/>
                              <a:gd name="connsiteY1" fmla="*/ 264885 h 1171020"/>
                              <a:gd name="connsiteX2" fmla="*/ 395770 w 585575"/>
                              <a:gd name="connsiteY2" fmla="*/ 406673 h 1171020"/>
                              <a:gd name="connsiteX3" fmla="*/ 557576 w 585575"/>
                              <a:gd name="connsiteY3" fmla="*/ 618218 h 1171020"/>
                              <a:gd name="connsiteX4" fmla="*/ 584246 w 585575"/>
                              <a:gd name="connsiteY4" fmla="*/ 759188 h 1171020"/>
                              <a:gd name="connsiteX5" fmla="*/ 542336 w 585575"/>
                              <a:gd name="connsiteY5" fmla="*/ 930638 h 1171020"/>
                              <a:gd name="connsiteX6" fmla="*/ 275636 w 585575"/>
                              <a:gd name="connsiteY6" fmla="*/ 1170668 h 1171020"/>
                              <a:gd name="connsiteX7" fmla="*/ 431846 w 585575"/>
                              <a:gd name="connsiteY7" fmla="*/ 980168 h 1171020"/>
                              <a:gd name="connsiteX8" fmla="*/ 504236 w 585575"/>
                              <a:gd name="connsiteY8" fmla="*/ 812528 h 1171020"/>
                              <a:gd name="connsiteX9" fmla="*/ 454706 w 585575"/>
                              <a:gd name="connsiteY9" fmla="*/ 652508 h 1171020"/>
                              <a:gd name="connsiteX10" fmla="*/ 317546 w 585575"/>
                              <a:gd name="connsiteY10" fmla="*/ 530588 h 1171020"/>
                              <a:gd name="connsiteX11" fmla="*/ 31725 w 585575"/>
                              <a:gd name="connsiteY11" fmla="*/ 376194 h 1171020"/>
                              <a:gd name="connsiteX12" fmla="*/ 0 w 585575"/>
                              <a:gd name="connsiteY12" fmla="*/ 0 h 1171020"/>
                              <a:gd name="connsiteX0" fmla="*/ 0 w 585575"/>
                              <a:gd name="connsiteY0" fmla="*/ 0 h 1171020"/>
                              <a:gd name="connsiteX1" fmla="*/ 208537 w 585575"/>
                              <a:gd name="connsiteY1" fmla="*/ 253634 h 1171020"/>
                              <a:gd name="connsiteX2" fmla="*/ 395770 w 585575"/>
                              <a:gd name="connsiteY2" fmla="*/ 406673 h 1171020"/>
                              <a:gd name="connsiteX3" fmla="*/ 557576 w 585575"/>
                              <a:gd name="connsiteY3" fmla="*/ 618218 h 1171020"/>
                              <a:gd name="connsiteX4" fmla="*/ 584246 w 585575"/>
                              <a:gd name="connsiteY4" fmla="*/ 759188 h 1171020"/>
                              <a:gd name="connsiteX5" fmla="*/ 542336 w 585575"/>
                              <a:gd name="connsiteY5" fmla="*/ 930638 h 1171020"/>
                              <a:gd name="connsiteX6" fmla="*/ 275636 w 585575"/>
                              <a:gd name="connsiteY6" fmla="*/ 1170668 h 1171020"/>
                              <a:gd name="connsiteX7" fmla="*/ 431846 w 585575"/>
                              <a:gd name="connsiteY7" fmla="*/ 980168 h 1171020"/>
                              <a:gd name="connsiteX8" fmla="*/ 504236 w 585575"/>
                              <a:gd name="connsiteY8" fmla="*/ 812528 h 1171020"/>
                              <a:gd name="connsiteX9" fmla="*/ 454706 w 585575"/>
                              <a:gd name="connsiteY9" fmla="*/ 652508 h 1171020"/>
                              <a:gd name="connsiteX10" fmla="*/ 317546 w 585575"/>
                              <a:gd name="connsiteY10" fmla="*/ 530588 h 1171020"/>
                              <a:gd name="connsiteX11" fmla="*/ 31725 w 585575"/>
                              <a:gd name="connsiteY11" fmla="*/ 376194 h 1171020"/>
                              <a:gd name="connsiteX12" fmla="*/ 0 w 585575"/>
                              <a:gd name="connsiteY12" fmla="*/ 0 h 1171020"/>
                              <a:gd name="connsiteX0" fmla="*/ 0 w 585575"/>
                              <a:gd name="connsiteY0" fmla="*/ 0 h 1171020"/>
                              <a:gd name="connsiteX1" fmla="*/ 208537 w 585575"/>
                              <a:gd name="connsiteY1" fmla="*/ 253634 h 1171020"/>
                              <a:gd name="connsiteX2" fmla="*/ 395770 w 585575"/>
                              <a:gd name="connsiteY2" fmla="*/ 406673 h 1171020"/>
                              <a:gd name="connsiteX3" fmla="*/ 557576 w 585575"/>
                              <a:gd name="connsiteY3" fmla="*/ 618218 h 1171020"/>
                              <a:gd name="connsiteX4" fmla="*/ 584246 w 585575"/>
                              <a:gd name="connsiteY4" fmla="*/ 759188 h 1171020"/>
                              <a:gd name="connsiteX5" fmla="*/ 542336 w 585575"/>
                              <a:gd name="connsiteY5" fmla="*/ 930638 h 1171020"/>
                              <a:gd name="connsiteX6" fmla="*/ 275636 w 585575"/>
                              <a:gd name="connsiteY6" fmla="*/ 1170668 h 1171020"/>
                              <a:gd name="connsiteX7" fmla="*/ 431846 w 585575"/>
                              <a:gd name="connsiteY7" fmla="*/ 980168 h 1171020"/>
                              <a:gd name="connsiteX8" fmla="*/ 504236 w 585575"/>
                              <a:gd name="connsiteY8" fmla="*/ 812528 h 1171020"/>
                              <a:gd name="connsiteX9" fmla="*/ 454706 w 585575"/>
                              <a:gd name="connsiteY9" fmla="*/ 652508 h 1171020"/>
                              <a:gd name="connsiteX10" fmla="*/ 317546 w 585575"/>
                              <a:gd name="connsiteY10" fmla="*/ 530588 h 1171020"/>
                              <a:gd name="connsiteX11" fmla="*/ 6537 w 585575"/>
                              <a:gd name="connsiteY11" fmla="*/ 381820 h 1171020"/>
                              <a:gd name="connsiteX12" fmla="*/ 0 w 585575"/>
                              <a:gd name="connsiteY12" fmla="*/ 0 h 1171020"/>
                              <a:gd name="connsiteX0" fmla="*/ 7310 w 581690"/>
                              <a:gd name="connsiteY0" fmla="*/ 0 h 1171020"/>
                              <a:gd name="connsiteX1" fmla="*/ 204652 w 581690"/>
                              <a:gd name="connsiteY1" fmla="*/ 253634 h 1171020"/>
                              <a:gd name="connsiteX2" fmla="*/ 391885 w 581690"/>
                              <a:gd name="connsiteY2" fmla="*/ 406673 h 1171020"/>
                              <a:gd name="connsiteX3" fmla="*/ 553691 w 581690"/>
                              <a:gd name="connsiteY3" fmla="*/ 618218 h 1171020"/>
                              <a:gd name="connsiteX4" fmla="*/ 580361 w 581690"/>
                              <a:gd name="connsiteY4" fmla="*/ 759188 h 1171020"/>
                              <a:gd name="connsiteX5" fmla="*/ 538451 w 581690"/>
                              <a:gd name="connsiteY5" fmla="*/ 930638 h 1171020"/>
                              <a:gd name="connsiteX6" fmla="*/ 271751 w 581690"/>
                              <a:gd name="connsiteY6" fmla="*/ 1170668 h 1171020"/>
                              <a:gd name="connsiteX7" fmla="*/ 427961 w 581690"/>
                              <a:gd name="connsiteY7" fmla="*/ 980168 h 1171020"/>
                              <a:gd name="connsiteX8" fmla="*/ 500351 w 581690"/>
                              <a:gd name="connsiteY8" fmla="*/ 812528 h 1171020"/>
                              <a:gd name="connsiteX9" fmla="*/ 450821 w 581690"/>
                              <a:gd name="connsiteY9" fmla="*/ 652508 h 1171020"/>
                              <a:gd name="connsiteX10" fmla="*/ 313661 w 581690"/>
                              <a:gd name="connsiteY10" fmla="*/ 530588 h 1171020"/>
                              <a:gd name="connsiteX11" fmla="*/ 2652 w 581690"/>
                              <a:gd name="connsiteY11" fmla="*/ 381820 h 1171020"/>
                              <a:gd name="connsiteX12" fmla="*/ 7310 w 581690"/>
                              <a:gd name="connsiteY12" fmla="*/ 0 h 1171020"/>
                              <a:gd name="connsiteX0" fmla="*/ 11068 w 585448"/>
                              <a:gd name="connsiteY0" fmla="*/ 0 h 1171020"/>
                              <a:gd name="connsiteX1" fmla="*/ 208410 w 585448"/>
                              <a:gd name="connsiteY1" fmla="*/ 253634 h 1171020"/>
                              <a:gd name="connsiteX2" fmla="*/ 395643 w 585448"/>
                              <a:gd name="connsiteY2" fmla="*/ 406673 h 1171020"/>
                              <a:gd name="connsiteX3" fmla="*/ 557449 w 585448"/>
                              <a:gd name="connsiteY3" fmla="*/ 618218 h 1171020"/>
                              <a:gd name="connsiteX4" fmla="*/ 584119 w 585448"/>
                              <a:gd name="connsiteY4" fmla="*/ 759188 h 1171020"/>
                              <a:gd name="connsiteX5" fmla="*/ 542209 w 585448"/>
                              <a:gd name="connsiteY5" fmla="*/ 930638 h 1171020"/>
                              <a:gd name="connsiteX6" fmla="*/ 275509 w 585448"/>
                              <a:gd name="connsiteY6" fmla="*/ 1170668 h 1171020"/>
                              <a:gd name="connsiteX7" fmla="*/ 431719 w 585448"/>
                              <a:gd name="connsiteY7" fmla="*/ 980168 h 1171020"/>
                              <a:gd name="connsiteX8" fmla="*/ 504109 w 585448"/>
                              <a:gd name="connsiteY8" fmla="*/ 812528 h 1171020"/>
                              <a:gd name="connsiteX9" fmla="*/ 454579 w 585448"/>
                              <a:gd name="connsiteY9" fmla="*/ 652508 h 1171020"/>
                              <a:gd name="connsiteX10" fmla="*/ 317419 w 585448"/>
                              <a:gd name="connsiteY10" fmla="*/ 530588 h 1171020"/>
                              <a:gd name="connsiteX11" fmla="*/ 6410 w 585448"/>
                              <a:gd name="connsiteY11" fmla="*/ 381820 h 1171020"/>
                              <a:gd name="connsiteX12" fmla="*/ 11068 w 585448"/>
                              <a:gd name="connsiteY12" fmla="*/ 0 h 1171020"/>
                              <a:gd name="connsiteX0" fmla="*/ 11069 w 585449"/>
                              <a:gd name="connsiteY0" fmla="*/ 1100 h 1172120"/>
                              <a:gd name="connsiteX1" fmla="*/ 208411 w 585449"/>
                              <a:gd name="connsiteY1" fmla="*/ 254734 h 1172120"/>
                              <a:gd name="connsiteX2" fmla="*/ 395644 w 585449"/>
                              <a:gd name="connsiteY2" fmla="*/ 407773 h 1172120"/>
                              <a:gd name="connsiteX3" fmla="*/ 557450 w 585449"/>
                              <a:gd name="connsiteY3" fmla="*/ 619318 h 1172120"/>
                              <a:gd name="connsiteX4" fmla="*/ 584120 w 585449"/>
                              <a:gd name="connsiteY4" fmla="*/ 760288 h 1172120"/>
                              <a:gd name="connsiteX5" fmla="*/ 542210 w 585449"/>
                              <a:gd name="connsiteY5" fmla="*/ 931738 h 1172120"/>
                              <a:gd name="connsiteX6" fmla="*/ 275510 w 585449"/>
                              <a:gd name="connsiteY6" fmla="*/ 1171768 h 1172120"/>
                              <a:gd name="connsiteX7" fmla="*/ 431720 w 585449"/>
                              <a:gd name="connsiteY7" fmla="*/ 981268 h 1172120"/>
                              <a:gd name="connsiteX8" fmla="*/ 504110 w 585449"/>
                              <a:gd name="connsiteY8" fmla="*/ 813628 h 1172120"/>
                              <a:gd name="connsiteX9" fmla="*/ 454580 w 585449"/>
                              <a:gd name="connsiteY9" fmla="*/ 653608 h 1172120"/>
                              <a:gd name="connsiteX10" fmla="*/ 317420 w 585449"/>
                              <a:gd name="connsiteY10" fmla="*/ 531688 h 1172120"/>
                              <a:gd name="connsiteX11" fmla="*/ 6411 w 585449"/>
                              <a:gd name="connsiteY11" fmla="*/ 382920 h 1172120"/>
                              <a:gd name="connsiteX12" fmla="*/ 11069 w 585449"/>
                              <a:gd name="connsiteY12" fmla="*/ 1100 h 1172120"/>
                              <a:gd name="connsiteX0" fmla="*/ 11069 w 585449"/>
                              <a:gd name="connsiteY0" fmla="*/ 1100 h 1172120"/>
                              <a:gd name="connsiteX1" fmla="*/ 208411 w 585449"/>
                              <a:gd name="connsiteY1" fmla="*/ 254734 h 1172120"/>
                              <a:gd name="connsiteX2" fmla="*/ 395644 w 585449"/>
                              <a:gd name="connsiteY2" fmla="*/ 407773 h 1172120"/>
                              <a:gd name="connsiteX3" fmla="*/ 557450 w 585449"/>
                              <a:gd name="connsiteY3" fmla="*/ 619318 h 1172120"/>
                              <a:gd name="connsiteX4" fmla="*/ 584120 w 585449"/>
                              <a:gd name="connsiteY4" fmla="*/ 760288 h 1172120"/>
                              <a:gd name="connsiteX5" fmla="*/ 542210 w 585449"/>
                              <a:gd name="connsiteY5" fmla="*/ 931738 h 1172120"/>
                              <a:gd name="connsiteX6" fmla="*/ 275510 w 585449"/>
                              <a:gd name="connsiteY6" fmla="*/ 1171768 h 1172120"/>
                              <a:gd name="connsiteX7" fmla="*/ 431720 w 585449"/>
                              <a:gd name="connsiteY7" fmla="*/ 981268 h 1172120"/>
                              <a:gd name="connsiteX8" fmla="*/ 504110 w 585449"/>
                              <a:gd name="connsiteY8" fmla="*/ 813628 h 1172120"/>
                              <a:gd name="connsiteX9" fmla="*/ 454580 w 585449"/>
                              <a:gd name="connsiteY9" fmla="*/ 653608 h 1172120"/>
                              <a:gd name="connsiteX10" fmla="*/ 317420 w 585449"/>
                              <a:gd name="connsiteY10" fmla="*/ 531688 h 1172120"/>
                              <a:gd name="connsiteX11" fmla="*/ 6411 w 585449"/>
                              <a:gd name="connsiteY11" fmla="*/ 382920 h 1172120"/>
                              <a:gd name="connsiteX12" fmla="*/ 11069 w 585449"/>
                              <a:gd name="connsiteY12" fmla="*/ 1100 h 1172120"/>
                              <a:gd name="connsiteX0" fmla="*/ 11069 w 585449"/>
                              <a:gd name="connsiteY0" fmla="*/ 1100 h 1172120"/>
                              <a:gd name="connsiteX1" fmla="*/ 208411 w 585449"/>
                              <a:gd name="connsiteY1" fmla="*/ 254734 h 1172120"/>
                              <a:gd name="connsiteX2" fmla="*/ 395644 w 585449"/>
                              <a:gd name="connsiteY2" fmla="*/ 407773 h 1172120"/>
                              <a:gd name="connsiteX3" fmla="*/ 557450 w 585449"/>
                              <a:gd name="connsiteY3" fmla="*/ 619318 h 1172120"/>
                              <a:gd name="connsiteX4" fmla="*/ 584120 w 585449"/>
                              <a:gd name="connsiteY4" fmla="*/ 760288 h 1172120"/>
                              <a:gd name="connsiteX5" fmla="*/ 542210 w 585449"/>
                              <a:gd name="connsiteY5" fmla="*/ 931738 h 1172120"/>
                              <a:gd name="connsiteX6" fmla="*/ 275510 w 585449"/>
                              <a:gd name="connsiteY6" fmla="*/ 1171768 h 1172120"/>
                              <a:gd name="connsiteX7" fmla="*/ 431720 w 585449"/>
                              <a:gd name="connsiteY7" fmla="*/ 981268 h 1172120"/>
                              <a:gd name="connsiteX8" fmla="*/ 504110 w 585449"/>
                              <a:gd name="connsiteY8" fmla="*/ 813628 h 1172120"/>
                              <a:gd name="connsiteX9" fmla="*/ 454580 w 585449"/>
                              <a:gd name="connsiteY9" fmla="*/ 653608 h 1172120"/>
                              <a:gd name="connsiteX10" fmla="*/ 317420 w 585449"/>
                              <a:gd name="connsiteY10" fmla="*/ 531688 h 1172120"/>
                              <a:gd name="connsiteX11" fmla="*/ 6411 w 585449"/>
                              <a:gd name="connsiteY11" fmla="*/ 382920 h 1172120"/>
                              <a:gd name="connsiteX12" fmla="*/ 11069 w 585449"/>
                              <a:gd name="connsiteY12" fmla="*/ 1100 h 1172120"/>
                              <a:gd name="connsiteX0" fmla="*/ 18077 w 592457"/>
                              <a:gd name="connsiteY0" fmla="*/ 2747 h 1173767"/>
                              <a:gd name="connsiteX1" fmla="*/ 179036 w 592457"/>
                              <a:gd name="connsiteY1" fmla="*/ 222629 h 1173767"/>
                              <a:gd name="connsiteX2" fmla="*/ 402652 w 592457"/>
                              <a:gd name="connsiteY2" fmla="*/ 409420 h 1173767"/>
                              <a:gd name="connsiteX3" fmla="*/ 564458 w 592457"/>
                              <a:gd name="connsiteY3" fmla="*/ 620965 h 1173767"/>
                              <a:gd name="connsiteX4" fmla="*/ 591128 w 592457"/>
                              <a:gd name="connsiteY4" fmla="*/ 761935 h 1173767"/>
                              <a:gd name="connsiteX5" fmla="*/ 549218 w 592457"/>
                              <a:gd name="connsiteY5" fmla="*/ 933385 h 1173767"/>
                              <a:gd name="connsiteX6" fmla="*/ 282518 w 592457"/>
                              <a:gd name="connsiteY6" fmla="*/ 1173415 h 1173767"/>
                              <a:gd name="connsiteX7" fmla="*/ 438728 w 592457"/>
                              <a:gd name="connsiteY7" fmla="*/ 982915 h 1173767"/>
                              <a:gd name="connsiteX8" fmla="*/ 511118 w 592457"/>
                              <a:gd name="connsiteY8" fmla="*/ 815275 h 1173767"/>
                              <a:gd name="connsiteX9" fmla="*/ 461588 w 592457"/>
                              <a:gd name="connsiteY9" fmla="*/ 655255 h 1173767"/>
                              <a:gd name="connsiteX10" fmla="*/ 324428 w 592457"/>
                              <a:gd name="connsiteY10" fmla="*/ 533335 h 1173767"/>
                              <a:gd name="connsiteX11" fmla="*/ 13419 w 592457"/>
                              <a:gd name="connsiteY11" fmla="*/ 384567 h 1173767"/>
                              <a:gd name="connsiteX12" fmla="*/ 18077 w 592457"/>
                              <a:gd name="connsiteY12" fmla="*/ 2747 h 1173767"/>
                              <a:gd name="connsiteX0" fmla="*/ 9151 w 583531"/>
                              <a:gd name="connsiteY0" fmla="*/ 2260 h 1173280"/>
                              <a:gd name="connsiteX1" fmla="*/ 170110 w 583531"/>
                              <a:gd name="connsiteY1" fmla="*/ 222142 h 1173280"/>
                              <a:gd name="connsiteX2" fmla="*/ 393726 w 583531"/>
                              <a:gd name="connsiteY2" fmla="*/ 408933 h 1173280"/>
                              <a:gd name="connsiteX3" fmla="*/ 555532 w 583531"/>
                              <a:gd name="connsiteY3" fmla="*/ 620478 h 1173280"/>
                              <a:gd name="connsiteX4" fmla="*/ 582202 w 583531"/>
                              <a:gd name="connsiteY4" fmla="*/ 761448 h 1173280"/>
                              <a:gd name="connsiteX5" fmla="*/ 540292 w 583531"/>
                              <a:gd name="connsiteY5" fmla="*/ 932898 h 1173280"/>
                              <a:gd name="connsiteX6" fmla="*/ 273592 w 583531"/>
                              <a:gd name="connsiteY6" fmla="*/ 1172928 h 1173280"/>
                              <a:gd name="connsiteX7" fmla="*/ 429802 w 583531"/>
                              <a:gd name="connsiteY7" fmla="*/ 982428 h 1173280"/>
                              <a:gd name="connsiteX8" fmla="*/ 502192 w 583531"/>
                              <a:gd name="connsiteY8" fmla="*/ 814788 h 1173280"/>
                              <a:gd name="connsiteX9" fmla="*/ 452662 w 583531"/>
                              <a:gd name="connsiteY9" fmla="*/ 654768 h 1173280"/>
                              <a:gd name="connsiteX10" fmla="*/ 315502 w 583531"/>
                              <a:gd name="connsiteY10" fmla="*/ 532848 h 1173280"/>
                              <a:gd name="connsiteX11" fmla="*/ 4493 w 583531"/>
                              <a:gd name="connsiteY11" fmla="*/ 384080 h 1173280"/>
                              <a:gd name="connsiteX12" fmla="*/ 9151 w 583531"/>
                              <a:gd name="connsiteY12" fmla="*/ 2260 h 1173280"/>
                              <a:gd name="connsiteX0" fmla="*/ 9151 w 583531"/>
                              <a:gd name="connsiteY0" fmla="*/ 2260 h 1173280"/>
                              <a:gd name="connsiteX1" fmla="*/ 170110 w 583531"/>
                              <a:gd name="connsiteY1" fmla="*/ 222142 h 1173280"/>
                              <a:gd name="connsiteX2" fmla="*/ 393726 w 583531"/>
                              <a:gd name="connsiteY2" fmla="*/ 408933 h 1173280"/>
                              <a:gd name="connsiteX3" fmla="*/ 555532 w 583531"/>
                              <a:gd name="connsiteY3" fmla="*/ 620478 h 1173280"/>
                              <a:gd name="connsiteX4" fmla="*/ 582202 w 583531"/>
                              <a:gd name="connsiteY4" fmla="*/ 761448 h 1173280"/>
                              <a:gd name="connsiteX5" fmla="*/ 540292 w 583531"/>
                              <a:gd name="connsiteY5" fmla="*/ 932898 h 1173280"/>
                              <a:gd name="connsiteX6" fmla="*/ 273592 w 583531"/>
                              <a:gd name="connsiteY6" fmla="*/ 1172928 h 1173280"/>
                              <a:gd name="connsiteX7" fmla="*/ 429802 w 583531"/>
                              <a:gd name="connsiteY7" fmla="*/ 982428 h 1173280"/>
                              <a:gd name="connsiteX8" fmla="*/ 502192 w 583531"/>
                              <a:gd name="connsiteY8" fmla="*/ 814788 h 1173280"/>
                              <a:gd name="connsiteX9" fmla="*/ 452662 w 583531"/>
                              <a:gd name="connsiteY9" fmla="*/ 654768 h 1173280"/>
                              <a:gd name="connsiteX10" fmla="*/ 315502 w 583531"/>
                              <a:gd name="connsiteY10" fmla="*/ 532848 h 1173280"/>
                              <a:gd name="connsiteX11" fmla="*/ 4493 w 583531"/>
                              <a:gd name="connsiteY11" fmla="*/ 384080 h 1173280"/>
                              <a:gd name="connsiteX12" fmla="*/ 9151 w 583531"/>
                              <a:gd name="connsiteY12" fmla="*/ 2260 h 1173280"/>
                              <a:gd name="connsiteX0" fmla="*/ 9151 w 583531"/>
                              <a:gd name="connsiteY0" fmla="*/ 0 h 1171020"/>
                              <a:gd name="connsiteX1" fmla="*/ 170110 w 583531"/>
                              <a:gd name="connsiteY1" fmla="*/ 219882 h 1171020"/>
                              <a:gd name="connsiteX2" fmla="*/ 393726 w 583531"/>
                              <a:gd name="connsiteY2" fmla="*/ 406673 h 1171020"/>
                              <a:gd name="connsiteX3" fmla="*/ 555532 w 583531"/>
                              <a:gd name="connsiteY3" fmla="*/ 618218 h 1171020"/>
                              <a:gd name="connsiteX4" fmla="*/ 582202 w 583531"/>
                              <a:gd name="connsiteY4" fmla="*/ 759188 h 1171020"/>
                              <a:gd name="connsiteX5" fmla="*/ 540292 w 583531"/>
                              <a:gd name="connsiteY5" fmla="*/ 930638 h 1171020"/>
                              <a:gd name="connsiteX6" fmla="*/ 273592 w 583531"/>
                              <a:gd name="connsiteY6" fmla="*/ 1170668 h 1171020"/>
                              <a:gd name="connsiteX7" fmla="*/ 429802 w 583531"/>
                              <a:gd name="connsiteY7" fmla="*/ 980168 h 1171020"/>
                              <a:gd name="connsiteX8" fmla="*/ 502192 w 583531"/>
                              <a:gd name="connsiteY8" fmla="*/ 812528 h 1171020"/>
                              <a:gd name="connsiteX9" fmla="*/ 452662 w 583531"/>
                              <a:gd name="connsiteY9" fmla="*/ 652508 h 1171020"/>
                              <a:gd name="connsiteX10" fmla="*/ 315502 w 583531"/>
                              <a:gd name="connsiteY10" fmla="*/ 530588 h 1171020"/>
                              <a:gd name="connsiteX11" fmla="*/ 4493 w 583531"/>
                              <a:gd name="connsiteY11" fmla="*/ 381820 h 1171020"/>
                              <a:gd name="connsiteX12" fmla="*/ 9151 w 583531"/>
                              <a:gd name="connsiteY12" fmla="*/ 0 h 1171020"/>
                              <a:gd name="connsiteX0" fmla="*/ 10415 w 584795"/>
                              <a:gd name="connsiteY0" fmla="*/ 0 h 1171020"/>
                              <a:gd name="connsiteX1" fmla="*/ 171374 w 584795"/>
                              <a:gd name="connsiteY1" fmla="*/ 219882 h 1171020"/>
                              <a:gd name="connsiteX2" fmla="*/ 394990 w 584795"/>
                              <a:gd name="connsiteY2" fmla="*/ 406673 h 1171020"/>
                              <a:gd name="connsiteX3" fmla="*/ 556796 w 584795"/>
                              <a:gd name="connsiteY3" fmla="*/ 618218 h 1171020"/>
                              <a:gd name="connsiteX4" fmla="*/ 583466 w 584795"/>
                              <a:gd name="connsiteY4" fmla="*/ 759188 h 1171020"/>
                              <a:gd name="connsiteX5" fmla="*/ 541556 w 584795"/>
                              <a:gd name="connsiteY5" fmla="*/ 930638 h 1171020"/>
                              <a:gd name="connsiteX6" fmla="*/ 274856 w 584795"/>
                              <a:gd name="connsiteY6" fmla="*/ 1170668 h 1171020"/>
                              <a:gd name="connsiteX7" fmla="*/ 431066 w 584795"/>
                              <a:gd name="connsiteY7" fmla="*/ 980168 h 1171020"/>
                              <a:gd name="connsiteX8" fmla="*/ 503456 w 584795"/>
                              <a:gd name="connsiteY8" fmla="*/ 812528 h 1171020"/>
                              <a:gd name="connsiteX9" fmla="*/ 453926 w 584795"/>
                              <a:gd name="connsiteY9" fmla="*/ 652508 h 1171020"/>
                              <a:gd name="connsiteX10" fmla="*/ 316766 w 584795"/>
                              <a:gd name="connsiteY10" fmla="*/ 530588 h 1171020"/>
                              <a:gd name="connsiteX11" fmla="*/ 5757 w 584795"/>
                              <a:gd name="connsiteY11" fmla="*/ 381820 h 1171020"/>
                              <a:gd name="connsiteX12" fmla="*/ 10415 w 584795"/>
                              <a:gd name="connsiteY12" fmla="*/ 0 h 1171020"/>
                              <a:gd name="connsiteX0" fmla="*/ 4658 w 579038"/>
                              <a:gd name="connsiteY0" fmla="*/ 0 h 1171020"/>
                              <a:gd name="connsiteX1" fmla="*/ 165617 w 579038"/>
                              <a:gd name="connsiteY1" fmla="*/ 219882 h 1171020"/>
                              <a:gd name="connsiteX2" fmla="*/ 389233 w 579038"/>
                              <a:gd name="connsiteY2" fmla="*/ 406673 h 1171020"/>
                              <a:gd name="connsiteX3" fmla="*/ 551039 w 579038"/>
                              <a:gd name="connsiteY3" fmla="*/ 618218 h 1171020"/>
                              <a:gd name="connsiteX4" fmla="*/ 577709 w 579038"/>
                              <a:gd name="connsiteY4" fmla="*/ 759188 h 1171020"/>
                              <a:gd name="connsiteX5" fmla="*/ 535799 w 579038"/>
                              <a:gd name="connsiteY5" fmla="*/ 930638 h 1171020"/>
                              <a:gd name="connsiteX6" fmla="*/ 269099 w 579038"/>
                              <a:gd name="connsiteY6" fmla="*/ 1170668 h 1171020"/>
                              <a:gd name="connsiteX7" fmla="*/ 425309 w 579038"/>
                              <a:gd name="connsiteY7" fmla="*/ 980168 h 1171020"/>
                              <a:gd name="connsiteX8" fmla="*/ 497699 w 579038"/>
                              <a:gd name="connsiteY8" fmla="*/ 812528 h 1171020"/>
                              <a:gd name="connsiteX9" fmla="*/ 448169 w 579038"/>
                              <a:gd name="connsiteY9" fmla="*/ 652508 h 1171020"/>
                              <a:gd name="connsiteX10" fmla="*/ 311009 w 579038"/>
                              <a:gd name="connsiteY10" fmla="*/ 530588 h 1171020"/>
                              <a:gd name="connsiteX11" fmla="*/ 0 w 579038"/>
                              <a:gd name="connsiteY11" fmla="*/ 381820 h 1171020"/>
                              <a:gd name="connsiteX12" fmla="*/ 4658 w 579038"/>
                              <a:gd name="connsiteY12" fmla="*/ 0 h 1171020"/>
                              <a:gd name="connsiteX0" fmla="*/ 4658 w 579038"/>
                              <a:gd name="connsiteY0" fmla="*/ 0 h 1171020"/>
                              <a:gd name="connsiteX1" fmla="*/ 165617 w 579038"/>
                              <a:gd name="connsiteY1" fmla="*/ 219882 h 1171020"/>
                              <a:gd name="connsiteX2" fmla="*/ 389233 w 579038"/>
                              <a:gd name="connsiteY2" fmla="*/ 406673 h 1171020"/>
                              <a:gd name="connsiteX3" fmla="*/ 551039 w 579038"/>
                              <a:gd name="connsiteY3" fmla="*/ 618218 h 1171020"/>
                              <a:gd name="connsiteX4" fmla="*/ 577709 w 579038"/>
                              <a:gd name="connsiteY4" fmla="*/ 759188 h 1171020"/>
                              <a:gd name="connsiteX5" fmla="*/ 535799 w 579038"/>
                              <a:gd name="connsiteY5" fmla="*/ 930638 h 1171020"/>
                              <a:gd name="connsiteX6" fmla="*/ 269099 w 579038"/>
                              <a:gd name="connsiteY6" fmla="*/ 1170668 h 1171020"/>
                              <a:gd name="connsiteX7" fmla="*/ 425309 w 579038"/>
                              <a:gd name="connsiteY7" fmla="*/ 980168 h 1171020"/>
                              <a:gd name="connsiteX8" fmla="*/ 497699 w 579038"/>
                              <a:gd name="connsiteY8" fmla="*/ 812528 h 1171020"/>
                              <a:gd name="connsiteX9" fmla="*/ 448169 w 579038"/>
                              <a:gd name="connsiteY9" fmla="*/ 652508 h 1171020"/>
                              <a:gd name="connsiteX10" fmla="*/ 311009 w 579038"/>
                              <a:gd name="connsiteY10" fmla="*/ 530588 h 1171020"/>
                              <a:gd name="connsiteX11" fmla="*/ 0 w 579038"/>
                              <a:gd name="connsiteY11" fmla="*/ 381820 h 1171020"/>
                              <a:gd name="connsiteX12" fmla="*/ 4658 w 579038"/>
                              <a:gd name="connsiteY12" fmla="*/ 0 h 1171020"/>
                              <a:gd name="connsiteX0" fmla="*/ 4658 w 579038"/>
                              <a:gd name="connsiteY0" fmla="*/ 0 h 1171020"/>
                              <a:gd name="connsiteX1" fmla="*/ 165617 w 579038"/>
                              <a:gd name="connsiteY1" fmla="*/ 219882 h 1171020"/>
                              <a:gd name="connsiteX2" fmla="*/ 389233 w 579038"/>
                              <a:gd name="connsiteY2" fmla="*/ 406673 h 1171020"/>
                              <a:gd name="connsiteX3" fmla="*/ 551039 w 579038"/>
                              <a:gd name="connsiteY3" fmla="*/ 618218 h 1171020"/>
                              <a:gd name="connsiteX4" fmla="*/ 577709 w 579038"/>
                              <a:gd name="connsiteY4" fmla="*/ 759188 h 1171020"/>
                              <a:gd name="connsiteX5" fmla="*/ 535799 w 579038"/>
                              <a:gd name="connsiteY5" fmla="*/ 930638 h 1171020"/>
                              <a:gd name="connsiteX6" fmla="*/ 269099 w 579038"/>
                              <a:gd name="connsiteY6" fmla="*/ 1170668 h 1171020"/>
                              <a:gd name="connsiteX7" fmla="*/ 425309 w 579038"/>
                              <a:gd name="connsiteY7" fmla="*/ 980168 h 1171020"/>
                              <a:gd name="connsiteX8" fmla="*/ 497699 w 579038"/>
                              <a:gd name="connsiteY8" fmla="*/ 812528 h 1171020"/>
                              <a:gd name="connsiteX9" fmla="*/ 448169 w 579038"/>
                              <a:gd name="connsiteY9" fmla="*/ 652508 h 1171020"/>
                              <a:gd name="connsiteX10" fmla="*/ 311009 w 579038"/>
                              <a:gd name="connsiteY10" fmla="*/ 530588 h 1171020"/>
                              <a:gd name="connsiteX11" fmla="*/ 0 w 579038"/>
                              <a:gd name="connsiteY11" fmla="*/ 381820 h 1171020"/>
                              <a:gd name="connsiteX12" fmla="*/ 4658 w 579038"/>
                              <a:gd name="connsiteY12" fmla="*/ 0 h 1171020"/>
                              <a:gd name="connsiteX0" fmla="*/ 4658 w 579038"/>
                              <a:gd name="connsiteY0" fmla="*/ 0 h 1171020"/>
                              <a:gd name="connsiteX1" fmla="*/ 165617 w 579038"/>
                              <a:gd name="connsiteY1" fmla="*/ 219882 h 1171020"/>
                              <a:gd name="connsiteX2" fmla="*/ 389233 w 579038"/>
                              <a:gd name="connsiteY2" fmla="*/ 406673 h 1171020"/>
                              <a:gd name="connsiteX3" fmla="*/ 551039 w 579038"/>
                              <a:gd name="connsiteY3" fmla="*/ 618218 h 1171020"/>
                              <a:gd name="connsiteX4" fmla="*/ 577709 w 579038"/>
                              <a:gd name="connsiteY4" fmla="*/ 759188 h 1171020"/>
                              <a:gd name="connsiteX5" fmla="*/ 535799 w 579038"/>
                              <a:gd name="connsiteY5" fmla="*/ 930638 h 1171020"/>
                              <a:gd name="connsiteX6" fmla="*/ 269099 w 579038"/>
                              <a:gd name="connsiteY6" fmla="*/ 1170668 h 1171020"/>
                              <a:gd name="connsiteX7" fmla="*/ 425309 w 579038"/>
                              <a:gd name="connsiteY7" fmla="*/ 980168 h 1171020"/>
                              <a:gd name="connsiteX8" fmla="*/ 497699 w 579038"/>
                              <a:gd name="connsiteY8" fmla="*/ 812528 h 1171020"/>
                              <a:gd name="connsiteX9" fmla="*/ 448169 w 579038"/>
                              <a:gd name="connsiteY9" fmla="*/ 652508 h 1171020"/>
                              <a:gd name="connsiteX10" fmla="*/ 311009 w 579038"/>
                              <a:gd name="connsiteY10" fmla="*/ 530588 h 1171020"/>
                              <a:gd name="connsiteX11" fmla="*/ 0 w 579038"/>
                              <a:gd name="connsiteY11" fmla="*/ 381820 h 1171020"/>
                              <a:gd name="connsiteX12" fmla="*/ 4658 w 579038"/>
                              <a:gd name="connsiteY12" fmla="*/ 0 h 1171020"/>
                              <a:gd name="connsiteX0" fmla="*/ 4658 w 582515"/>
                              <a:gd name="connsiteY0" fmla="*/ 0 h 1171020"/>
                              <a:gd name="connsiteX1" fmla="*/ 165617 w 582515"/>
                              <a:gd name="connsiteY1" fmla="*/ 219882 h 1171020"/>
                              <a:gd name="connsiteX2" fmla="*/ 389233 w 582515"/>
                              <a:gd name="connsiteY2" fmla="*/ 406673 h 1171020"/>
                              <a:gd name="connsiteX3" fmla="*/ 551039 w 582515"/>
                              <a:gd name="connsiteY3" fmla="*/ 618218 h 1171020"/>
                              <a:gd name="connsiteX4" fmla="*/ 581645 w 582515"/>
                              <a:gd name="connsiteY4" fmla="*/ 766931 h 1171020"/>
                              <a:gd name="connsiteX5" fmla="*/ 535799 w 582515"/>
                              <a:gd name="connsiteY5" fmla="*/ 930638 h 1171020"/>
                              <a:gd name="connsiteX6" fmla="*/ 269099 w 582515"/>
                              <a:gd name="connsiteY6" fmla="*/ 1170668 h 1171020"/>
                              <a:gd name="connsiteX7" fmla="*/ 425309 w 582515"/>
                              <a:gd name="connsiteY7" fmla="*/ 980168 h 1171020"/>
                              <a:gd name="connsiteX8" fmla="*/ 497699 w 582515"/>
                              <a:gd name="connsiteY8" fmla="*/ 812528 h 1171020"/>
                              <a:gd name="connsiteX9" fmla="*/ 448169 w 582515"/>
                              <a:gd name="connsiteY9" fmla="*/ 652508 h 1171020"/>
                              <a:gd name="connsiteX10" fmla="*/ 311009 w 582515"/>
                              <a:gd name="connsiteY10" fmla="*/ 530588 h 1171020"/>
                              <a:gd name="connsiteX11" fmla="*/ 0 w 582515"/>
                              <a:gd name="connsiteY11" fmla="*/ 381820 h 1171020"/>
                              <a:gd name="connsiteX12" fmla="*/ 4658 w 582515"/>
                              <a:gd name="connsiteY12" fmla="*/ 0 h 1171020"/>
                              <a:gd name="connsiteX0" fmla="*/ 4658 w 583296"/>
                              <a:gd name="connsiteY0" fmla="*/ 0 h 1171020"/>
                              <a:gd name="connsiteX1" fmla="*/ 165617 w 583296"/>
                              <a:gd name="connsiteY1" fmla="*/ 219882 h 1171020"/>
                              <a:gd name="connsiteX2" fmla="*/ 389233 w 583296"/>
                              <a:gd name="connsiteY2" fmla="*/ 406673 h 1171020"/>
                              <a:gd name="connsiteX3" fmla="*/ 551039 w 583296"/>
                              <a:gd name="connsiteY3" fmla="*/ 618218 h 1171020"/>
                              <a:gd name="connsiteX4" fmla="*/ 581645 w 583296"/>
                              <a:gd name="connsiteY4" fmla="*/ 766931 h 1171020"/>
                              <a:gd name="connsiteX5" fmla="*/ 535799 w 583296"/>
                              <a:gd name="connsiteY5" fmla="*/ 930638 h 1171020"/>
                              <a:gd name="connsiteX6" fmla="*/ 269099 w 583296"/>
                              <a:gd name="connsiteY6" fmla="*/ 1170668 h 1171020"/>
                              <a:gd name="connsiteX7" fmla="*/ 425309 w 583296"/>
                              <a:gd name="connsiteY7" fmla="*/ 980168 h 1171020"/>
                              <a:gd name="connsiteX8" fmla="*/ 497699 w 583296"/>
                              <a:gd name="connsiteY8" fmla="*/ 812528 h 1171020"/>
                              <a:gd name="connsiteX9" fmla="*/ 448169 w 583296"/>
                              <a:gd name="connsiteY9" fmla="*/ 652508 h 1171020"/>
                              <a:gd name="connsiteX10" fmla="*/ 311009 w 583296"/>
                              <a:gd name="connsiteY10" fmla="*/ 530588 h 1171020"/>
                              <a:gd name="connsiteX11" fmla="*/ 0 w 583296"/>
                              <a:gd name="connsiteY11" fmla="*/ 381820 h 1171020"/>
                              <a:gd name="connsiteX12" fmla="*/ 4658 w 583296"/>
                              <a:gd name="connsiteY12" fmla="*/ 0 h 1171020"/>
                              <a:gd name="connsiteX0" fmla="*/ 4658 w 590559"/>
                              <a:gd name="connsiteY0" fmla="*/ 0 h 1171020"/>
                              <a:gd name="connsiteX1" fmla="*/ 165617 w 590559"/>
                              <a:gd name="connsiteY1" fmla="*/ 219882 h 1171020"/>
                              <a:gd name="connsiteX2" fmla="*/ 389233 w 590559"/>
                              <a:gd name="connsiteY2" fmla="*/ 406673 h 1171020"/>
                              <a:gd name="connsiteX3" fmla="*/ 551039 w 590559"/>
                              <a:gd name="connsiteY3" fmla="*/ 618218 h 1171020"/>
                              <a:gd name="connsiteX4" fmla="*/ 589516 w 590559"/>
                              <a:gd name="connsiteY4" fmla="*/ 766931 h 1171020"/>
                              <a:gd name="connsiteX5" fmla="*/ 535799 w 590559"/>
                              <a:gd name="connsiteY5" fmla="*/ 930638 h 1171020"/>
                              <a:gd name="connsiteX6" fmla="*/ 269099 w 590559"/>
                              <a:gd name="connsiteY6" fmla="*/ 1170668 h 1171020"/>
                              <a:gd name="connsiteX7" fmla="*/ 425309 w 590559"/>
                              <a:gd name="connsiteY7" fmla="*/ 980168 h 1171020"/>
                              <a:gd name="connsiteX8" fmla="*/ 497699 w 590559"/>
                              <a:gd name="connsiteY8" fmla="*/ 812528 h 1171020"/>
                              <a:gd name="connsiteX9" fmla="*/ 448169 w 590559"/>
                              <a:gd name="connsiteY9" fmla="*/ 652508 h 1171020"/>
                              <a:gd name="connsiteX10" fmla="*/ 311009 w 590559"/>
                              <a:gd name="connsiteY10" fmla="*/ 530588 h 1171020"/>
                              <a:gd name="connsiteX11" fmla="*/ 0 w 590559"/>
                              <a:gd name="connsiteY11" fmla="*/ 381820 h 1171020"/>
                              <a:gd name="connsiteX12" fmla="*/ 4658 w 590559"/>
                              <a:gd name="connsiteY12" fmla="*/ 0 h 1171020"/>
                              <a:gd name="connsiteX0" fmla="*/ 4658 w 590396"/>
                              <a:gd name="connsiteY0" fmla="*/ 0 h 1171020"/>
                              <a:gd name="connsiteX1" fmla="*/ 165617 w 590396"/>
                              <a:gd name="connsiteY1" fmla="*/ 219882 h 1171020"/>
                              <a:gd name="connsiteX2" fmla="*/ 389233 w 590396"/>
                              <a:gd name="connsiteY2" fmla="*/ 406673 h 1171020"/>
                              <a:gd name="connsiteX3" fmla="*/ 551039 w 590396"/>
                              <a:gd name="connsiteY3" fmla="*/ 618218 h 1171020"/>
                              <a:gd name="connsiteX4" fmla="*/ 589516 w 590396"/>
                              <a:gd name="connsiteY4" fmla="*/ 766931 h 1171020"/>
                              <a:gd name="connsiteX5" fmla="*/ 574562 w 590396"/>
                              <a:gd name="connsiteY5" fmla="*/ 840017 h 1171020"/>
                              <a:gd name="connsiteX6" fmla="*/ 535799 w 590396"/>
                              <a:gd name="connsiteY6" fmla="*/ 930638 h 1171020"/>
                              <a:gd name="connsiteX7" fmla="*/ 269099 w 590396"/>
                              <a:gd name="connsiteY7" fmla="*/ 1170668 h 1171020"/>
                              <a:gd name="connsiteX8" fmla="*/ 425309 w 590396"/>
                              <a:gd name="connsiteY8" fmla="*/ 980168 h 1171020"/>
                              <a:gd name="connsiteX9" fmla="*/ 497699 w 590396"/>
                              <a:gd name="connsiteY9" fmla="*/ 812528 h 1171020"/>
                              <a:gd name="connsiteX10" fmla="*/ 448169 w 590396"/>
                              <a:gd name="connsiteY10" fmla="*/ 652508 h 1171020"/>
                              <a:gd name="connsiteX11" fmla="*/ 311009 w 590396"/>
                              <a:gd name="connsiteY11" fmla="*/ 530588 h 1171020"/>
                              <a:gd name="connsiteX12" fmla="*/ 0 w 590396"/>
                              <a:gd name="connsiteY12" fmla="*/ 381820 h 1171020"/>
                              <a:gd name="connsiteX13" fmla="*/ 4658 w 590396"/>
                              <a:gd name="connsiteY13" fmla="*/ 0 h 1171020"/>
                              <a:gd name="connsiteX0" fmla="*/ 4658 w 591002"/>
                              <a:gd name="connsiteY0" fmla="*/ 0 h 1171020"/>
                              <a:gd name="connsiteX1" fmla="*/ 165617 w 591002"/>
                              <a:gd name="connsiteY1" fmla="*/ 219882 h 1171020"/>
                              <a:gd name="connsiteX2" fmla="*/ 389233 w 591002"/>
                              <a:gd name="connsiteY2" fmla="*/ 406673 h 1171020"/>
                              <a:gd name="connsiteX3" fmla="*/ 551039 w 591002"/>
                              <a:gd name="connsiteY3" fmla="*/ 618218 h 1171020"/>
                              <a:gd name="connsiteX4" fmla="*/ 589516 w 591002"/>
                              <a:gd name="connsiteY4" fmla="*/ 766931 h 1171020"/>
                              <a:gd name="connsiteX5" fmla="*/ 578497 w 591002"/>
                              <a:gd name="connsiteY5" fmla="*/ 840017 h 1171020"/>
                              <a:gd name="connsiteX6" fmla="*/ 535799 w 591002"/>
                              <a:gd name="connsiteY6" fmla="*/ 930638 h 1171020"/>
                              <a:gd name="connsiteX7" fmla="*/ 269099 w 591002"/>
                              <a:gd name="connsiteY7" fmla="*/ 1170668 h 1171020"/>
                              <a:gd name="connsiteX8" fmla="*/ 425309 w 591002"/>
                              <a:gd name="connsiteY8" fmla="*/ 980168 h 1171020"/>
                              <a:gd name="connsiteX9" fmla="*/ 497699 w 591002"/>
                              <a:gd name="connsiteY9" fmla="*/ 812528 h 1171020"/>
                              <a:gd name="connsiteX10" fmla="*/ 448169 w 591002"/>
                              <a:gd name="connsiteY10" fmla="*/ 652508 h 1171020"/>
                              <a:gd name="connsiteX11" fmla="*/ 311009 w 591002"/>
                              <a:gd name="connsiteY11" fmla="*/ 530588 h 1171020"/>
                              <a:gd name="connsiteX12" fmla="*/ 0 w 591002"/>
                              <a:gd name="connsiteY12" fmla="*/ 381820 h 1171020"/>
                              <a:gd name="connsiteX13" fmla="*/ 4658 w 591002"/>
                              <a:gd name="connsiteY13" fmla="*/ 0 h 1171020"/>
                              <a:gd name="connsiteX0" fmla="*/ 4658 w 593573"/>
                              <a:gd name="connsiteY0" fmla="*/ 0 h 1171020"/>
                              <a:gd name="connsiteX1" fmla="*/ 165617 w 593573"/>
                              <a:gd name="connsiteY1" fmla="*/ 219882 h 1171020"/>
                              <a:gd name="connsiteX2" fmla="*/ 389233 w 593573"/>
                              <a:gd name="connsiteY2" fmla="*/ 406673 h 1171020"/>
                              <a:gd name="connsiteX3" fmla="*/ 551039 w 593573"/>
                              <a:gd name="connsiteY3" fmla="*/ 618218 h 1171020"/>
                              <a:gd name="connsiteX4" fmla="*/ 589516 w 593573"/>
                              <a:gd name="connsiteY4" fmla="*/ 766931 h 1171020"/>
                              <a:gd name="connsiteX5" fmla="*/ 586368 w 593573"/>
                              <a:gd name="connsiteY5" fmla="*/ 840017 h 1171020"/>
                              <a:gd name="connsiteX6" fmla="*/ 535799 w 593573"/>
                              <a:gd name="connsiteY6" fmla="*/ 930638 h 1171020"/>
                              <a:gd name="connsiteX7" fmla="*/ 269099 w 593573"/>
                              <a:gd name="connsiteY7" fmla="*/ 1170668 h 1171020"/>
                              <a:gd name="connsiteX8" fmla="*/ 425309 w 593573"/>
                              <a:gd name="connsiteY8" fmla="*/ 980168 h 1171020"/>
                              <a:gd name="connsiteX9" fmla="*/ 497699 w 593573"/>
                              <a:gd name="connsiteY9" fmla="*/ 812528 h 1171020"/>
                              <a:gd name="connsiteX10" fmla="*/ 448169 w 593573"/>
                              <a:gd name="connsiteY10" fmla="*/ 652508 h 1171020"/>
                              <a:gd name="connsiteX11" fmla="*/ 311009 w 593573"/>
                              <a:gd name="connsiteY11" fmla="*/ 530588 h 1171020"/>
                              <a:gd name="connsiteX12" fmla="*/ 0 w 593573"/>
                              <a:gd name="connsiteY12" fmla="*/ 381820 h 1171020"/>
                              <a:gd name="connsiteX13" fmla="*/ 4658 w 593573"/>
                              <a:gd name="connsiteY13" fmla="*/ 0 h 1171020"/>
                              <a:gd name="connsiteX0" fmla="*/ 4658 w 593573"/>
                              <a:gd name="connsiteY0" fmla="*/ 0 h 1171020"/>
                              <a:gd name="connsiteX1" fmla="*/ 165617 w 593573"/>
                              <a:gd name="connsiteY1" fmla="*/ 219882 h 1171020"/>
                              <a:gd name="connsiteX2" fmla="*/ 389233 w 593573"/>
                              <a:gd name="connsiteY2" fmla="*/ 406673 h 1171020"/>
                              <a:gd name="connsiteX3" fmla="*/ 551039 w 593573"/>
                              <a:gd name="connsiteY3" fmla="*/ 618218 h 1171020"/>
                              <a:gd name="connsiteX4" fmla="*/ 589516 w 593573"/>
                              <a:gd name="connsiteY4" fmla="*/ 766931 h 1171020"/>
                              <a:gd name="connsiteX5" fmla="*/ 586368 w 593573"/>
                              <a:gd name="connsiteY5" fmla="*/ 840017 h 1171020"/>
                              <a:gd name="connsiteX6" fmla="*/ 535799 w 593573"/>
                              <a:gd name="connsiteY6" fmla="*/ 930638 h 1171020"/>
                              <a:gd name="connsiteX7" fmla="*/ 269099 w 593573"/>
                              <a:gd name="connsiteY7" fmla="*/ 1170668 h 1171020"/>
                              <a:gd name="connsiteX8" fmla="*/ 425309 w 593573"/>
                              <a:gd name="connsiteY8" fmla="*/ 980168 h 1171020"/>
                              <a:gd name="connsiteX9" fmla="*/ 497699 w 593573"/>
                              <a:gd name="connsiteY9" fmla="*/ 812528 h 1171020"/>
                              <a:gd name="connsiteX10" fmla="*/ 448169 w 593573"/>
                              <a:gd name="connsiteY10" fmla="*/ 652508 h 1171020"/>
                              <a:gd name="connsiteX11" fmla="*/ 311009 w 593573"/>
                              <a:gd name="connsiteY11" fmla="*/ 530588 h 1171020"/>
                              <a:gd name="connsiteX12" fmla="*/ 0 w 593573"/>
                              <a:gd name="connsiteY12" fmla="*/ 381820 h 1171020"/>
                              <a:gd name="connsiteX13" fmla="*/ 4658 w 593573"/>
                              <a:gd name="connsiteY13" fmla="*/ 0 h 1171020"/>
                              <a:gd name="connsiteX0" fmla="*/ 4658 w 601540"/>
                              <a:gd name="connsiteY0" fmla="*/ 0 h 1171020"/>
                              <a:gd name="connsiteX1" fmla="*/ 165617 w 601540"/>
                              <a:gd name="connsiteY1" fmla="*/ 219882 h 1171020"/>
                              <a:gd name="connsiteX2" fmla="*/ 389233 w 601540"/>
                              <a:gd name="connsiteY2" fmla="*/ 406673 h 1171020"/>
                              <a:gd name="connsiteX3" fmla="*/ 551039 w 601540"/>
                              <a:gd name="connsiteY3" fmla="*/ 618218 h 1171020"/>
                              <a:gd name="connsiteX4" fmla="*/ 589516 w 601540"/>
                              <a:gd name="connsiteY4" fmla="*/ 766931 h 1171020"/>
                              <a:gd name="connsiteX5" fmla="*/ 586368 w 601540"/>
                              <a:gd name="connsiteY5" fmla="*/ 840017 h 1171020"/>
                              <a:gd name="connsiteX6" fmla="*/ 535799 w 601540"/>
                              <a:gd name="connsiteY6" fmla="*/ 930638 h 1171020"/>
                              <a:gd name="connsiteX7" fmla="*/ 269099 w 601540"/>
                              <a:gd name="connsiteY7" fmla="*/ 1170668 h 1171020"/>
                              <a:gd name="connsiteX8" fmla="*/ 425309 w 601540"/>
                              <a:gd name="connsiteY8" fmla="*/ 980168 h 1171020"/>
                              <a:gd name="connsiteX9" fmla="*/ 497699 w 601540"/>
                              <a:gd name="connsiteY9" fmla="*/ 812528 h 1171020"/>
                              <a:gd name="connsiteX10" fmla="*/ 448169 w 601540"/>
                              <a:gd name="connsiteY10" fmla="*/ 652508 h 1171020"/>
                              <a:gd name="connsiteX11" fmla="*/ 311009 w 601540"/>
                              <a:gd name="connsiteY11" fmla="*/ 530588 h 1171020"/>
                              <a:gd name="connsiteX12" fmla="*/ 0 w 601540"/>
                              <a:gd name="connsiteY12" fmla="*/ 381820 h 1171020"/>
                              <a:gd name="connsiteX13" fmla="*/ 4658 w 601540"/>
                              <a:gd name="connsiteY13" fmla="*/ 0 h 1171020"/>
                              <a:gd name="connsiteX0" fmla="*/ 4658 w 601540"/>
                              <a:gd name="connsiteY0" fmla="*/ 0 h 1171020"/>
                              <a:gd name="connsiteX1" fmla="*/ 165617 w 601540"/>
                              <a:gd name="connsiteY1" fmla="*/ 219882 h 1171020"/>
                              <a:gd name="connsiteX2" fmla="*/ 389233 w 601540"/>
                              <a:gd name="connsiteY2" fmla="*/ 406673 h 1171020"/>
                              <a:gd name="connsiteX3" fmla="*/ 551039 w 601540"/>
                              <a:gd name="connsiteY3" fmla="*/ 618218 h 1171020"/>
                              <a:gd name="connsiteX4" fmla="*/ 589516 w 601540"/>
                              <a:gd name="connsiteY4" fmla="*/ 766931 h 1171020"/>
                              <a:gd name="connsiteX5" fmla="*/ 586368 w 601540"/>
                              <a:gd name="connsiteY5" fmla="*/ 840017 h 1171020"/>
                              <a:gd name="connsiteX6" fmla="*/ 535799 w 601540"/>
                              <a:gd name="connsiteY6" fmla="*/ 930638 h 1171020"/>
                              <a:gd name="connsiteX7" fmla="*/ 269099 w 601540"/>
                              <a:gd name="connsiteY7" fmla="*/ 1170668 h 1171020"/>
                              <a:gd name="connsiteX8" fmla="*/ 425309 w 601540"/>
                              <a:gd name="connsiteY8" fmla="*/ 980168 h 1171020"/>
                              <a:gd name="connsiteX9" fmla="*/ 497699 w 601540"/>
                              <a:gd name="connsiteY9" fmla="*/ 812528 h 1171020"/>
                              <a:gd name="connsiteX10" fmla="*/ 448169 w 601540"/>
                              <a:gd name="connsiteY10" fmla="*/ 652508 h 1171020"/>
                              <a:gd name="connsiteX11" fmla="*/ 311009 w 601540"/>
                              <a:gd name="connsiteY11" fmla="*/ 530588 h 1171020"/>
                              <a:gd name="connsiteX12" fmla="*/ 0 w 601540"/>
                              <a:gd name="connsiteY12" fmla="*/ 381820 h 1171020"/>
                              <a:gd name="connsiteX13" fmla="*/ 4658 w 601540"/>
                              <a:gd name="connsiteY13" fmla="*/ 0 h 1171020"/>
                              <a:gd name="connsiteX0" fmla="*/ 4658 w 592440"/>
                              <a:gd name="connsiteY0" fmla="*/ 0 h 1171020"/>
                              <a:gd name="connsiteX1" fmla="*/ 165617 w 592440"/>
                              <a:gd name="connsiteY1" fmla="*/ 219882 h 1171020"/>
                              <a:gd name="connsiteX2" fmla="*/ 389233 w 592440"/>
                              <a:gd name="connsiteY2" fmla="*/ 406673 h 1171020"/>
                              <a:gd name="connsiteX3" fmla="*/ 551039 w 592440"/>
                              <a:gd name="connsiteY3" fmla="*/ 618218 h 1171020"/>
                              <a:gd name="connsiteX4" fmla="*/ 589516 w 592440"/>
                              <a:gd name="connsiteY4" fmla="*/ 766931 h 1171020"/>
                              <a:gd name="connsiteX5" fmla="*/ 586368 w 592440"/>
                              <a:gd name="connsiteY5" fmla="*/ 840017 h 1171020"/>
                              <a:gd name="connsiteX6" fmla="*/ 535799 w 592440"/>
                              <a:gd name="connsiteY6" fmla="*/ 930638 h 1171020"/>
                              <a:gd name="connsiteX7" fmla="*/ 269099 w 592440"/>
                              <a:gd name="connsiteY7" fmla="*/ 1170668 h 1171020"/>
                              <a:gd name="connsiteX8" fmla="*/ 425309 w 592440"/>
                              <a:gd name="connsiteY8" fmla="*/ 980168 h 1171020"/>
                              <a:gd name="connsiteX9" fmla="*/ 497699 w 592440"/>
                              <a:gd name="connsiteY9" fmla="*/ 812528 h 1171020"/>
                              <a:gd name="connsiteX10" fmla="*/ 448169 w 592440"/>
                              <a:gd name="connsiteY10" fmla="*/ 652508 h 1171020"/>
                              <a:gd name="connsiteX11" fmla="*/ 311009 w 592440"/>
                              <a:gd name="connsiteY11" fmla="*/ 530588 h 1171020"/>
                              <a:gd name="connsiteX12" fmla="*/ 0 w 592440"/>
                              <a:gd name="connsiteY12" fmla="*/ 381820 h 1171020"/>
                              <a:gd name="connsiteX13" fmla="*/ 4658 w 592440"/>
                              <a:gd name="connsiteY13" fmla="*/ 0 h 1171020"/>
                              <a:gd name="connsiteX0" fmla="*/ 4658 w 592962"/>
                              <a:gd name="connsiteY0" fmla="*/ 0 h 1171020"/>
                              <a:gd name="connsiteX1" fmla="*/ 165617 w 592962"/>
                              <a:gd name="connsiteY1" fmla="*/ 219882 h 1171020"/>
                              <a:gd name="connsiteX2" fmla="*/ 389233 w 592962"/>
                              <a:gd name="connsiteY2" fmla="*/ 406673 h 1171020"/>
                              <a:gd name="connsiteX3" fmla="*/ 551039 w 592962"/>
                              <a:gd name="connsiteY3" fmla="*/ 618218 h 1171020"/>
                              <a:gd name="connsiteX4" fmla="*/ 589516 w 592962"/>
                              <a:gd name="connsiteY4" fmla="*/ 766931 h 1171020"/>
                              <a:gd name="connsiteX5" fmla="*/ 586368 w 592962"/>
                              <a:gd name="connsiteY5" fmla="*/ 840017 h 1171020"/>
                              <a:gd name="connsiteX6" fmla="*/ 535799 w 592962"/>
                              <a:gd name="connsiteY6" fmla="*/ 930638 h 1171020"/>
                              <a:gd name="connsiteX7" fmla="*/ 269099 w 592962"/>
                              <a:gd name="connsiteY7" fmla="*/ 1170668 h 1171020"/>
                              <a:gd name="connsiteX8" fmla="*/ 425309 w 592962"/>
                              <a:gd name="connsiteY8" fmla="*/ 980168 h 1171020"/>
                              <a:gd name="connsiteX9" fmla="*/ 497699 w 592962"/>
                              <a:gd name="connsiteY9" fmla="*/ 812528 h 1171020"/>
                              <a:gd name="connsiteX10" fmla="*/ 448169 w 592962"/>
                              <a:gd name="connsiteY10" fmla="*/ 652508 h 1171020"/>
                              <a:gd name="connsiteX11" fmla="*/ 311009 w 592962"/>
                              <a:gd name="connsiteY11" fmla="*/ 530588 h 1171020"/>
                              <a:gd name="connsiteX12" fmla="*/ 0 w 592962"/>
                              <a:gd name="connsiteY12" fmla="*/ 381820 h 1171020"/>
                              <a:gd name="connsiteX13" fmla="*/ 4658 w 592962"/>
                              <a:gd name="connsiteY13" fmla="*/ 0 h 1171020"/>
                              <a:gd name="connsiteX0" fmla="*/ 4658 w 592962"/>
                              <a:gd name="connsiteY0" fmla="*/ 0 h 1171020"/>
                              <a:gd name="connsiteX1" fmla="*/ 165617 w 592962"/>
                              <a:gd name="connsiteY1" fmla="*/ 219882 h 1171020"/>
                              <a:gd name="connsiteX2" fmla="*/ 389233 w 592962"/>
                              <a:gd name="connsiteY2" fmla="*/ 406673 h 1171020"/>
                              <a:gd name="connsiteX3" fmla="*/ 551039 w 592962"/>
                              <a:gd name="connsiteY3" fmla="*/ 618218 h 1171020"/>
                              <a:gd name="connsiteX4" fmla="*/ 589516 w 592962"/>
                              <a:gd name="connsiteY4" fmla="*/ 766931 h 1171020"/>
                              <a:gd name="connsiteX5" fmla="*/ 586368 w 592962"/>
                              <a:gd name="connsiteY5" fmla="*/ 840017 h 1171020"/>
                              <a:gd name="connsiteX6" fmla="*/ 535799 w 592962"/>
                              <a:gd name="connsiteY6" fmla="*/ 930638 h 1171020"/>
                              <a:gd name="connsiteX7" fmla="*/ 269099 w 592962"/>
                              <a:gd name="connsiteY7" fmla="*/ 1170668 h 1171020"/>
                              <a:gd name="connsiteX8" fmla="*/ 425309 w 592962"/>
                              <a:gd name="connsiteY8" fmla="*/ 980168 h 1171020"/>
                              <a:gd name="connsiteX9" fmla="*/ 497699 w 592962"/>
                              <a:gd name="connsiteY9" fmla="*/ 812528 h 1171020"/>
                              <a:gd name="connsiteX10" fmla="*/ 448169 w 592962"/>
                              <a:gd name="connsiteY10" fmla="*/ 652508 h 1171020"/>
                              <a:gd name="connsiteX11" fmla="*/ 311009 w 592962"/>
                              <a:gd name="connsiteY11" fmla="*/ 530588 h 1171020"/>
                              <a:gd name="connsiteX12" fmla="*/ 0 w 592962"/>
                              <a:gd name="connsiteY12" fmla="*/ 381820 h 1171020"/>
                              <a:gd name="connsiteX13" fmla="*/ 4658 w 592962"/>
                              <a:gd name="connsiteY13" fmla="*/ 0 h 1171020"/>
                              <a:gd name="connsiteX0" fmla="*/ 4658 w 589964"/>
                              <a:gd name="connsiteY0" fmla="*/ 0 h 1171020"/>
                              <a:gd name="connsiteX1" fmla="*/ 165617 w 589964"/>
                              <a:gd name="connsiteY1" fmla="*/ 219882 h 1171020"/>
                              <a:gd name="connsiteX2" fmla="*/ 389233 w 589964"/>
                              <a:gd name="connsiteY2" fmla="*/ 406673 h 1171020"/>
                              <a:gd name="connsiteX3" fmla="*/ 551039 w 589964"/>
                              <a:gd name="connsiteY3" fmla="*/ 618218 h 1171020"/>
                              <a:gd name="connsiteX4" fmla="*/ 589516 w 589964"/>
                              <a:gd name="connsiteY4" fmla="*/ 766931 h 1171020"/>
                              <a:gd name="connsiteX5" fmla="*/ 535799 w 589964"/>
                              <a:gd name="connsiteY5" fmla="*/ 930638 h 1171020"/>
                              <a:gd name="connsiteX6" fmla="*/ 269099 w 589964"/>
                              <a:gd name="connsiteY6" fmla="*/ 1170668 h 1171020"/>
                              <a:gd name="connsiteX7" fmla="*/ 425309 w 589964"/>
                              <a:gd name="connsiteY7" fmla="*/ 980168 h 1171020"/>
                              <a:gd name="connsiteX8" fmla="*/ 497699 w 589964"/>
                              <a:gd name="connsiteY8" fmla="*/ 812528 h 1171020"/>
                              <a:gd name="connsiteX9" fmla="*/ 448169 w 589964"/>
                              <a:gd name="connsiteY9" fmla="*/ 652508 h 1171020"/>
                              <a:gd name="connsiteX10" fmla="*/ 311009 w 589964"/>
                              <a:gd name="connsiteY10" fmla="*/ 530588 h 1171020"/>
                              <a:gd name="connsiteX11" fmla="*/ 0 w 589964"/>
                              <a:gd name="connsiteY11" fmla="*/ 381820 h 1171020"/>
                              <a:gd name="connsiteX12" fmla="*/ 4658 w 589964"/>
                              <a:gd name="connsiteY12" fmla="*/ 0 h 1171020"/>
                              <a:gd name="connsiteX0" fmla="*/ 4658 w 589976"/>
                              <a:gd name="connsiteY0" fmla="*/ 0 h 1171020"/>
                              <a:gd name="connsiteX1" fmla="*/ 165617 w 589976"/>
                              <a:gd name="connsiteY1" fmla="*/ 219882 h 1171020"/>
                              <a:gd name="connsiteX2" fmla="*/ 387266 w 589976"/>
                              <a:gd name="connsiteY2" fmla="*/ 416351 h 1171020"/>
                              <a:gd name="connsiteX3" fmla="*/ 551039 w 589976"/>
                              <a:gd name="connsiteY3" fmla="*/ 618218 h 1171020"/>
                              <a:gd name="connsiteX4" fmla="*/ 589516 w 589976"/>
                              <a:gd name="connsiteY4" fmla="*/ 766931 h 1171020"/>
                              <a:gd name="connsiteX5" fmla="*/ 535799 w 589976"/>
                              <a:gd name="connsiteY5" fmla="*/ 930638 h 1171020"/>
                              <a:gd name="connsiteX6" fmla="*/ 269099 w 589976"/>
                              <a:gd name="connsiteY6" fmla="*/ 1170668 h 1171020"/>
                              <a:gd name="connsiteX7" fmla="*/ 425309 w 589976"/>
                              <a:gd name="connsiteY7" fmla="*/ 980168 h 1171020"/>
                              <a:gd name="connsiteX8" fmla="*/ 497699 w 589976"/>
                              <a:gd name="connsiteY8" fmla="*/ 812528 h 1171020"/>
                              <a:gd name="connsiteX9" fmla="*/ 448169 w 589976"/>
                              <a:gd name="connsiteY9" fmla="*/ 652508 h 1171020"/>
                              <a:gd name="connsiteX10" fmla="*/ 311009 w 589976"/>
                              <a:gd name="connsiteY10" fmla="*/ 530588 h 1171020"/>
                              <a:gd name="connsiteX11" fmla="*/ 0 w 589976"/>
                              <a:gd name="connsiteY11" fmla="*/ 381820 h 1171020"/>
                              <a:gd name="connsiteX12" fmla="*/ 4658 w 589976"/>
                              <a:gd name="connsiteY12" fmla="*/ 0 h 1171020"/>
                              <a:gd name="connsiteX0" fmla="*/ 4658 w 597679"/>
                              <a:gd name="connsiteY0" fmla="*/ 0 h 1171020"/>
                              <a:gd name="connsiteX1" fmla="*/ 165617 w 597679"/>
                              <a:gd name="connsiteY1" fmla="*/ 219882 h 1171020"/>
                              <a:gd name="connsiteX2" fmla="*/ 387266 w 597679"/>
                              <a:gd name="connsiteY2" fmla="*/ 416351 h 1171020"/>
                              <a:gd name="connsiteX3" fmla="*/ 551039 w 597679"/>
                              <a:gd name="connsiteY3" fmla="*/ 618218 h 1171020"/>
                              <a:gd name="connsiteX4" fmla="*/ 597387 w 597679"/>
                              <a:gd name="connsiteY4" fmla="*/ 766931 h 1171020"/>
                              <a:gd name="connsiteX5" fmla="*/ 535799 w 597679"/>
                              <a:gd name="connsiteY5" fmla="*/ 930638 h 1171020"/>
                              <a:gd name="connsiteX6" fmla="*/ 269099 w 597679"/>
                              <a:gd name="connsiteY6" fmla="*/ 1170668 h 1171020"/>
                              <a:gd name="connsiteX7" fmla="*/ 425309 w 597679"/>
                              <a:gd name="connsiteY7" fmla="*/ 980168 h 1171020"/>
                              <a:gd name="connsiteX8" fmla="*/ 497699 w 597679"/>
                              <a:gd name="connsiteY8" fmla="*/ 812528 h 1171020"/>
                              <a:gd name="connsiteX9" fmla="*/ 448169 w 597679"/>
                              <a:gd name="connsiteY9" fmla="*/ 652508 h 1171020"/>
                              <a:gd name="connsiteX10" fmla="*/ 311009 w 597679"/>
                              <a:gd name="connsiteY10" fmla="*/ 530588 h 1171020"/>
                              <a:gd name="connsiteX11" fmla="*/ 0 w 597679"/>
                              <a:gd name="connsiteY11" fmla="*/ 381820 h 1171020"/>
                              <a:gd name="connsiteX12" fmla="*/ 4658 w 597679"/>
                              <a:gd name="connsiteY12" fmla="*/ 0 h 1171020"/>
                              <a:gd name="connsiteX0" fmla="*/ 4658 w 597679"/>
                              <a:gd name="connsiteY0" fmla="*/ 0 h 1171020"/>
                              <a:gd name="connsiteX1" fmla="*/ 165617 w 597679"/>
                              <a:gd name="connsiteY1" fmla="*/ 219882 h 1171020"/>
                              <a:gd name="connsiteX2" fmla="*/ 387266 w 597679"/>
                              <a:gd name="connsiteY2" fmla="*/ 416351 h 1171020"/>
                              <a:gd name="connsiteX3" fmla="*/ 551039 w 597679"/>
                              <a:gd name="connsiteY3" fmla="*/ 618218 h 1171020"/>
                              <a:gd name="connsiteX4" fmla="*/ 597387 w 597679"/>
                              <a:gd name="connsiteY4" fmla="*/ 766931 h 1171020"/>
                              <a:gd name="connsiteX5" fmla="*/ 535799 w 597679"/>
                              <a:gd name="connsiteY5" fmla="*/ 930638 h 1171020"/>
                              <a:gd name="connsiteX6" fmla="*/ 269099 w 597679"/>
                              <a:gd name="connsiteY6" fmla="*/ 1170668 h 1171020"/>
                              <a:gd name="connsiteX7" fmla="*/ 425309 w 597679"/>
                              <a:gd name="connsiteY7" fmla="*/ 980168 h 1171020"/>
                              <a:gd name="connsiteX8" fmla="*/ 497699 w 597679"/>
                              <a:gd name="connsiteY8" fmla="*/ 812528 h 1171020"/>
                              <a:gd name="connsiteX9" fmla="*/ 448169 w 597679"/>
                              <a:gd name="connsiteY9" fmla="*/ 652508 h 1171020"/>
                              <a:gd name="connsiteX10" fmla="*/ 309041 w 597679"/>
                              <a:gd name="connsiteY10" fmla="*/ 536396 h 1171020"/>
                              <a:gd name="connsiteX11" fmla="*/ 0 w 597679"/>
                              <a:gd name="connsiteY11" fmla="*/ 381820 h 1171020"/>
                              <a:gd name="connsiteX12" fmla="*/ 4658 w 597679"/>
                              <a:gd name="connsiteY12" fmla="*/ 0 h 1171020"/>
                              <a:gd name="connsiteX0" fmla="*/ 4658 w 597927"/>
                              <a:gd name="connsiteY0" fmla="*/ 0 h 1171020"/>
                              <a:gd name="connsiteX1" fmla="*/ 165617 w 597927"/>
                              <a:gd name="connsiteY1" fmla="*/ 219882 h 1171020"/>
                              <a:gd name="connsiteX2" fmla="*/ 387266 w 597927"/>
                              <a:gd name="connsiteY2" fmla="*/ 416351 h 1171020"/>
                              <a:gd name="connsiteX3" fmla="*/ 554975 w 597927"/>
                              <a:gd name="connsiteY3" fmla="*/ 612411 h 1171020"/>
                              <a:gd name="connsiteX4" fmla="*/ 597387 w 597927"/>
                              <a:gd name="connsiteY4" fmla="*/ 766931 h 1171020"/>
                              <a:gd name="connsiteX5" fmla="*/ 535799 w 597927"/>
                              <a:gd name="connsiteY5" fmla="*/ 930638 h 1171020"/>
                              <a:gd name="connsiteX6" fmla="*/ 269099 w 597927"/>
                              <a:gd name="connsiteY6" fmla="*/ 1170668 h 1171020"/>
                              <a:gd name="connsiteX7" fmla="*/ 425309 w 597927"/>
                              <a:gd name="connsiteY7" fmla="*/ 980168 h 1171020"/>
                              <a:gd name="connsiteX8" fmla="*/ 497699 w 597927"/>
                              <a:gd name="connsiteY8" fmla="*/ 812528 h 1171020"/>
                              <a:gd name="connsiteX9" fmla="*/ 448169 w 597927"/>
                              <a:gd name="connsiteY9" fmla="*/ 652508 h 1171020"/>
                              <a:gd name="connsiteX10" fmla="*/ 309041 w 597927"/>
                              <a:gd name="connsiteY10" fmla="*/ 536396 h 1171020"/>
                              <a:gd name="connsiteX11" fmla="*/ 0 w 597927"/>
                              <a:gd name="connsiteY11" fmla="*/ 381820 h 1171020"/>
                              <a:gd name="connsiteX12" fmla="*/ 4658 w 597927"/>
                              <a:gd name="connsiteY12" fmla="*/ 0 h 1171020"/>
                              <a:gd name="connsiteX0" fmla="*/ 4658 w 598201"/>
                              <a:gd name="connsiteY0" fmla="*/ 0 h 1170969"/>
                              <a:gd name="connsiteX1" fmla="*/ 165617 w 598201"/>
                              <a:gd name="connsiteY1" fmla="*/ 219882 h 1170969"/>
                              <a:gd name="connsiteX2" fmla="*/ 387266 w 598201"/>
                              <a:gd name="connsiteY2" fmla="*/ 416351 h 1170969"/>
                              <a:gd name="connsiteX3" fmla="*/ 554975 w 598201"/>
                              <a:gd name="connsiteY3" fmla="*/ 612411 h 1170969"/>
                              <a:gd name="connsiteX4" fmla="*/ 597387 w 598201"/>
                              <a:gd name="connsiteY4" fmla="*/ 766931 h 1170969"/>
                              <a:gd name="connsiteX5" fmla="*/ 529896 w 598201"/>
                              <a:gd name="connsiteY5" fmla="*/ 934509 h 1170969"/>
                              <a:gd name="connsiteX6" fmla="*/ 269099 w 598201"/>
                              <a:gd name="connsiteY6" fmla="*/ 1170668 h 1170969"/>
                              <a:gd name="connsiteX7" fmla="*/ 425309 w 598201"/>
                              <a:gd name="connsiteY7" fmla="*/ 980168 h 1170969"/>
                              <a:gd name="connsiteX8" fmla="*/ 497699 w 598201"/>
                              <a:gd name="connsiteY8" fmla="*/ 812528 h 1170969"/>
                              <a:gd name="connsiteX9" fmla="*/ 448169 w 598201"/>
                              <a:gd name="connsiteY9" fmla="*/ 652508 h 1170969"/>
                              <a:gd name="connsiteX10" fmla="*/ 309041 w 598201"/>
                              <a:gd name="connsiteY10" fmla="*/ 536396 h 1170969"/>
                              <a:gd name="connsiteX11" fmla="*/ 0 w 598201"/>
                              <a:gd name="connsiteY11" fmla="*/ 381820 h 1170969"/>
                              <a:gd name="connsiteX12" fmla="*/ 4658 w 598201"/>
                              <a:gd name="connsiteY12" fmla="*/ 0 h 1170969"/>
                              <a:gd name="connsiteX0" fmla="*/ 4658 w 598201"/>
                              <a:gd name="connsiteY0" fmla="*/ 0 h 1170969"/>
                              <a:gd name="connsiteX1" fmla="*/ 165617 w 598201"/>
                              <a:gd name="connsiteY1" fmla="*/ 219882 h 1170969"/>
                              <a:gd name="connsiteX2" fmla="*/ 387266 w 598201"/>
                              <a:gd name="connsiteY2" fmla="*/ 416351 h 1170969"/>
                              <a:gd name="connsiteX3" fmla="*/ 554975 w 598201"/>
                              <a:gd name="connsiteY3" fmla="*/ 612411 h 1170969"/>
                              <a:gd name="connsiteX4" fmla="*/ 597387 w 598201"/>
                              <a:gd name="connsiteY4" fmla="*/ 766931 h 1170969"/>
                              <a:gd name="connsiteX5" fmla="*/ 529896 w 598201"/>
                              <a:gd name="connsiteY5" fmla="*/ 934509 h 1170969"/>
                              <a:gd name="connsiteX6" fmla="*/ 269099 w 598201"/>
                              <a:gd name="connsiteY6" fmla="*/ 1170668 h 1170969"/>
                              <a:gd name="connsiteX7" fmla="*/ 425309 w 598201"/>
                              <a:gd name="connsiteY7" fmla="*/ 980168 h 1170969"/>
                              <a:gd name="connsiteX8" fmla="*/ 497699 w 598201"/>
                              <a:gd name="connsiteY8" fmla="*/ 812528 h 1170969"/>
                              <a:gd name="connsiteX9" fmla="*/ 448169 w 598201"/>
                              <a:gd name="connsiteY9" fmla="*/ 652508 h 1170969"/>
                              <a:gd name="connsiteX10" fmla="*/ 301170 w 598201"/>
                              <a:gd name="connsiteY10" fmla="*/ 536396 h 1170969"/>
                              <a:gd name="connsiteX11" fmla="*/ 0 w 598201"/>
                              <a:gd name="connsiteY11" fmla="*/ 381820 h 1170969"/>
                              <a:gd name="connsiteX12" fmla="*/ 4658 w 598201"/>
                              <a:gd name="connsiteY12" fmla="*/ 0 h 1170969"/>
                              <a:gd name="connsiteX0" fmla="*/ 4658 w 598201"/>
                              <a:gd name="connsiteY0" fmla="*/ 0 h 1170969"/>
                              <a:gd name="connsiteX1" fmla="*/ 165617 w 598201"/>
                              <a:gd name="connsiteY1" fmla="*/ 219882 h 1170969"/>
                              <a:gd name="connsiteX2" fmla="*/ 387266 w 598201"/>
                              <a:gd name="connsiteY2" fmla="*/ 416351 h 1170969"/>
                              <a:gd name="connsiteX3" fmla="*/ 554975 w 598201"/>
                              <a:gd name="connsiteY3" fmla="*/ 612411 h 1170969"/>
                              <a:gd name="connsiteX4" fmla="*/ 597387 w 598201"/>
                              <a:gd name="connsiteY4" fmla="*/ 766931 h 1170969"/>
                              <a:gd name="connsiteX5" fmla="*/ 529896 w 598201"/>
                              <a:gd name="connsiteY5" fmla="*/ 934509 h 1170969"/>
                              <a:gd name="connsiteX6" fmla="*/ 269099 w 598201"/>
                              <a:gd name="connsiteY6" fmla="*/ 1170668 h 1170969"/>
                              <a:gd name="connsiteX7" fmla="*/ 425309 w 598201"/>
                              <a:gd name="connsiteY7" fmla="*/ 980168 h 1170969"/>
                              <a:gd name="connsiteX8" fmla="*/ 497699 w 598201"/>
                              <a:gd name="connsiteY8" fmla="*/ 812528 h 1170969"/>
                              <a:gd name="connsiteX9" fmla="*/ 448169 w 598201"/>
                              <a:gd name="connsiteY9" fmla="*/ 652508 h 1170969"/>
                              <a:gd name="connsiteX10" fmla="*/ 301170 w 598201"/>
                              <a:gd name="connsiteY10" fmla="*/ 536396 h 1170969"/>
                              <a:gd name="connsiteX11" fmla="*/ 0 w 598201"/>
                              <a:gd name="connsiteY11" fmla="*/ 381820 h 1170969"/>
                              <a:gd name="connsiteX12" fmla="*/ 4658 w 598201"/>
                              <a:gd name="connsiteY12" fmla="*/ 0 h 1170969"/>
                              <a:gd name="connsiteX0" fmla="*/ 4658 w 598201"/>
                              <a:gd name="connsiteY0" fmla="*/ 0 h 1170969"/>
                              <a:gd name="connsiteX1" fmla="*/ 165617 w 598201"/>
                              <a:gd name="connsiteY1" fmla="*/ 219882 h 1170969"/>
                              <a:gd name="connsiteX2" fmla="*/ 387266 w 598201"/>
                              <a:gd name="connsiteY2" fmla="*/ 416351 h 1170969"/>
                              <a:gd name="connsiteX3" fmla="*/ 554975 w 598201"/>
                              <a:gd name="connsiteY3" fmla="*/ 612411 h 1170969"/>
                              <a:gd name="connsiteX4" fmla="*/ 597387 w 598201"/>
                              <a:gd name="connsiteY4" fmla="*/ 766931 h 1170969"/>
                              <a:gd name="connsiteX5" fmla="*/ 529896 w 598201"/>
                              <a:gd name="connsiteY5" fmla="*/ 934509 h 1170969"/>
                              <a:gd name="connsiteX6" fmla="*/ 269099 w 598201"/>
                              <a:gd name="connsiteY6" fmla="*/ 1170668 h 1170969"/>
                              <a:gd name="connsiteX7" fmla="*/ 425309 w 598201"/>
                              <a:gd name="connsiteY7" fmla="*/ 980168 h 1170969"/>
                              <a:gd name="connsiteX8" fmla="*/ 497699 w 598201"/>
                              <a:gd name="connsiteY8" fmla="*/ 812528 h 1170969"/>
                              <a:gd name="connsiteX9" fmla="*/ 448169 w 598201"/>
                              <a:gd name="connsiteY9" fmla="*/ 652508 h 1170969"/>
                              <a:gd name="connsiteX10" fmla="*/ 301170 w 598201"/>
                              <a:gd name="connsiteY10" fmla="*/ 536396 h 1170969"/>
                              <a:gd name="connsiteX11" fmla="*/ 0 w 598201"/>
                              <a:gd name="connsiteY11" fmla="*/ 381820 h 1170969"/>
                              <a:gd name="connsiteX12" fmla="*/ 4658 w 598201"/>
                              <a:gd name="connsiteY12" fmla="*/ 0 h 1170969"/>
                              <a:gd name="connsiteX0" fmla="*/ 4658 w 598230"/>
                              <a:gd name="connsiteY0" fmla="*/ 0 h 1170969"/>
                              <a:gd name="connsiteX1" fmla="*/ 165617 w 598230"/>
                              <a:gd name="connsiteY1" fmla="*/ 219882 h 1170969"/>
                              <a:gd name="connsiteX2" fmla="*/ 383331 w 598230"/>
                              <a:gd name="connsiteY2" fmla="*/ 424094 h 1170969"/>
                              <a:gd name="connsiteX3" fmla="*/ 554975 w 598230"/>
                              <a:gd name="connsiteY3" fmla="*/ 612411 h 1170969"/>
                              <a:gd name="connsiteX4" fmla="*/ 597387 w 598230"/>
                              <a:gd name="connsiteY4" fmla="*/ 766931 h 1170969"/>
                              <a:gd name="connsiteX5" fmla="*/ 529896 w 598230"/>
                              <a:gd name="connsiteY5" fmla="*/ 934509 h 1170969"/>
                              <a:gd name="connsiteX6" fmla="*/ 269099 w 598230"/>
                              <a:gd name="connsiteY6" fmla="*/ 1170668 h 1170969"/>
                              <a:gd name="connsiteX7" fmla="*/ 425309 w 598230"/>
                              <a:gd name="connsiteY7" fmla="*/ 980168 h 1170969"/>
                              <a:gd name="connsiteX8" fmla="*/ 497699 w 598230"/>
                              <a:gd name="connsiteY8" fmla="*/ 812528 h 1170969"/>
                              <a:gd name="connsiteX9" fmla="*/ 448169 w 598230"/>
                              <a:gd name="connsiteY9" fmla="*/ 652508 h 1170969"/>
                              <a:gd name="connsiteX10" fmla="*/ 301170 w 598230"/>
                              <a:gd name="connsiteY10" fmla="*/ 536396 h 1170969"/>
                              <a:gd name="connsiteX11" fmla="*/ 0 w 598230"/>
                              <a:gd name="connsiteY11" fmla="*/ 381820 h 1170969"/>
                              <a:gd name="connsiteX12" fmla="*/ 4658 w 598230"/>
                              <a:gd name="connsiteY12" fmla="*/ 0 h 1170969"/>
                              <a:gd name="connsiteX0" fmla="*/ 4658 w 598028"/>
                              <a:gd name="connsiteY0" fmla="*/ 0 h 1170969"/>
                              <a:gd name="connsiteX1" fmla="*/ 165617 w 598028"/>
                              <a:gd name="connsiteY1" fmla="*/ 219882 h 1170969"/>
                              <a:gd name="connsiteX2" fmla="*/ 416781 w 598028"/>
                              <a:gd name="connsiteY2" fmla="*/ 441515 h 1170969"/>
                              <a:gd name="connsiteX3" fmla="*/ 554975 w 598028"/>
                              <a:gd name="connsiteY3" fmla="*/ 612411 h 1170969"/>
                              <a:gd name="connsiteX4" fmla="*/ 597387 w 598028"/>
                              <a:gd name="connsiteY4" fmla="*/ 766931 h 1170969"/>
                              <a:gd name="connsiteX5" fmla="*/ 529896 w 598028"/>
                              <a:gd name="connsiteY5" fmla="*/ 934509 h 1170969"/>
                              <a:gd name="connsiteX6" fmla="*/ 269099 w 598028"/>
                              <a:gd name="connsiteY6" fmla="*/ 1170668 h 1170969"/>
                              <a:gd name="connsiteX7" fmla="*/ 425309 w 598028"/>
                              <a:gd name="connsiteY7" fmla="*/ 980168 h 1170969"/>
                              <a:gd name="connsiteX8" fmla="*/ 497699 w 598028"/>
                              <a:gd name="connsiteY8" fmla="*/ 812528 h 1170969"/>
                              <a:gd name="connsiteX9" fmla="*/ 448169 w 598028"/>
                              <a:gd name="connsiteY9" fmla="*/ 652508 h 1170969"/>
                              <a:gd name="connsiteX10" fmla="*/ 301170 w 598028"/>
                              <a:gd name="connsiteY10" fmla="*/ 536396 h 1170969"/>
                              <a:gd name="connsiteX11" fmla="*/ 0 w 598028"/>
                              <a:gd name="connsiteY11" fmla="*/ 381820 h 1170969"/>
                              <a:gd name="connsiteX12" fmla="*/ 4658 w 598028"/>
                              <a:gd name="connsiteY12" fmla="*/ 0 h 1170969"/>
                              <a:gd name="connsiteX0" fmla="*/ 4658 w 598028"/>
                              <a:gd name="connsiteY0" fmla="*/ 0 h 1170969"/>
                              <a:gd name="connsiteX1" fmla="*/ 165617 w 598028"/>
                              <a:gd name="connsiteY1" fmla="*/ 219882 h 1170969"/>
                              <a:gd name="connsiteX2" fmla="*/ 416781 w 598028"/>
                              <a:gd name="connsiteY2" fmla="*/ 441515 h 1170969"/>
                              <a:gd name="connsiteX3" fmla="*/ 554975 w 598028"/>
                              <a:gd name="connsiteY3" fmla="*/ 612411 h 1170969"/>
                              <a:gd name="connsiteX4" fmla="*/ 597387 w 598028"/>
                              <a:gd name="connsiteY4" fmla="*/ 766931 h 1170969"/>
                              <a:gd name="connsiteX5" fmla="*/ 529896 w 598028"/>
                              <a:gd name="connsiteY5" fmla="*/ 934509 h 1170969"/>
                              <a:gd name="connsiteX6" fmla="*/ 269099 w 598028"/>
                              <a:gd name="connsiteY6" fmla="*/ 1170668 h 1170969"/>
                              <a:gd name="connsiteX7" fmla="*/ 425309 w 598028"/>
                              <a:gd name="connsiteY7" fmla="*/ 980168 h 1170969"/>
                              <a:gd name="connsiteX8" fmla="*/ 497699 w 598028"/>
                              <a:gd name="connsiteY8" fmla="*/ 812528 h 1170969"/>
                              <a:gd name="connsiteX9" fmla="*/ 448169 w 598028"/>
                              <a:gd name="connsiteY9" fmla="*/ 652508 h 1170969"/>
                              <a:gd name="connsiteX10" fmla="*/ 301170 w 598028"/>
                              <a:gd name="connsiteY10" fmla="*/ 536396 h 1170969"/>
                              <a:gd name="connsiteX11" fmla="*/ 0 w 598028"/>
                              <a:gd name="connsiteY11" fmla="*/ 381820 h 1170969"/>
                              <a:gd name="connsiteX12" fmla="*/ 4658 w 598028"/>
                              <a:gd name="connsiteY12" fmla="*/ 0 h 1170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8028" h="1170969">
                                <a:moveTo>
                                  <a:pt x="4658" y="0"/>
                                </a:moveTo>
                                <a:cubicBezTo>
                                  <a:pt x="68644" y="99583"/>
                                  <a:pt x="96930" y="146296"/>
                                  <a:pt x="165617" y="219882"/>
                                </a:cubicBezTo>
                                <a:cubicBezTo>
                                  <a:pt x="234304" y="293468"/>
                                  <a:pt x="344018" y="368350"/>
                                  <a:pt x="416781" y="441515"/>
                                </a:cubicBezTo>
                                <a:cubicBezTo>
                                  <a:pt x="489544" y="514680"/>
                                  <a:pt x="524874" y="558175"/>
                                  <a:pt x="554975" y="612411"/>
                                </a:cubicBezTo>
                                <a:cubicBezTo>
                                  <a:pt x="585076" y="666647"/>
                                  <a:pt x="601567" y="713248"/>
                                  <a:pt x="597387" y="766931"/>
                                </a:cubicBezTo>
                                <a:cubicBezTo>
                                  <a:pt x="593207" y="820614"/>
                                  <a:pt x="584611" y="867220"/>
                                  <a:pt x="529896" y="934509"/>
                                </a:cubicBezTo>
                                <a:cubicBezTo>
                                  <a:pt x="475181" y="1001798"/>
                                  <a:pt x="286530" y="1163058"/>
                                  <a:pt x="269099" y="1170668"/>
                                </a:cubicBezTo>
                                <a:cubicBezTo>
                                  <a:pt x="251668" y="1178278"/>
                                  <a:pt x="387209" y="1039858"/>
                                  <a:pt x="425309" y="980168"/>
                                </a:cubicBezTo>
                                <a:cubicBezTo>
                                  <a:pt x="463409" y="920478"/>
                                  <a:pt x="493889" y="867138"/>
                                  <a:pt x="497699" y="812528"/>
                                </a:cubicBezTo>
                                <a:cubicBezTo>
                                  <a:pt x="501509" y="757918"/>
                                  <a:pt x="480924" y="698530"/>
                                  <a:pt x="448169" y="652508"/>
                                </a:cubicBezTo>
                                <a:cubicBezTo>
                                  <a:pt x="415414" y="606486"/>
                                  <a:pt x="386315" y="593065"/>
                                  <a:pt x="301170" y="536396"/>
                                </a:cubicBezTo>
                                <a:cubicBezTo>
                                  <a:pt x="208155" y="483598"/>
                                  <a:pt x="92663" y="432250"/>
                                  <a:pt x="0" y="381820"/>
                                </a:cubicBezTo>
                                <a:cubicBezTo>
                                  <a:pt x="2494" y="10738"/>
                                  <a:pt x="2243" y="389833"/>
                                  <a:pt x="4658"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80DC1" id="グループ化 41" o:spid="_x0000_s1026" style="position:absolute;left:0;text-align:left;margin-left:258.65pt;margin-top:6.35pt;width:26.2pt;height:37.8pt;rotation:1899843fd;z-index:251668480;mso-width-relative:margin;mso-height-relative:margin" coordorigin="1937,18731" coordsize="14609,1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">
                <o:lock v:ext="edit" aspectratio="t"/>
                <v:rect id="正方形/長方形 92" o:spid="_x0000_s1027" style="position:absolute;left:10149;top:18827;width:752;height:14768;rotation:-188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" filled="f" stroked="f" strokeweight="1.25pt"/>
                <v:oval id="楕円 93" o:spid="_x0000_s1028" style="position:absolute;left:1937;top:31683;width:9421;height:6014;rotation:-5633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" filled="f" stroked="f" strokeweight="1.25pt"/>
                <v:shape id="フリーフォーム: 図形 94" o:spid="_x0000_s1029" style="position:absolute;left:10271;top:18731;width:6276;height:13026;visibility:visible;mso-wrap-style:square;v-text-anchor:top" coordsize="598028,117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" path="m4658,c68644,99583,96930,146296,165617,219882v68687,73586,178401,148468,251164,221633c489544,514680,524874,558175,554975,612411v30101,54236,46592,100837,42412,154520c593207,820614,584611,867220,529896,934509v-54715,67289,-243366,228549,-260797,236159c251668,1178278,387209,1039858,425309,980168v38100,-59690,68580,-113030,72390,-167640c501509,757918,480924,698530,448169,652508,415414,606486,386315,593065,301170,536396,208155,483598,92663,432250,,381820,2494,10738,2243,389833,4658,xe" filled="f" stroked="f" strokeweight="1.25pt">
                  <v:path arrowok="t" o:connecttype="custom" o:connectlocs="4888,0;173786,244595;437338,491138;582348,681241;626852,853128;556032,1039540;282372,1302241;446287,1090331;522247,903849;470274,725844;316025,596682;0,424733;4888,0" o:connectangles="0,0,0,0,0,0,0,0,0,0,0,0,0"/>
                </v:shape>
              </v:group>
            </w:pict>
          </mc:Fallback>
        </mc:AlternateContent>
      </w:r>
      <w:r w:rsidRPr="00541732">
        <w:rPr>
          <w:rFonts w:ascii="Meiryo UI" w:eastAsia="Meiryo UI" w:hAnsi="Meiryo UI"/>
          <w:noProof/>
          <w:color w:val="000000" w:themeColor="text1"/>
          <w:sz w:val="21"/>
          <w:szCs w:val="21"/>
          <w14:glow w14:rad="228600">
            <w14:schemeClr w14:val="tx1">
              <w14:alpha w14:val="60000"/>
              <w14:lumMod w14:val="95000"/>
              <w14:lumOff w14:val="5000"/>
            </w14:schemeClr>
          </w14:glow>
        </w:rPr>
        <mc:AlternateContent>
          <mc:Choice Requires="wps">
            <w:drawing>
              <wp:anchor distT="0" distB="0" distL="114300" distR="114300" simplePos="0" relativeHeight="251667456" behindDoc="0" locked="0" layoutInCell="1" allowOverlap="1" wp14:anchorId="631825BF" wp14:editId="09268CB8">
                <wp:simplePos x="0" y="0"/>
                <wp:positionH relativeFrom="column">
                  <wp:posOffset>2857500</wp:posOffset>
                </wp:positionH>
                <wp:positionV relativeFrom="paragraph">
                  <wp:posOffset>456565</wp:posOffset>
                </wp:positionV>
                <wp:extent cx="341630" cy="836930"/>
                <wp:effectExtent l="0" t="0" r="39370" b="1270"/>
                <wp:wrapNone/>
                <wp:docPr id="90" name="フリーフォーム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rot="20798703">
                          <a:off x="0" y="0"/>
                          <a:ext cx="341630" cy="836930"/>
                        </a:xfrm>
                        <a:custGeom>
                          <a:avLst/>
                          <a:gdLst>
                            <a:gd name="T0" fmla="*/ 1183 w 1527"/>
                            <a:gd name="T1" fmla="*/ 3130 h 4320"/>
                            <a:gd name="T2" fmla="*/ 1332 w 1527"/>
                            <a:gd name="T3" fmla="*/ 2915 h 4320"/>
                            <a:gd name="T4" fmla="*/ 1293 w 1527"/>
                            <a:gd name="T5" fmla="*/ 2561 h 4320"/>
                            <a:gd name="T6" fmla="*/ 944 w 1527"/>
                            <a:gd name="T7" fmla="*/ 2369 h 4320"/>
                            <a:gd name="T8" fmla="*/ 387 w 1527"/>
                            <a:gd name="T9" fmla="*/ 2079 h 4320"/>
                            <a:gd name="T10" fmla="*/ 174 w 1527"/>
                            <a:gd name="T11" fmla="*/ 2610 h 4320"/>
                            <a:gd name="T12" fmla="*/ 362 w 1527"/>
                            <a:gd name="T13" fmla="*/ 3062 h 4320"/>
                            <a:gd name="T14" fmla="*/ 791 w 1527"/>
                            <a:gd name="T15" fmla="*/ 3241 h 4320"/>
                            <a:gd name="T16" fmla="*/ 779 w 1527"/>
                            <a:gd name="T17" fmla="*/ 2424 h 4320"/>
                            <a:gd name="T18" fmla="*/ 607 w 1527"/>
                            <a:gd name="T19" fmla="*/ 2705 h 4320"/>
                            <a:gd name="T20" fmla="*/ 763 w 1527"/>
                            <a:gd name="T21" fmla="*/ 2970 h 4320"/>
                            <a:gd name="T22" fmla="*/ 780 w 1527"/>
                            <a:gd name="T23" fmla="*/ 3038 h 4320"/>
                            <a:gd name="T24" fmla="*/ 573 w 1527"/>
                            <a:gd name="T25" fmla="*/ 2889 h 4320"/>
                            <a:gd name="T26" fmla="*/ 472 w 1527"/>
                            <a:gd name="T27" fmla="*/ 2528 h 4320"/>
                            <a:gd name="T28" fmla="*/ 711 w 1527"/>
                            <a:gd name="T29" fmla="*/ 2156 h 4320"/>
                            <a:gd name="T30" fmla="*/ 792 w 1527"/>
                            <a:gd name="T31" fmla="*/ 1990 h 4320"/>
                            <a:gd name="T32" fmla="*/ 741 w 1527"/>
                            <a:gd name="T33" fmla="*/ 1742 h 4320"/>
                            <a:gd name="T34" fmla="*/ 796 w 1527"/>
                            <a:gd name="T35" fmla="*/ 537 h 4320"/>
                            <a:gd name="T36" fmla="*/ 694 w 1527"/>
                            <a:gd name="T37" fmla="*/ 1073 h 4320"/>
                            <a:gd name="T38" fmla="*/ 733 w 1527"/>
                            <a:gd name="T39" fmla="*/ 1263 h 4320"/>
                            <a:gd name="T40" fmla="*/ 888 w 1527"/>
                            <a:gd name="T41" fmla="*/ 1101 h 4320"/>
                            <a:gd name="T42" fmla="*/ 1113 w 1527"/>
                            <a:gd name="T43" fmla="*/ 653 h 4320"/>
                            <a:gd name="T44" fmla="*/ 1067 w 1527"/>
                            <a:gd name="T45" fmla="*/ 398 h 4320"/>
                            <a:gd name="T46" fmla="*/ 1029 w 1527"/>
                            <a:gd name="T47" fmla="*/ 58 h 4320"/>
                            <a:gd name="T48" fmla="*/ 1215 w 1527"/>
                            <a:gd name="T49" fmla="*/ 609 h 4320"/>
                            <a:gd name="T50" fmla="*/ 1146 w 1527"/>
                            <a:gd name="T51" fmla="*/ 1153 h 4320"/>
                            <a:gd name="T52" fmla="*/ 850 w 1527"/>
                            <a:gd name="T53" fmla="*/ 1619 h 4320"/>
                            <a:gd name="T54" fmla="*/ 996 w 1527"/>
                            <a:gd name="T55" fmla="*/ 2078 h 4320"/>
                            <a:gd name="T56" fmla="*/ 1320 w 1527"/>
                            <a:gd name="T57" fmla="*/ 2201 h 4320"/>
                            <a:gd name="T58" fmla="*/ 1510 w 1527"/>
                            <a:gd name="T59" fmla="*/ 2523 h 4320"/>
                            <a:gd name="T60" fmla="*/ 1440 w 1527"/>
                            <a:gd name="T61" fmla="*/ 2985 h 4320"/>
                            <a:gd name="T62" fmla="*/ 1122 w 1527"/>
                            <a:gd name="T63" fmla="*/ 3264 h 4320"/>
                            <a:gd name="T64" fmla="*/ 1164 w 1527"/>
                            <a:gd name="T65" fmla="*/ 3464 h 4320"/>
                            <a:gd name="T66" fmla="*/ 1221 w 1527"/>
                            <a:gd name="T67" fmla="*/ 3769 h 4320"/>
                            <a:gd name="T68" fmla="*/ 1146 w 1527"/>
                            <a:gd name="T69" fmla="*/ 4146 h 4320"/>
                            <a:gd name="T70" fmla="*/ 793 w 1527"/>
                            <a:gd name="T71" fmla="*/ 4320 h 4320"/>
                            <a:gd name="T72" fmla="*/ 450 w 1527"/>
                            <a:gd name="T73" fmla="*/ 4203 h 4320"/>
                            <a:gd name="T74" fmla="*/ 330 w 1527"/>
                            <a:gd name="T75" fmla="*/ 3933 h 4320"/>
                            <a:gd name="T76" fmla="*/ 505 w 1527"/>
                            <a:gd name="T77" fmla="*/ 3673 h 4320"/>
                            <a:gd name="T78" fmla="*/ 772 w 1527"/>
                            <a:gd name="T79" fmla="*/ 3751 h 4320"/>
                            <a:gd name="T80" fmla="*/ 796 w 1527"/>
                            <a:gd name="T81" fmla="*/ 4019 h 4320"/>
                            <a:gd name="T82" fmla="*/ 566 w 1527"/>
                            <a:gd name="T83" fmla="*/ 4139 h 4320"/>
                            <a:gd name="T84" fmla="*/ 821 w 1527"/>
                            <a:gd name="T85" fmla="*/ 4239 h 4320"/>
                            <a:gd name="T86" fmla="*/ 1105 w 1527"/>
                            <a:gd name="T87" fmla="*/ 4045 h 4320"/>
                            <a:gd name="T88" fmla="*/ 1126 w 1527"/>
                            <a:gd name="T89" fmla="*/ 3665 h 4320"/>
                            <a:gd name="T90" fmla="*/ 1069 w 1527"/>
                            <a:gd name="T91" fmla="*/ 3397 h 4320"/>
                            <a:gd name="T92" fmla="*/ 1037 w 1527"/>
                            <a:gd name="T93" fmla="*/ 3290 h 4320"/>
                            <a:gd name="T94" fmla="*/ 819 w 1527"/>
                            <a:gd name="T95" fmla="*/ 3322 h 4320"/>
                            <a:gd name="T96" fmla="*/ 378 w 1527"/>
                            <a:gd name="T97" fmla="*/ 3185 h 4320"/>
                            <a:gd name="T98" fmla="*/ 25 w 1527"/>
                            <a:gd name="T99" fmla="*/ 2663 h 4320"/>
                            <a:gd name="T100" fmla="*/ 87 w 1527"/>
                            <a:gd name="T101" fmla="*/ 2037 h 4320"/>
                            <a:gd name="T102" fmla="*/ 359 w 1527"/>
                            <a:gd name="T103" fmla="*/ 1653 h 4320"/>
                            <a:gd name="T104" fmla="*/ 569 w 1527"/>
                            <a:gd name="T105" fmla="*/ 1430 h 4320"/>
                            <a:gd name="T106" fmla="*/ 650 w 1527"/>
                            <a:gd name="T107" fmla="*/ 1283 h 4320"/>
                            <a:gd name="T108" fmla="*/ 621 w 1527"/>
                            <a:gd name="T109" fmla="*/ 529 h 4320"/>
                            <a:gd name="T110" fmla="*/ 788 w 1527"/>
                            <a:gd name="T111" fmla="*/ 111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27" h="4320">
                              <a:moveTo>
                                <a:pt x="944" y="2369"/>
                              </a:moveTo>
                              <a:lnTo>
                                <a:pt x="1108" y="3188"/>
                              </a:lnTo>
                              <a:lnTo>
                                <a:pt x="1110" y="3186"/>
                              </a:lnTo>
                              <a:lnTo>
                                <a:pt x="1118" y="3181"/>
                              </a:lnTo>
                              <a:lnTo>
                                <a:pt x="1130" y="3172"/>
                              </a:lnTo>
                              <a:lnTo>
                                <a:pt x="1145" y="3161"/>
                              </a:lnTo>
                              <a:lnTo>
                                <a:pt x="1163" y="3147"/>
                              </a:lnTo>
                              <a:lnTo>
                                <a:pt x="1183" y="3130"/>
                              </a:lnTo>
                              <a:lnTo>
                                <a:pt x="1204" y="3112"/>
                              </a:lnTo>
                              <a:lnTo>
                                <a:pt x="1226" y="3092"/>
                              </a:lnTo>
                              <a:lnTo>
                                <a:pt x="1246" y="3070"/>
                              </a:lnTo>
                              <a:lnTo>
                                <a:pt x="1265" y="3046"/>
                              </a:lnTo>
                              <a:lnTo>
                                <a:pt x="1284" y="3021"/>
                              </a:lnTo>
                              <a:lnTo>
                                <a:pt x="1302" y="2989"/>
                              </a:lnTo>
                              <a:lnTo>
                                <a:pt x="1318" y="2952"/>
                              </a:lnTo>
                              <a:lnTo>
                                <a:pt x="1332" y="2915"/>
                              </a:lnTo>
                              <a:lnTo>
                                <a:pt x="1343" y="2880"/>
                              </a:lnTo>
                              <a:lnTo>
                                <a:pt x="1352" y="2833"/>
                              </a:lnTo>
                              <a:lnTo>
                                <a:pt x="1356" y="2786"/>
                              </a:lnTo>
                              <a:lnTo>
                                <a:pt x="1353" y="2739"/>
                              </a:lnTo>
                              <a:lnTo>
                                <a:pt x="1345" y="2691"/>
                              </a:lnTo>
                              <a:lnTo>
                                <a:pt x="1332" y="2646"/>
                              </a:lnTo>
                              <a:lnTo>
                                <a:pt x="1315" y="2602"/>
                              </a:lnTo>
                              <a:lnTo>
                                <a:pt x="1293" y="2561"/>
                              </a:lnTo>
                              <a:lnTo>
                                <a:pt x="1265" y="2521"/>
                              </a:lnTo>
                              <a:lnTo>
                                <a:pt x="1234" y="2486"/>
                              </a:lnTo>
                              <a:lnTo>
                                <a:pt x="1198" y="2455"/>
                              </a:lnTo>
                              <a:lnTo>
                                <a:pt x="1154" y="2424"/>
                              </a:lnTo>
                              <a:lnTo>
                                <a:pt x="1107" y="2400"/>
                              </a:lnTo>
                              <a:lnTo>
                                <a:pt x="1055" y="2383"/>
                              </a:lnTo>
                              <a:lnTo>
                                <a:pt x="1000" y="2373"/>
                              </a:lnTo>
                              <a:lnTo>
                                <a:pt x="944" y="2369"/>
                              </a:lnTo>
                              <a:close/>
                              <a:moveTo>
                                <a:pt x="737" y="1725"/>
                              </a:moveTo>
                              <a:lnTo>
                                <a:pt x="695" y="1763"/>
                              </a:lnTo>
                              <a:lnTo>
                                <a:pt x="653" y="1801"/>
                              </a:lnTo>
                              <a:lnTo>
                                <a:pt x="595" y="1855"/>
                              </a:lnTo>
                              <a:lnTo>
                                <a:pt x="539" y="1907"/>
                              </a:lnTo>
                              <a:lnTo>
                                <a:pt x="485" y="1962"/>
                              </a:lnTo>
                              <a:lnTo>
                                <a:pt x="435" y="2019"/>
                              </a:lnTo>
                              <a:lnTo>
                                <a:pt x="387" y="2079"/>
                              </a:lnTo>
                              <a:lnTo>
                                <a:pt x="342" y="2140"/>
                              </a:lnTo>
                              <a:lnTo>
                                <a:pt x="302" y="2205"/>
                              </a:lnTo>
                              <a:lnTo>
                                <a:pt x="266" y="2271"/>
                              </a:lnTo>
                              <a:lnTo>
                                <a:pt x="235" y="2341"/>
                              </a:lnTo>
                              <a:lnTo>
                                <a:pt x="211" y="2406"/>
                              </a:lnTo>
                              <a:lnTo>
                                <a:pt x="193" y="2473"/>
                              </a:lnTo>
                              <a:lnTo>
                                <a:pt x="181" y="2541"/>
                              </a:lnTo>
                              <a:lnTo>
                                <a:pt x="174" y="2610"/>
                              </a:lnTo>
                              <a:lnTo>
                                <a:pt x="176" y="2680"/>
                              </a:lnTo>
                              <a:lnTo>
                                <a:pt x="185" y="2749"/>
                              </a:lnTo>
                              <a:lnTo>
                                <a:pt x="198" y="2808"/>
                              </a:lnTo>
                              <a:lnTo>
                                <a:pt x="220" y="2864"/>
                              </a:lnTo>
                              <a:lnTo>
                                <a:pt x="248" y="2919"/>
                              </a:lnTo>
                              <a:lnTo>
                                <a:pt x="281" y="2970"/>
                              </a:lnTo>
                              <a:lnTo>
                                <a:pt x="319" y="3019"/>
                              </a:lnTo>
                              <a:lnTo>
                                <a:pt x="362" y="3062"/>
                              </a:lnTo>
                              <a:lnTo>
                                <a:pt x="409" y="3100"/>
                              </a:lnTo>
                              <a:lnTo>
                                <a:pt x="451" y="3130"/>
                              </a:lnTo>
                              <a:lnTo>
                                <a:pt x="496" y="3156"/>
                              </a:lnTo>
                              <a:lnTo>
                                <a:pt x="541" y="3180"/>
                              </a:lnTo>
                              <a:lnTo>
                                <a:pt x="589" y="3199"/>
                              </a:lnTo>
                              <a:lnTo>
                                <a:pt x="654" y="3219"/>
                              </a:lnTo>
                              <a:lnTo>
                                <a:pt x="722" y="3235"/>
                              </a:lnTo>
                              <a:lnTo>
                                <a:pt x="791" y="3241"/>
                              </a:lnTo>
                              <a:lnTo>
                                <a:pt x="868" y="3241"/>
                              </a:lnTo>
                              <a:lnTo>
                                <a:pt x="945" y="3232"/>
                              </a:lnTo>
                              <a:lnTo>
                                <a:pt x="971" y="3228"/>
                              </a:lnTo>
                              <a:lnTo>
                                <a:pt x="996" y="3223"/>
                              </a:lnTo>
                              <a:lnTo>
                                <a:pt x="1024" y="3215"/>
                              </a:lnTo>
                              <a:lnTo>
                                <a:pt x="867" y="2383"/>
                              </a:lnTo>
                              <a:lnTo>
                                <a:pt x="822" y="2400"/>
                              </a:lnTo>
                              <a:lnTo>
                                <a:pt x="779" y="2424"/>
                              </a:lnTo>
                              <a:lnTo>
                                <a:pt x="738" y="2456"/>
                              </a:lnTo>
                              <a:lnTo>
                                <a:pt x="699" y="2494"/>
                              </a:lnTo>
                              <a:lnTo>
                                <a:pt x="674" y="2524"/>
                              </a:lnTo>
                              <a:lnTo>
                                <a:pt x="652" y="2557"/>
                              </a:lnTo>
                              <a:lnTo>
                                <a:pt x="635" y="2592"/>
                              </a:lnTo>
                              <a:lnTo>
                                <a:pt x="620" y="2629"/>
                              </a:lnTo>
                              <a:lnTo>
                                <a:pt x="611" y="2665"/>
                              </a:lnTo>
                              <a:lnTo>
                                <a:pt x="607" y="2705"/>
                              </a:lnTo>
                              <a:lnTo>
                                <a:pt x="607" y="2743"/>
                              </a:lnTo>
                              <a:lnTo>
                                <a:pt x="612" y="2781"/>
                              </a:lnTo>
                              <a:lnTo>
                                <a:pt x="624" y="2817"/>
                              </a:lnTo>
                              <a:lnTo>
                                <a:pt x="641" y="2853"/>
                              </a:lnTo>
                              <a:lnTo>
                                <a:pt x="665" y="2885"/>
                              </a:lnTo>
                              <a:lnTo>
                                <a:pt x="696" y="2918"/>
                              </a:lnTo>
                              <a:lnTo>
                                <a:pt x="729" y="2947"/>
                              </a:lnTo>
                              <a:lnTo>
                                <a:pt x="763" y="2970"/>
                              </a:lnTo>
                              <a:lnTo>
                                <a:pt x="801" y="2990"/>
                              </a:lnTo>
                              <a:lnTo>
                                <a:pt x="810" y="2997"/>
                              </a:lnTo>
                              <a:lnTo>
                                <a:pt x="819" y="3006"/>
                              </a:lnTo>
                              <a:lnTo>
                                <a:pt x="822" y="3016"/>
                              </a:lnTo>
                              <a:lnTo>
                                <a:pt x="818" y="3028"/>
                              </a:lnTo>
                              <a:lnTo>
                                <a:pt x="809" y="3037"/>
                              </a:lnTo>
                              <a:lnTo>
                                <a:pt x="797" y="3041"/>
                              </a:lnTo>
                              <a:lnTo>
                                <a:pt x="780" y="3038"/>
                              </a:lnTo>
                              <a:lnTo>
                                <a:pt x="763" y="3032"/>
                              </a:lnTo>
                              <a:lnTo>
                                <a:pt x="747" y="3024"/>
                              </a:lnTo>
                              <a:lnTo>
                                <a:pt x="712" y="3007"/>
                              </a:lnTo>
                              <a:lnTo>
                                <a:pt x="678" y="2987"/>
                              </a:lnTo>
                              <a:lnTo>
                                <a:pt x="646" y="2965"/>
                              </a:lnTo>
                              <a:lnTo>
                                <a:pt x="621" y="2943"/>
                              </a:lnTo>
                              <a:lnTo>
                                <a:pt x="598" y="2919"/>
                              </a:lnTo>
                              <a:lnTo>
                                <a:pt x="573" y="2889"/>
                              </a:lnTo>
                              <a:lnTo>
                                <a:pt x="549" y="2855"/>
                              </a:lnTo>
                              <a:lnTo>
                                <a:pt x="528" y="2820"/>
                              </a:lnTo>
                              <a:lnTo>
                                <a:pt x="510" y="2784"/>
                              </a:lnTo>
                              <a:lnTo>
                                <a:pt x="490" y="2736"/>
                              </a:lnTo>
                              <a:lnTo>
                                <a:pt x="477" y="2685"/>
                              </a:lnTo>
                              <a:lnTo>
                                <a:pt x="469" y="2633"/>
                              </a:lnTo>
                              <a:lnTo>
                                <a:pt x="468" y="2580"/>
                              </a:lnTo>
                              <a:lnTo>
                                <a:pt x="472" y="2528"/>
                              </a:lnTo>
                              <a:lnTo>
                                <a:pt x="482" y="2475"/>
                              </a:lnTo>
                              <a:lnTo>
                                <a:pt x="498" y="2426"/>
                              </a:lnTo>
                              <a:lnTo>
                                <a:pt x="518" y="2376"/>
                              </a:lnTo>
                              <a:lnTo>
                                <a:pt x="544" y="2330"/>
                              </a:lnTo>
                              <a:lnTo>
                                <a:pt x="573" y="2287"/>
                              </a:lnTo>
                              <a:lnTo>
                                <a:pt x="618" y="2236"/>
                              </a:lnTo>
                              <a:lnTo>
                                <a:pt x="662" y="2193"/>
                              </a:lnTo>
                              <a:lnTo>
                                <a:pt x="711" y="2156"/>
                              </a:lnTo>
                              <a:lnTo>
                                <a:pt x="760" y="2126"/>
                              </a:lnTo>
                              <a:lnTo>
                                <a:pt x="813" y="2102"/>
                              </a:lnTo>
                              <a:lnTo>
                                <a:pt x="813" y="2098"/>
                              </a:lnTo>
                              <a:lnTo>
                                <a:pt x="810" y="2087"/>
                              </a:lnTo>
                              <a:lnTo>
                                <a:pt x="808" y="2070"/>
                              </a:lnTo>
                              <a:lnTo>
                                <a:pt x="804" y="2047"/>
                              </a:lnTo>
                              <a:lnTo>
                                <a:pt x="798" y="2020"/>
                              </a:lnTo>
                              <a:lnTo>
                                <a:pt x="792" y="1990"/>
                              </a:lnTo>
                              <a:lnTo>
                                <a:pt x="785" y="1957"/>
                              </a:lnTo>
                              <a:lnTo>
                                <a:pt x="779" y="1923"/>
                              </a:lnTo>
                              <a:lnTo>
                                <a:pt x="772" y="1889"/>
                              </a:lnTo>
                              <a:lnTo>
                                <a:pt x="764" y="1855"/>
                              </a:lnTo>
                              <a:lnTo>
                                <a:pt x="758" y="1822"/>
                              </a:lnTo>
                              <a:lnTo>
                                <a:pt x="751" y="1792"/>
                              </a:lnTo>
                              <a:lnTo>
                                <a:pt x="746" y="1765"/>
                              </a:lnTo>
                              <a:lnTo>
                                <a:pt x="741" y="1742"/>
                              </a:lnTo>
                              <a:lnTo>
                                <a:pt x="737" y="1725"/>
                              </a:lnTo>
                              <a:close/>
                              <a:moveTo>
                                <a:pt x="982" y="370"/>
                              </a:moveTo>
                              <a:lnTo>
                                <a:pt x="944" y="378"/>
                              </a:lnTo>
                              <a:lnTo>
                                <a:pt x="910" y="395"/>
                              </a:lnTo>
                              <a:lnTo>
                                <a:pt x="878" y="418"/>
                              </a:lnTo>
                              <a:lnTo>
                                <a:pt x="850" y="448"/>
                              </a:lnTo>
                              <a:lnTo>
                                <a:pt x="825" y="484"/>
                              </a:lnTo>
                              <a:lnTo>
                                <a:pt x="796" y="537"/>
                              </a:lnTo>
                              <a:lnTo>
                                <a:pt x="770" y="590"/>
                              </a:lnTo>
                              <a:lnTo>
                                <a:pt x="747" y="645"/>
                              </a:lnTo>
                              <a:lnTo>
                                <a:pt x="730" y="699"/>
                              </a:lnTo>
                              <a:lnTo>
                                <a:pt x="716" y="755"/>
                              </a:lnTo>
                              <a:lnTo>
                                <a:pt x="701" y="834"/>
                              </a:lnTo>
                              <a:lnTo>
                                <a:pt x="692" y="914"/>
                              </a:lnTo>
                              <a:lnTo>
                                <a:pt x="690" y="994"/>
                              </a:lnTo>
                              <a:lnTo>
                                <a:pt x="694" y="1073"/>
                              </a:lnTo>
                              <a:lnTo>
                                <a:pt x="696" y="1102"/>
                              </a:lnTo>
                              <a:lnTo>
                                <a:pt x="701" y="1132"/>
                              </a:lnTo>
                              <a:lnTo>
                                <a:pt x="707" y="1161"/>
                              </a:lnTo>
                              <a:lnTo>
                                <a:pt x="713" y="1190"/>
                              </a:lnTo>
                              <a:lnTo>
                                <a:pt x="720" y="1216"/>
                              </a:lnTo>
                              <a:lnTo>
                                <a:pt x="725" y="1237"/>
                              </a:lnTo>
                              <a:lnTo>
                                <a:pt x="730" y="1254"/>
                              </a:lnTo>
                              <a:lnTo>
                                <a:pt x="733" y="1263"/>
                              </a:lnTo>
                              <a:lnTo>
                                <a:pt x="737" y="1259"/>
                              </a:lnTo>
                              <a:lnTo>
                                <a:pt x="745" y="1253"/>
                              </a:lnTo>
                              <a:lnTo>
                                <a:pt x="758" y="1240"/>
                              </a:lnTo>
                              <a:lnTo>
                                <a:pt x="775" y="1223"/>
                              </a:lnTo>
                              <a:lnTo>
                                <a:pt x="797" y="1200"/>
                              </a:lnTo>
                              <a:lnTo>
                                <a:pt x="823" y="1173"/>
                              </a:lnTo>
                              <a:lnTo>
                                <a:pt x="853" y="1140"/>
                              </a:lnTo>
                              <a:lnTo>
                                <a:pt x="888" y="1101"/>
                              </a:lnTo>
                              <a:lnTo>
                                <a:pt x="926" y="1055"/>
                              </a:lnTo>
                              <a:lnTo>
                                <a:pt x="968" y="1000"/>
                              </a:lnTo>
                              <a:lnTo>
                                <a:pt x="1006" y="941"/>
                              </a:lnTo>
                              <a:lnTo>
                                <a:pt x="1037" y="881"/>
                              </a:lnTo>
                              <a:lnTo>
                                <a:pt x="1066" y="817"/>
                              </a:lnTo>
                              <a:lnTo>
                                <a:pt x="1088" y="751"/>
                              </a:lnTo>
                              <a:lnTo>
                                <a:pt x="1107" y="685"/>
                              </a:lnTo>
                              <a:lnTo>
                                <a:pt x="1113" y="653"/>
                              </a:lnTo>
                              <a:lnTo>
                                <a:pt x="1118" y="619"/>
                              </a:lnTo>
                              <a:lnTo>
                                <a:pt x="1122" y="584"/>
                              </a:lnTo>
                              <a:lnTo>
                                <a:pt x="1124" y="549"/>
                              </a:lnTo>
                              <a:lnTo>
                                <a:pt x="1121" y="514"/>
                              </a:lnTo>
                              <a:lnTo>
                                <a:pt x="1114" y="480"/>
                              </a:lnTo>
                              <a:lnTo>
                                <a:pt x="1104" y="449"/>
                              </a:lnTo>
                              <a:lnTo>
                                <a:pt x="1087" y="419"/>
                              </a:lnTo>
                              <a:lnTo>
                                <a:pt x="1067" y="398"/>
                              </a:lnTo>
                              <a:lnTo>
                                <a:pt x="1044" y="382"/>
                              </a:lnTo>
                              <a:lnTo>
                                <a:pt x="1015" y="373"/>
                              </a:lnTo>
                              <a:lnTo>
                                <a:pt x="982" y="370"/>
                              </a:lnTo>
                              <a:close/>
                              <a:moveTo>
                                <a:pt x="957" y="0"/>
                              </a:moveTo>
                              <a:lnTo>
                                <a:pt x="978" y="5"/>
                              </a:lnTo>
                              <a:lnTo>
                                <a:pt x="996" y="17"/>
                              </a:lnTo>
                              <a:lnTo>
                                <a:pt x="1015" y="35"/>
                              </a:lnTo>
                              <a:lnTo>
                                <a:pt x="1029" y="58"/>
                              </a:lnTo>
                              <a:lnTo>
                                <a:pt x="1041" y="81"/>
                              </a:lnTo>
                              <a:lnTo>
                                <a:pt x="1053" y="105"/>
                              </a:lnTo>
                              <a:lnTo>
                                <a:pt x="1063" y="128"/>
                              </a:lnTo>
                              <a:lnTo>
                                <a:pt x="1110" y="237"/>
                              </a:lnTo>
                              <a:lnTo>
                                <a:pt x="1150" y="348"/>
                              </a:lnTo>
                              <a:lnTo>
                                <a:pt x="1184" y="462"/>
                              </a:lnTo>
                              <a:lnTo>
                                <a:pt x="1202" y="537"/>
                              </a:lnTo>
                              <a:lnTo>
                                <a:pt x="1215" y="609"/>
                              </a:lnTo>
                              <a:lnTo>
                                <a:pt x="1222" y="675"/>
                              </a:lnTo>
                              <a:lnTo>
                                <a:pt x="1223" y="745"/>
                              </a:lnTo>
                              <a:lnTo>
                                <a:pt x="1221" y="816"/>
                              </a:lnTo>
                              <a:lnTo>
                                <a:pt x="1214" y="885"/>
                              </a:lnTo>
                              <a:lnTo>
                                <a:pt x="1202" y="956"/>
                              </a:lnTo>
                              <a:lnTo>
                                <a:pt x="1187" y="1024"/>
                              </a:lnTo>
                              <a:lnTo>
                                <a:pt x="1168" y="1090"/>
                              </a:lnTo>
                              <a:lnTo>
                                <a:pt x="1146" y="1153"/>
                              </a:lnTo>
                              <a:lnTo>
                                <a:pt x="1116" y="1227"/>
                              </a:lnTo>
                              <a:lnTo>
                                <a:pt x="1080" y="1297"/>
                              </a:lnTo>
                              <a:lnTo>
                                <a:pt x="1041" y="1365"/>
                              </a:lnTo>
                              <a:lnTo>
                                <a:pt x="998" y="1432"/>
                              </a:lnTo>
                              <a:lnTo>
                                <a:pt x="969" y="1474"/>
                              </a:lnTo>
                              <a:lnTo>
                                <a:pt x="932" y="1524"/>
                              </a:lnTo>
                              <a:lnTo>
                                <a:pt x="892" y="1572"/>
                              </a:lnTo>
                              <a:lnTo>
                                <a:pt x="850" y="1619"/>
                              </a:lnTo>
                              <a:lnTo>
                                <a:pt x="808" y="1663"/>
                              </a:lnTo>
                              <a:lnTo>
                                <a:pt x="890" y="2085"/>
                              </a:lnTo>
                              <a:lnTo>
                                <a:pt x="894" y="2085"/>
                              </a:lnTo>
                              <a:lnTo>
                                <a:pt x="903" y="2084"/>
                              </a:lnTo>
                              <a:lnTo>
                                <a:pt x="919" y="2081"/>
                              </a:lnTo>
                              <a:lnTo>
                                <a:pt x="940" y="2079"/>
                              </a:lnTo>
                              <a:lnTo>
                                <a:pt x="966" y="2078"/>
                              </a:lnTo>
                              <a:lnTo>
                                <a:pt x="996" y="2078"/>
                              </a:lnTo>
                              <a:lnTo>
                                <a:pt x="1030" y="2080"/>
                              </a:lnTo>
                              <a:lnTo>
                                <a:pt x="1067" y="2085"/>
                              </a:lnTo>
                              <a:lnTo>
                                <a:pt x="1107" y="2093"/>
                              </a:lnTo>
                              <a:lnTo>
                                <a:pt x="1148" y="2105"/>
                              </a:lnTo>
                              <a:lnTo>
                                <a:pt x="1196" y="2121"/>
                              </a:lnTo>
                              <a:lnTo>
                                <a:pt x="1240" y="2143"/>
                              </a:lnTo>
                              <a:lnTo>
                                <a:pt x="1282" y="2169"/>
                              </a:lnTo>
                              <a:lnTo>
                                <a:pt x="1320" y="2201"/>
                              </a:lnTo>
                              <a:lnTo>
                                <a:pt x="1357" y="2236"/>
                              </a:lnTo>
                              <a:lnTo>
                                <a:pt x="1391" y="2275"/>
                              </a:lnTo>
                              <a:lnTo>
                                <a:pt x="1422" y="2320"/>
                              </a:lnTo>
                              <a:lnTo>
                                <a:pt x="1443" y="2351"/>
                              </a:lnTo>
                              <a:lnTo>
                                <a:pt x="1463" y="2388"/>
                              </a:lnTo>
                              <a:lnTo>
                                <a:pt x="1481" y="2430"/>
                              </a:lnTo>
                              <a:lnTo>
                                <a:pt x="1497" y="2474"/>
                              </a:lnTo>
                              <a:lnTo>
                                <a:pt x="1510" y="2523"/>
                              </a:lnTo>
                              <a:lnTo>
                                <a:pt x="1521" y="2574"/>
                              </a:lnTo>
                              <a:lnTo>
                                <a:pt x="1526" y="2629"/>
                              </a:lnTo>
                              <a:lnTo>
                                <a:pt x="1527" y="2685"/>
                              </a:lnTo>
                              <a:lnTo>
                                <a:pt x="1523" y="2743"/>
                              </a:lnTo>
                              <a:lnTo>
                                <a:pt x="1513" y="2803"/>
                              </a:lnTo>
                              <a:lnTo>
                                <a:pt x="1496" y="2863"/>
                              </a:lnTo>
                              <a:lnTo>
                                <a:pt x="1472" y="2925"/>
                              </a:lnTo>
                              <a:lnTo>
                                <a:pt x="1440" y="2985"/>
                              </a:lnTo>
                              <a:lnTo>
                                <a:pt x="1399" y="3046"/>
                              </a:lnTo>
                              <a:lnTo>
                                <a:pt x="1361" y="3091"/>
                              </a:lnTo>
                              <a:lnTo>
                                <a:pt x="1320" y="3131"/>
                              </a:lnTo>
                              <a:lnTo>
                                <a:pt x="1276" y="3168"/>
                              </a:lnTo>
                              <a:lnTo>
                                <a:pt x="1227" y="3201"/>
                              </a:lnTo>
                              <a:lnTo>
                                <a:pt x="1176" y="3231"/>
                              </a:lnTo>
                              <a:lnTo>
                                <a:pt x="1121" y="3258"/>
                              </a:lnTo>
                              <a:lnTo>
                                <a:pt x="1122" y="3264"/>
                              </a:lnTo>
                              <a:lnTo>
                                <a:pt x="1125" y="3277"/>
                              </a:lnTo>
                              <a:lnTo>
                                <a:pt x="1128" y="3295"/>
                              </a:lnTo>
                              <a:lnTo>
                                <a:pt x="1133" y="3319"/>
                              </a:lnTo>
                              <a:lnTo>
                                <a:pt x="1138" y="3345"/>
                              </a:lnTo>
                              <a:lnTo>
                                <a:pt x="1145" y="3374"/>
                              </a:lnTo>
                              <a:lnTo>
                                <a:pt x="1151" y="3404"/>
                              </a:lnTo>
                              <a:lnTo>
                                <a:pt x="1158" y="3435"/>
                              </a:lnTo>
                              <a:lnTo>
                                <a:pt x="1164" y="3464"/>
                              </a:lnTo>
                              <a:lnTo>
                                <a:pt x="1169" y="3491"/>
                              </a:lnTo>
                              <a:lnTo>
                                <a:pt x="1175" y="3516"/>
                              </a:lnTo>
                              <a:lnTo>
                                <a:pt x="1179" y="3537"/>
                              </a:lnTo>
                              <a:lnTo>
                                <a:pt x="1183" y="3552"/>
                              </a:lnTo>
                              <a:lnTo>
                                <a:pt x="1194" y="3607"/>
                              </a:lnTo>
                              <a:lnTo>
                                <a:pt x="1205" y="3662"/>
                              </a:lnTo>
                              <a:lnTo>
                                <a:pt x="1213" y="3715"/>
                              </a:lnTo>
                              <a:lnTo>
                                <a:pt x="1221" y="3769"/>
                              </a:lnTo>
                              <a:lnTo>
                                <a:pt x="1225" y="3820"/>
                              </a:lnTo>
                              <a:lnTo>
                                <a:pt x="1226" y="3871"/>
                              </a:lnTo>
                              <a:lnTo>
                                <a:pt x="1223" y="3921"/>
                              </a:lnTo>
                              <a:lnTo>
                                <a:pt x="1218" y="3969"/>
                              </a:lnTo>
                              <a:lnTo>
                                <a:pt x="1207" y="4016"/>
                              </a:lnTo>
                              <a:lnTo>
                                <a:pt x="1192" y="4061"/>
                              </a:lnTo>
                              <a:lnTo>
                                <a:pt x="1172" y="4104"/>
                              </a:lnTo>
                              <a:lnTo>
                                <a:pt x="1146" y="4146"/>
                              </a:lnTo>
                              <a:lnTo>
                                <a:pt x="1113" y="4184"/>
                              </a:lnTo>
                              <a:lnTo>
                                <a:pt x="1076" y="4218"/>
                              </a:lnTo>
                              <a:lnTo>
                                <a:pt x="1036" y="4247"/>
                              </a:lnTo>
                              <a:lnTo>
                                <a:pt x="991" y="4270"/>
                              </a:lnTo>
                              <a:lnTo>
                                <a:pt x="944" y="4290"/>
                              </a:lnTo>
                              <a:lnTo>
                                <a:pt x="895" y="4304"/>
                              </a:lnTo>
                              <a:lnTo>
                                <a:pt x="844" y="4315"/>
                              </a:lnTo>
                              <a:lnTo>
                                <a:pt x="793" y="4320"/>
                              </a:lnTo>
                              <a:lnTo>
                                <a:pt x="742" y="4319"/>
                              </a:lnTo>
                              <a:lnTo>
                                <a:pt x="692" y="4313"/>
                              </a:lnTo>
                              <a:lnTo>
                                <a:pt x="645" y="4304"/>
                              </a:lnTo>
                              <a:lnTo>
                                <a:pt x="600" y="4290"/>
                              </a:lnTo>
                              <a:lnTo>
                                <a:pt x="557" y="4273"/>
                              </a:lnTo>
                              <a:lnTo>
                                <a:pt x="515" y="4252"/>
                              </a:lnTo>
                              <a:lnTo>
                                <a:pt x="476" y="4226"/>
                              </a:lnTo>
                              <a:lnTo>
                                <a:pt x="450" y="4203"/>
                              </a:lnTo>
                              <a:lnTo>
                                <a:pt x="425" y="4177"/>
                              </a:lnTo>
                              <a:lnTo>
                                <a:pt x="401" y="4147"/>
                              </a:lnTo>
                              <a:lnTo>
                                <a:pt x="380" y="4117"/>
                              </a:lnTo>
                              <a:lnTo>
                                <a:pt x="363" y="4087"/>
                              </a:lnTo>
                              <a:lnTo>
                                <a:pt x="347" y="4050"/>
                              </a:lnTo>
                              <a:lnTo>
                                <a:pt x="337" y="4011"/>
                              </a:lnTo>
                              <a:lnTo>
                                <a:pt x="330" y="3972"/>
                              </a:lnTo>
                              <a:lnTo>
                                <a:pt x="330" y="3933"/>
                              </a:lnTo>
                              <a:lnTo>
                                <a:pt x="338" y="3885"/>
                              </a:lnTo>
                              <a:lnTo>
                                <a:pt x="351" y="3840"/>
                              </a:lnTo>
                              <a:lnTo>
                                <a:pt x="364" y="3802"/>
                              </a:lnTo>
                              <a:lnTo>
                                <a:pt x="384" y="3768"/>
                              </a:lnTo>
                              <a:lnTo>
                                <a:pt x="408" y="3736"/>
                              </a:lnTo>
                              <a:lnTo>
                                <a:pt x="437" y="3710"/>
                              </a:lnTo>
                              <a:lnTo>
                                <a:pt x="469" y="3689"/>
                              </a:lnTo>
                              <a:lnTo>
                                <a:pt x="505" y="3673"/>
                              </a:lnTo>
                              <a:lnTo>
                                <a:pt x="544" y="3663"/>
                              </a:lnTo>
                              <a:lnTo>
                                <a:pt x="586" y="3659"/>
                              </a:lnTo>
                              <a:lnTo>
                                <a:pt x="624" y="3663"/>
                              </a:lnTo>
                              <a:lnTo>
                                <a:pt x="659" y="3672"/>
                              </a:lnTo>
                              <a:lnTo>
                                <a:pt x="694" y="3685"/>
                              </a:lnTo>
                              <a:lnTo>
                                <a:pt x="721" y="3701"/>
                              </a:lnTo>
                              <a:lnTo>
                                <a:pt x="745" y="3722"/>
                              </a:lnTo>
                              <a:lnTo>
                                <a:pt x="772" y="3751"/>
                              </a:lnTo>
                              <a:lnTo>
                                <a:pt x="794" y="3783"/>
                              </a:lnTo>
                              <a:lnTo>
                                <a:pt x="812" y="3820"/>
                              </a:lnTo>
                              <a:lnTo>
                                <a:pt x="822" y="3859"/>
                              </a:lnTo>
                              <a:lnTo>
                                <a:pt x="825" y="3901"/>
                              </a:lnTo>
                              <a:lnTo>
                                <a:pt x="822" y="3935"/>
                              </a:lnTo>
                              <a:lnTo>
                                <a:pt x="817" y="3965"/>
                              </a:lnTo>
                              <a:lnTo>
                                <a:pt x="808" y="3993"/>
                              </a:lnTo>
                              <a:lnTo>
                                <a:pt x="796" y="4019"/>
                              </a:lnTo>
                              <a:lnTo>
                                <a:pt x="779" y="4041"/>
                              </a:lnTo>
                              <a:lnTo>
                                <a:pt x="751" y="4073"/>
                              </a:lnTo>
                              <a:lnTo>
                                <a:pt x="718" y="4100"/>
                              </a:lnTo>
                              <a:lnTo>
                                <a:pt x="680" y="4120"/>
                              </a:lnTo>
                              <a:lnTo>
                                <a:pt x="640" y="4134"/>
                              </a:lnTo>
                              <a:lnTo>
                                <a:pt x="625" y="4137"/>
                              </a:lnTo>
                              <a:lnTo>
                                <a:pt x="583" y="4141"/>
                              </a:lnTo>
                              <a:lnTo>
                                <a:pt x="566" y="4139"/>
                              </a:lnTo>
                              <a:lnTo>
                                <a:pt x="576" y="4162"/>
                              </a:lnTo>
                              <a:lnTo>
                                <a:pt x="590" y="4180"/>
                              </a:lnTo>
                              <a:lnTo>
                                <a:pt x="610" y="4196"/>
                              </a:lnTo>
                              <a:lnTo>
                                <a:pt x="648" y="4215"/>
                              </a:lnTo>
                              <a:lnTo>
                                <a:pt x="688" y="4230"/>
                              </a:lnTo>
                              <a:lnTo>
                                <a:pt x="732" y="4238"/>
                              </a:lnTo>
                              <a:lnTo>
                                <a:pt x="776" y="4241"/>
                              </a:lnTo>
                              <a:lnTo>
                                <a:pt x="821" y="4239"/>
                              </a:lnTo>
                              <a:lnTo>
                                <a:pt x="865" y="4231"/>
                              </a:lnTo>
                              <a:lnTo>
                                <a:pt x="909" y="4219"/>
                              </a:lnTo>
                              <a:lnTo>
                                <a:pt x="951" y="4201"/>
                              </a:lnTo>
                              <a:lnTo>
                                <a:pt x="989" y="4180"/>
                              </a:lnTo>
                              <a:lnTo>
                                <a:pt x="1024" y="4154"/>
                              </a:lnTo>
                              <a:lnTo>
                                <a:pt x="1054" y="4125"/>
                              </a:lnTo>
                              <a:lnTo>
                                <a:pt x="1082" y="4086"/>
                              </a:lnTo>
                              <a:lnTo>
                                <a:pt x="1105" y="4045"/>
                              </a:lnTo>
                              <a:lnTo>
                                <a:pt x="1121" y="4002"/>
                              </a:lnTo>
                              <a:lnTo>
                                <a:pt x="1133" y="3957"/>
                              </a:lnTo>
                              <a:lnTo>
                                <a:pt x="1141" y="3910"/>
                              </a:lnTo>
                              <a:lnTo>
                                <a:pt x="1143" y="3863"/>
                              </a:lnTo>
                              <a:lnTo>
                                <a:pt x="1143" y="3813"/>
                              </a:lnTo>
                              <a:lnTo>
                                <a:pt x="1141" y="3765"/>
                              </a:lnTo>
                              <a:lnTo>
                                <a:pt x="1134" y="3715"/>
                              </a:lnTo>
                              <a:lnTo>
                                <a:pt x="1126" y="3665"/>
                              </a:lnTo>
                              <a:lnTo>
                                <a:pt x="1117" y="3616"/>
                              </a:lnTo>
                              <a:lnTo>
                                <a:pt x="1108" y="3569"/>
                              </a:lnTo>
                              <a:lnTo>
                                <a:pt x="1097" y="3521"/>
                              </a:lnTo>
                              <a:lnTo>
                                <a:pt x="1087" y="3476"/>
                              </a:lnTo>
                              <a:lnTo>
                                <a:pt x="1078" y="3431"/>
                              </a:lnTo>
                              <a:lnTo>
                                <a:pt x="1076" y="3426"/>
                              </a:lnTo>
                              <a:lnTo>
                                <a:pt x="1072" y="3414"/>
                              </a:lnTo>
                              <a:lnTo>
                                <a:pt x="1069" y="3397"/>
                              </a:lnTo>
                              <a:lnTo>
                                <a:pt x="1063" y="3377"/>
                              </a:lnTo>
                              <a:lnTo>
                                <a:pt x="1058" y="3358"/>
                              </a:lnTo>
                              <a:lnTo>
                                <a:pt x="1053" y="3337"/>
                              </a:lnTo>
                              <a:lnTo>
                                <a:pt x="1048" y="3319"/>
                              </a:lnTo>
                              <a:lnTo>
                                <a:pt x="1044" y="3303"/>
                              </a:lnTo>
                              <a:lnTo>
                                <a:pt x="1041" y="3292"/>
                              </a:lnTo>
                              <a:lnTo>
                                <a:pt x="1041" y="3288"/>
                              </a:lnTo>
                              <a:lnTo>
                                <a:pt x="1037" y="3290"/>
                              </a:lnTo>
                              <a:lnTo>
                                <a:pt x="1028" y="3294"/>
                              </a:lnTo>
                              <a:lnTo>
                                <a:pt x="1012" y="3298"/>
                              </a:lnTo>
                              <a:lnTo>
                                <a:pt x="991" y="3303"/>
                              </a:lnTo>
                              <a:lnTo>
                                <a:pt x="965" y="3308"/>
                              </a:lnTo>
                              <a:lnTo>
                                <a:pt x="935" y="3313"/>
                              </a:lnTo>
                              <a:lnTo>
                                <a:pt x="899" y="3317"/>
                              </a:lnTo>
                              <a:lnTo>
                                <a:pt x="861" y="3321"/>
                              </a:lnTo>
                              <a:lnTo>
                                <a:pt x="819" y="3322"/>
                              </a:lnTo>
                              <a:lnTo>
                                <a:pt x="774" y="3321"/>
                              </a:lnTo>
                              <a:lnTo>
                                <a:pt x="726" y="3317"/>
                              </a:lnTo>
                              <a:lnTo>
                                <a:pt x="677" y="3311"/>
                              </a:lnTo>
                              <a:lnTo>
                                <a:pt x="625" y="3299"/>
                              </a:lnTo>
                              <a:lnTo>
                                <a:pt x="561" y="3279"/>
                              </a:lnTo>
                              <a:lnTo>
                                <a:pt x="498" y="3253"/>
                              </a:lnTo>
                              <a:lnTo>
                                <a:pt x="437" y="3222"/>
                              </a:lnTo>
                              <a:lnTo>
                                <a:pt x="378" y="3185"/>
                              </a:lnTo>
                              <a:lnTo>
                                <a:pt x="321" y="3142"/>
                              </a:lnTo>
                              <a:lnTo>
                                <a:pt x="269" y="3092"/>
                              </a:lnTo>
                              <a:lnTo>
                                <a:pt x="214" y="3032"/>
                              </a:lnTo>
                              <a:lnTo>
                                <a:pt x="163" y="2965"/>
                              </a:lnTo>
                              <a:lnTo>
                                <a:pt x="118" y="2894"/>
                              </a:lnTo>
                              <a:lnTo>
                                <a:pt x="80" y="2820"/>
                              </a:lnTo>
                              <a:lnTo>
                                <a:pt x="49" y="2743"/>
                              </a:lnTo>
                              <a:lnTo>
                                <a:pt x="25" y="2663"/>
                              </a:lnTo>
                              <a:lnTo>
                                <a:pt x="8" y="2582"/>
                              </a:lnTo>
                              <a:lnTo>
                                <a:pt x="0" y="2499"/>
                              </a:lnTo>
                              <a:lnTo>
                                <a:pt x="0" y="2418"/>
                              </a:lnTo>
                              <a:lnTo>
                                <a:pt x="5" y="2339"/>
                              </a:lnTo>
                              <a:lnTo>
                                <a:pt x="16" y="2261"/>
                              </a:lnTo>
                              <a:lnTo>
                                <a:pt x="34" y="2185"/>
                              </a:lnTo>
                              <a:lnTo>
                                <a:pt x="58" y="2109"/>
                              </a:lnTo>
                              <a:lnTo>
                                <a:pt x="87" y="2037"/>
                              </a:lnTo>
                              <a:lnTo>
                                <a:pt x="123" y="1965"/>
                              </a:lnTo>
                              <a:lnTo>
                                <a:pt x="165" y="1897"/>
                              </a:lnTo>
                              <a:lnTo>
                                <a:pt x="219" y="1820"/>
                              </a:lnTo>
                              <a:lnTo>
                                <a:pt x="275" y="1748"/>
                              </a:lnTo>
                              <a:lnTo>
                                <a:pt x="292" y="1727"/>
                              </a:lnTo>
                              <a:lnTo>
                                <a:pt x="312" y="1704"/>
                              </a:lnTo>
                              <a:lnTo>
                                <a:pt x="334" y="1680"/>
                              </a:lnTo>
                              <a:lnTo>
                                <a:pt x="359" y="1653"/>
                              </a:lnTo>
                              <a:lnTo>
                                <a:pt x="384" y="1626"/>
                              </a:lnTo>
                              <a:lnTo>
                                <a:pt x="410" y="1597"/>
                              </a:lnTo>
                              <a:lnTo>
                                <a:pt x="438" y="1568"/>
                              </a:lnTo>
                              <a:lnTo>
                                <a:pt x="465" y="1538"/>
                              </a:lnTo>
                              <a:lnTo>
                                <a:pt x="493" y="1509"/>
                              </a:lnTo>
                              <a:lnTo>
                                <a:pt x="519" y="1482"/>
                              </a:lnTo>
                              <a:lnTo>
                                <a:pt x="545" y="1456"/>
                              </a:lnTo>
                              <a:lnTo>
                                <a:pt x="569" y="1430"/>
                              </a:lnTo>
                              <a:lnTo>
                                <a:pt x="591" y="1407"/>
                              </a:lnTo>
                              <a:lnTo>
                                <a:pt x="611" y="1386"/>
                              </a:lnTo>
                              <a:lnTo>
                                <a:pt x="628" y="1368"/>
                              </a:lnTo>
                              <a:lnTo>
                                <a:pt x="642" y="1354"/>
                              </a:lnTo>
                              <a:lnTo>
                                <a:pt x="653" y="1342"/>
                              </a:lnTo>
                              <a:lnTo>
                                <a:pt x="659" y="1335"/>
                              </a:lnTo>
                              <a:lnTo>
                                <a:pt x="662" y="1333"/>
                              </a:lnTo>
                              <a:lnTo>
                                <a:pt x="650" y="1283"/>
                              </a:lnTo>
                              <a:lnTo>
                                <a:pt x="637" y="1232"/>
                              </a:lnTo>
                              <a:lnTo>
                                <a:pt x="627" y="1181"/>
                              </a:lnTo>
                              <a:lnTo>
                                <a:pt x="610" y="1070"/>
                              </a:lnTo>
                              <a:lnTo>
                                <a:pt x="599" y="957"/>
                              </a:lnTo>
                              <a:lnTo>
                                <a:pt x="595" y="844"/>
                              </a:lnTo>
                              <a:lnTo>
                                <a:pt x="597" y="732"/>
                              </a:lnTo>
                              <a:lnTo>
                                <a:pt x="607" y="619"/>
                              </a:lnTo>
                              <a:lnTo>
                                <a:pt x="621" y="529"/>
                              </a:lnTo>
                              <a:lnTo>
                                <a:pt x="646" y="439"/>
                              </a:lnTo>
                              <a:lnTo>
                                <a:pt x="661" y="393"/>
                              </a:lnTo>
                              <a:lnTo>
                                <a:pt x="677" y="344"/>
                              </a:lnTo>
                              <a:lnTo>
                                <a:pt x="694" y="296"/>
                              </a:lnTo>
                              <a:lnTo>
                                <a:pt x="713" y="247"/>
                              </a:lnTo>
                              <a:lnTo>
                                <a:pt x="736" y="199"/>
                              </a:lnTo>
                              <a:lnTo>
                                <a:pt x="760" y="153"/>
                              </a:lnTo>
                              <a:lnTo>
                                <a:pt x="788" y="111"/>
                              </a:lnTo>
                              <a:lnTo>
                                <a:pt x="819" y="72"/>
                              </a:lnTo>
                              <a:lnTo>
                                <a:pt x="855" y="38"/>
                              </a:lnTo>
                              <a:lnTo>
                                <a:pt x="872" y="25"/>
                              </a:lnTo>
                              <a:lnTo>
                                <a:pt x="892" y="13"/>
                              </a:lnTo>
                              <a:lnTo>
                                <a:pt x="912" y="5"/>
                              </a:lnTo>
                              <a:lnTo>
                                <a:pt x="935" y="1"/>
                              </a:lnTo>
                              <a:lnTo>
                                <a:pt x="957" y="0"/>
                              </a:lnTo>
                              <a:close/>
                            </a:path>
                          </a:pathLst>
                        </a:custGeom>
                        <a:solidFill>
                          <a:srgbClr val="FFD1D2"/>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4BA14C" id="フリーフォーム 6" o:spid="_x0000_s1026" alt="&quot;&quot;" style="position:absolute;left:0;text-align:left;margin-left:225pt;margin-top:35.95pt;width:26.9pt;height:65.9pt;rotation:-87523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" path="m944,2369r164,819l1110,3186r8,-5l1130,3172r15,-11l1163,3147r20,-17l1204,3112r22,-20l1246,3070r19,-24l1284,3021r18,-32l1318,2952r14,-37l1343,2880r9,-47l1356,2786r-3,-47l1345,2691r-13,-45l1315,2602r-22,-41l1265,2521r-31,-35l1198,2455r-44,-31l1107,2400r-52,-17l1000,2373r-56,-4xm737,1725r-42,38l653,1801r-58,54l539,1907r-54,55l435,2019r-48,60l342,2140r-40,65l266,2271r-31,70l211,2406r-18,67l181,2541r-7,69l176,2680r9,69l198,2808r22,56l248,2919r33,51l319,3019r43,43l409,3100r42,30l496,3156r45,24l589,3199r65,20l722,3235r69,6l868,3241r77,-9l971,3228r25,-5l1024,3215,867,2383r-45,17l779,2424r-41,32l699,2494r-25,30l652,2557r-17,35l620,2629r-9,36l607,2705r,38l612,2781r12,36l641,2853r24,32l696,2918r33,29l763,2970r38,20l810,2997r9,9l822,3016r-4,12l809,3037r-12,4l780,3038r-17,-6l747,3024r-35,-17l678,2987r-32,-22l621,2943r-23,-24l573,2889r-24,-34l528,2820r-18,-36l490,2736r-13,-51l469,2633r-1,-53l472,2528r10,-53l498,2426r20,-50l544,2330r29,-43l618,2236r44,-43l711,2156r49,-30l813,2102r,-4l810,2087r-2,-17l804,2047r-6,-27l792,1990r-7,-33l779,1923r-7,-34l764,1855r-6,-33l751,1792r-5,-27l741,1742r-4,-17xm982,370r-38,8l910,395r-32,23l850,448r-25,36l796,537r-26,53l747,645r-17,54l716,755r-15,79l692,914r-2,80l694,1073r2,29l701,1132r6,29l713,1190r7,26l725,1237r5,17l733,1263r4,-4l745,1253r13,-13l775,1223r22,-23l823,1173r30,-33l888,1101r38,-46l968,1000r38,-59l1037,881r29,-64l1088,751r19,-66l1113,653r5,-34l1122,584r2,-35l1121,514r-7,-34l1104,449r-17,-30l1067,398r-23,-16l1015,373r-33,-3xm957,r21,5l996,17r19,18l1029,58r12,23l1053,105r10,23l1110,237r40,111l1184,462r18,75l1215,609r7,66l1223,745r-2,71l1214,885r-12,71l1187,1024r-19,66l1146,1153r-30,74l1080,1297r-39,68l998,1432r-29,42l932,1524r-40,48l850,1619r-42,44l890,2085r4,l903,2084r16,-3l940,2079r26,-1l996,2078r34,2l1067,2085r40,8l1148,2105r48,16l1240,2143r42,26l1320,2201r37,35l1391,2275r31,45l1443,2351r20,37l1481,2430r16,44l1510,2523r11,51l1526,2629r1,56l1523,2743r-10,60l1496,2863r-24,62l1440,2985r-41,61l1361,3091r-41,40l1276,3168r-49,33l1176,3231r-55,27l1122,3264r3,13l1128,3295r5,24l1138,3345r7,29l1151,3404r7,31l1164,3464r5,27l1175,3516r4,21l1183,3552r11,55l1205,3662r8,53l1221,3769r4,51l1226,3871r-3,50l1218,3969r-11,47l1192,4061r-20,43l1146,4146r-33,38l1076,4218r-40,29l991,4270r-47,20l895,4304r-51,11l793,4320r-51,-1l692,4313r-47,-9l600,4290r-43,-17l515,4252r-39,-26l450,4203r-25,-26l401,4147r-21,-30l363,4087r-16,-37l337,4011r-7,-39l330,3933r8,-48l351,3840r13,-38l384,3768r24,-32l437,3710r32,-21l505,3673r39,-10l586,3659r38,4l659,3672r35,13l721,3701r24,21l772,3751r22,32l812,3820r10,39l825,3901r-3,34l817,3965r-9,28l796,4019r-17,22l751,4073r-33,27l680,4120r-40,14l625,4137r-42,4l566,4139r10,23l590,4180r20,16l648,4215r40,15l732,4238r44,3l821,4239r44,-8l909,4219r42,-18l989,4180r35,-26l1054,4125r28,-39l1105,4045r16,-43l1133,3957r8,-47l1143,3863r,-50l1141,3765r-7,-50l1126,3665r-9,-49l1108,3569r-11,-48l1087,3476r-9,-45l1076,3426r-4,-12l1069,3397r-6,-20l1058,3358r-5,-21l1048,3319r-4,-16l1041,3292r,-4l1037,3290r-9,4l1012,3298r-21,5l965,3308r-30,5l899,3317r-38,4l819,3322r-45,-1l726,3317r-49,-6l625,3299r-64,-20l498,3253r-61,-31l378,3185r-57,-43l269,3092r-55,-60l163,2965r-45,-71l80,2820,49,2743,25,2663,8,2582,,2499r,-81l5,2339r11,-78l34,2185r24,-76l87,2037r36,-72l165,1897r54,-77l275,1748r17,-21l312,1704r22,-24l359,1653r25,-27l410,1597r28,-29l465,1538r28,-29l519,1482r26,-26l569,1430r22,-23l611,1386r17,-18l642,1354r11,-12l659,1335r3,-2l650,1283r-13,-51l627,1181,610,1070,599,957,595,844r2,-112l607,619r14,-90l646,439r15,-46l677,344r17,-48l713,247r23,-48l760,153r28,-42l819,72,855,38,872,25,892,13,912,5,935,1,957,xe" fillcolor="#ffd1d2" stroked="f" strokeweight="0">
                <v:path arrowok="t" o:connecttype="custom" o:connectlocs="264668,606387;298003,564734;289278,496152;211198,458955;86582,402773;38928,505645;80989,593213;176967,627891;174283,469611;135802,524050;170703,575389;174506,588563;128195,559697;105599,489759;159069,417690;177191,385530;165781,337484;178086,104035;155266,207876;163991,244686;198669,213301;249007,126508;238716,77106;230214,11237;271827,117984;256390,223375;190167,313655;222831,402579;295319,426408;337827,488790;322166,578295;251021,632347;260417,671094;273170,730183;256390,803220;177415,836930;100677,814263;73830,761955;112982,711584;172717,726695;178086,778616;126629,801864;183679,821238;247218,783653;251916,710034;239163,658114;232004,637384;183232,643584;84569,617042;5593,515913;19464,394636;80318,320242;127300,277039;145422,248560;138934,102485;176296,21504" o:connectangles="0,0,0,0,0,0,0,0,0,0,0,0,0,0,0,0,0,0,0,0,0,0,0,0,0,0,0,0,0,0,0,0,0,0,0,0,0,0,0,0,0,0,0,0,0,0,0,0,0,0,0,0,0,0,0,0"/>
                <o:lock v:ext="edit" aspectratio="t" verticies="t"/>
              </v:shape>
            </w:pict>
          </mc:Fallback>
        </mc:AlternateContent>
      </w:r>
    </w:p>
    <w:p w14:paraId="14C08F50" w14:textId="1941514A"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3A469E38" w14:textId="4FE29270"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42309FFD" w14:textId="3D35999E"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5E7677FD" w14:textId="15D339AC" w:rsidR="00797379" w:rsidRPr="00797379" w:rsidRDefault="00DC2CFD">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s">
            <w:drawing>
              <wp:anchor distT="0" distB="0" distL="114300" distR="114300" simplePos="0" relativeHeight="251676672" behindDoc="0" locked="0" layoutInCell="1" allowOverlap="1" wp14:anchorId="1CE9FEEF" wp14:editId="0019ECC8">
                <wp:simplePos x="0" y="0"/>
                <wp:positionH relativeFrom="column">
                  <wp:posOffset>42545</wp:posOffset>
                </wp:positionH>
                <wp:positionV relativeFrom="paragraph">
                  <wp:posOffset>334645</wp:posOffset>
                </wp:positionV>
                <wp:extent cx="3552825" cy="1562100"/>
                <wp:effectExtent l="0" t="0" r="28575" b="19050"/>
                <wp:wrapNone/>
                <wp:docPr id="2469" name="正方形/長方形 2469"/>
                <wp:cNvGraphicFramePr/>
                <a:graphic xmlns:a="http://schemas.openxmlformats.org/drawingml/2006/main">
                  <a:graphicData uri="http://schemas.microsoft.com/office/word/2010/wordprocessingShape">
                    <wps:wsp>
                      <wps:cNvSpPr/>
                      <wps:spPr>
                        <a:xfrm>
                          <a:off x="0" y="0"/>
                          <a:ext cx="3552825" cy="156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BCD138" w14:textId="2CFA606D" w:rsidR="00BA0CCA" w:rsidRPr="0045006C" w:rsidRDefault="00BA0CCA" w:rsidP="00BA0CCA">
                            <w:pPr>
                              <w:ind w:left="0"/>
                              <w:rPr>
                                <w:rFonts w:ascii="ＭＳ Ｐゴシック" w:eastAsia="ＭＳ Ｐゴシック" w:hAnsi="ＭＳ Ｐゴシック"/>
                                <w:color w:val="C00000"/>
                                <w:sz w:val="36"/>
                                <w:szCs w:val="36"/>
                              </w:rPr>
                            </w:pPr>
                            <w:r w:rsidRPr="0045006C">
                              <w:rPr>
                                <w:rFonts w:ascii="ＭＳ Ｐゴシック" w:eastAsia="ＭＳ Ｐゴシック" w:hAnsi="ＭＳ Ｐゴシック" w:hint="eastAsia"/>
                                <w:color w:val="C00000"/>
                                <w:sz w:val="36"/>
                                <w:szCs w:val="36"/>
                              </w:rPr>
                              <w:t>全国創作</w:t>
                            </w:r>
                            <w:r w:rsidR="00AE4521" w:rsidRPr="0045006C">
                              <w:rPr>
                                <w:rFonts w:ascii="ＭＳ Ｐゴシック" w:eastAsia="ＭＳ Ｐゴシック" w:hAnsi="ＭＳ Ｐゴシック" w:hint="eastAsia"/>
                                <w:color w:val="C00000"/>
                                <w:sz w:val="36"/>
                                <w:szCs w:val="36"/>
                              </w:rPr>
                              <w:t>講習会</w:t>
                            </w:r>
                            <w:r w:rsidRPr="0045006C">
                              <w:rPr>
                                <w:rFonts w:ascii="ＭＳ Ｐゴシック" w:eastAsia="ＭＳ Ｐゴシック" w:hAnsi="ＭＳ Ｐゴシック" w:hint="eastAsia"/>
                                <w:color w:val="C00000"/>
                                <w:sz w:val="36"/>
                                <w:szCs w:val="36"/>
                              </w:rPr>
                              <w:t>オンライン発表会７/１６（土）</w:t>
                            </w:r>
                            <w:r w:rsidR="0089451B" w:rsidRPr="0089451B">
                              <w:rPr>
                                <w:rFonts w:ascii="ＭＳ Ｐゴシック" w:eastAsia="ＭＳ Ｐゴシック" w:hAnsi="ＭＳ Ｐゴシック" w:hint="eastAsia"/>
                                <w:b/>
                                <w:bCs/>
                                <w:color w:val="002060"/>
                                <w:sz w:val="28"/>
                                <w:szCs w:val="28"/>
                              </w:rPr>
                              <w:t>福島での成果をつなぎます！</w:t>
                            </w:r>
                          </w:p>
                          <w:p w14:paraId="77328AE0" w14:textId="1B7E1174" w:rsidR="00BA0CCA" w:rsidRPr="00874549" w:rsidRDefault="00BA0CCA" w:rsidP="00467563">
                            <w:pPr>
                              <w:ind w:left="240" w:hanging="240"/>
                              <w:rPr>
                                <w:rFonts w:ascii="HGP創英角ｺﾞｼｯｸUB" w:eastAsia="HGP創英角ｺﾞｼｯｸUB" w:hAnsi="HGP創英角ｺﾞｼｯｸUB"/>
                                <w:color w:val="002060"/>
                              </w:rPr>
                            </w:pPr>
                            <w:r w:rsidRPr="00874549">
                              <w:rPr>
                                <w:rFonts w:ascii="HGP創英角ｺﾞｼｯｸUB" w:eastAsia="HGP創英角ｺﾞｼｯｸUB" w:hAnsi="HGP創英角ｺﾞｼｯｸUB" w:hint="eastAsia"/>
                                <w:color w:val="002060"/>
                              </w:rPr>
                              <w:t>★５月の講習会の成果を引き継ぎ、</w:t>
                            </w:r>
                            <w:r w:rsidR="0040238E">
                              <w:rPr>
                                <w:rFonts w:ascii="HGP創英角ｺﾞｼｯｸUB" w:eastAsia="HGP創英角ｺﾞｼｯｸUB" w:hAnsi="HGP創英角ｺﾞｼｯｸUB" w:hint="eastAsia"/>
                                <w:color w:val="002060"/>
                              </w:rPr>
                              <w:t>オンラインで</w:t>
                            </w:r>
                            <w:r w:rsidRPr="00F20B17">
                              <w:rPr>
                                <w:rFonts w:ascii="HGP創英角ｺﾞｼｯｸUB" w:eastAsia="HGP創英角ｺﾞｼｯｸUB" w:hAnsi="HGP創英角ｺﾞｼｯｸUB" w:hint="eastAsia"/>
                                <w:color w:val="002060"/>
                                <w:highlight w:val="yellow"/>
                              </w:rPr>
                              <w:t>持ち寄り</w:t>
                            </w:r>
                            <w:r w:rsidR="00F20B17" w:rsidRPr="00F20B17">
                              <w:rPr>
                                <w:rFonts w:ascii="HGP創英角ｺﾞｼｯｸUB" w:eastAsia="HGP創英角ｺﾞｼｯｸUB" w:hAnsi="HGP創英角ｺﾞｼｯｸUB" w:hint="eastAsia"/>
                                <w:color w:val="002060"/>
                                <w:highlight w:val="yellow"/>
                              </w:rPr>
                              <w:t>曲</w:t>
                            </w:r>
                            <w:r w:rsidRPr="00874549">
                              <w:rPr>
                                <w:rFonts w:ascii="HGP創英角ｺﾞｼｯｸUB" w:eastAsia="HGP創英角ｺﾞｼｯｸUB" w:hAnsi="HGP創英角ｺﾞｼｯｸUB" w:hint="eastAsia"/>
                                <w:color w:val="002060"/>
                              </w:rPr>
                              <w:t>の発表会を持ちます！</w:t>
                            </w:r>
                            <w:r w:rsidR="00467563">
                              <w:rPr>
                                <w:rFonts w:ascii="HGP創英角ｺﾞｼｯｸUB" w:eastAsia="HGP創英角ｺﾞｼｯｸUB" w:hAnsi="HGP創英角ｺﾞｼｯｸUB" w:hint="eastAsia"/>
                                <w:color w:val="002060"/>
                              </w:rPr>
                              <w:t xml:space="preserve">　　　　　　　　　　　　　　</w:t>
                            </w:r>
                            <w:r w:rsidRPr="00874549">
                              <w:rPr>
                                <w:rFonts w:ascii="HGP創英角ｺﾞｼｯｸUB" w:eastAsia="HGP創英角ｺﾞｼｯｸUB" w:hAnsi="HGP創英角ｺﾞｼｯｸUB" w:hint="eastAsia"/>
                                <w:color w:val="002060"/>
                              </w:rPr>
                              <w:t>（</w:t>
                            </w:r>
                            <w:r w:rsidRPr="00AC412E">
                              <w:rPr>
                                <w:rFonts w:ascii="HGP創英角ｺﾞｼｯｸUB" w:eastAsia="HGP創英角ｺﾞｼｯｸUB" w:hAnsi="HGP創英角ｺﾞｼｯｸUB" w:hint="eastAsia"/>
                                <w:color w:val="C00000"/>
                                <w:u w:val="double"/>
                              </w:rPr>
                              <w:t>申し込み締め切り６月末</w:t>
                            </w:r>
                            <w:r w:rsidRPr="00874549">
                              <w:rPr>
                                <w:rFonts w:ascii="HGP創英角ｺﾞｼｯｸUB" w:eastAsia="HGP創英角ｺﾞｼｯｸUB" w:hAnsi="HGP創英角ｺﾞｼｯｸUB" w:hint="eastAsia"/>
                                <w:color w:val="002060"/>
                              </w:rPr>
                              <w:t>）</w:t>
                            </w:r>
                          </w:p>
                          <w:p w14:paraId="5EC770A8" w14:textId="3798173C" w:rsidR="00BA0CCA" w:rsidRDefault="00BA0CCA" w:rsidP="00BA0CC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9FEEF" id="正方形/長方形 2469" o:spid="_x0000_s1039" style="position:absolute;left:0;text-align:left;margin-left:3.35pt;margin-top:26.35pt;width:279.75pt;height:1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" fillcolor="white [3201]" strokecolor="#e28b25 [3209]" strokeweight="1.25pt">
                <v:textbox>
                  <w:txbxContent>
                    <w:p w14:paraId="05BCD138" w14:textId="2CFA606D" w:rsidR="00BA0CCA" w:rsidRPr="0045006C" w:rsidRDefault="00BA0CCA" w:rsidP="00BA0CCA">
                      <w:pPr>
                        <w:ind w:left="0"/>
                        <w:rPr>
                          <w:rFonts w:ascii="ＭＳ Ｐゴシック" w:eastAsia="ＭＳ Ｐゴシック" w:hAnsi="ＭＳ Ｐゴシック"/>
                          <w:color w:val="C00000"/>
                          <w:sz w:val="36"/>
                          <w:szCs w:val="36"/>
                        </w:rPr>
                      </w:pPr>
                      <w:r w:rsidRPr="0045006C">
                        <w:rPr>
                          <w:rFonts w:ascii="ＭＳ Ｐゴシック" w:eastAsia="ＭＳ Ｐゴシック" w:hAnsi="ＭＳ Ｐゴシック" w:hint="eastAsia"/>
                          <w:color w:val="C00000"/>
                          <w:sz w:val="36"/>
                          <w:szCs w:val="36"/>
                        </w:rPr>
                        <w:t>全国創作</w:t>
                      </w:r>
                      <w:r w:rsidR="00AE4521" w:rsidRPr="0045006C">
                        <w:rPr>
                          <w:rFonts w:ascii="ＭＳ Ｐゴシック" w:eastAsia="ＭＳ Ｐゴシック" w:hAnsi="ＭＳ Ｐゴシック" w:hint="eastAsia"/>
                          <w:color w:val="C00000"/>
                          <w:sz w:val="36"/>
                          <w:szCs w:val="36"/>
                        </w:rPr>
                        <w:t>講習会</w:t>
                      </w:r>
                      <w:r w:rsidRPr="0045006C">
                        <w:rPr>
                          <w:rFonts w:ascii="ＭＳ Ｐゴシック" w:eastAsia="ＭＳ Ｐゴシック" w:hAnsi="ＭＳ Ｐゴシック" w:hint="eastAsia"/>
                          <w:color w:val="C00000"/>
                          <w:sz w:val="36"/>
                          <w:szCs w:val="36"/>
                        </w:rPr>
                        <w:t>オンライン発表会７/１６（土）</w:t>
                      </w:r>
                      <w:r w:rsidR="0089451B" w:rsidRPr="0089451B">
                        <w:rPr>
                          <w:rFonts w:ascii="ＭＳ Ｐゴシック" w:eastAsia="ＭＳ Ｐゴシック" w:hAnsi="ＭＳ Ｐゴシック" w:hint="eastAsia"/>
                          <w:b/>
                          <w:bCs/>
                          <w:color w:val="002060"/>
                          <w:sz w:val="28"/>
                          <w:szCs w:val="28"/>
                        </w:rPr>
                        <w:t>福島での成果をつなぎます！</w:t>
                      </w:r>
                    </w:p>
                    <w:p w14:paraId="77328AE0" w14:textId="1B7E1174" w:rsidR="00BA0CCA" w:rsidRPr="00874549" w:rsidRDefault="00BA0CCA" w:rsidP="00467563">
                      <w:pPr>
                        <w:ind w:left="240" w:hanging="240"/>
                        <w:rPr>
                          <w:rFonts w:ascii="HGP創英角ｺﾞｼｯｸUB" w:eastAsia="HGP創英角ｺﾞｼｯｸUB" w:hAnsi="HGP創英角ｺﾞｼｯｸUB"/>
                          <w:color w:val="002060"/>
                        </w:rPr>
                      </w:pPr>
                      <w:r w:rsidRPr="00874549">
                        <w:rPr>
                          <w:rFonts w:ascii="HGP創英角ｺﾞｼｯｸUB" w:eastAsia="HGP創英角ｺﾞｼｯｸUB" w:hAnsi="HGP創英角ｺﾞｼｯｸUB" w:hint="eastAsia"/>
                          <w:color w:val="002060"/>
                        </w:rPr>
                        <w:t>★５月の講習会の成果を引き継ぎ、</w:t>
                      </w:r>
                      <w:r w:rsidR="0040238E">
                        <w:rPr>
                          <w:rFonts w:ascii="HGP創英角ｺﾞｼｯｸUB" w:eastAsia="HGP創英角ｺﾞｼｯｸUB" w:hAnsi="HGP創英角ｺﾞｼｯｸUB" w:hint="eastAsia"/>
                          <w:color w:val="002060"/>
                        </w:rPr>
                        <w:t>オンラインで</w:t>
                      </w:r>
                      <w:r w:rsidRPr="00F20B17">
                        <w:rPr>
                          <w:rFonts w:ascii="HGP創英角ｺﾞｼｯｸUB" w:eastAsia="HGP創英角ｺﾞｼｯｸUB" w:hAnsi="HGP創英角ｺﾞｼｯｸUB" w:hint="eastAsia"/>
                          <w:color w:val="002060"/>
                          <w:highlight w:val="yellow"/>
                        </w:rPr>
                        <w:t>持ち寄り</w:t>
                      </w:r>
                      <w:r w:rsidR="00F20B17" w:rsidRPr="00F20B17">
                        <w:rPr>
                          <w:rFonts w:ascii="HGP創英角ｺﾞｼｯｸUB" w:eastAsia="HGP創英角ｺﾞｼｯｸUB" w:hAnsi="HGP創英角ｺﾞｼｯｸUB" w:hint="eastAsia"/>
                          <w:color w:val="002060"/>
                          <w:highlight w:val="yellow"/>
                        </w:rPr>
                        <w:t>曲</w:t>
                      </w:r>
                      <w:r w:rsidRPr="00874549">
                        <w:rPr>
                          <w:rFonts w:ascii="HGP創英角ｺﾞｼｯｸUB" w:eastAsia="HGP創英角ｺﾞｼｯｸUB" w:hAnsi="HGP創英角ｺﾞｼｯｸUB" w:hint="eastAsia"/>
                          <w:color w:val="002060"/>
                        </w:rPr>
                        <w:t>の発表会を持ちます！</w:t>
                      </w:r>
                      <w:r w:rsidR="00467563">
                        <w:rPr>
                          <w:rFonts w:ascii="HGP創英角ｺﾞｼｯｸUB" w:eastAsia="HGP創英角ｺﾞｼｯｸUB" w:hAnsi="HGP創英角ｺﾞｼｯｸUB" w:hint="eastAsia"/>
                          <w:color w:val="002060"/>
                        </w:rPr>
                        <w:t xml:space="preserve">　　　　　　　　　　　　　　</w:t>
                      </w:r>
                      <w:r w:rsidRPr="00874549">
                        <w:rPr>
                          <w:rFonts w:ascii="HGP創英角ｺﾞｼｯｸUB" w:eastAsia="HGP創英角ｺﾞｼｯｸUB" w:hAnsi="HGP創英角ｺﾞｼｯｸUB" w:hint="eastAsia"/>
                          <w:color w:val="002060"/>
                        </w:rPr>
                        <w:t>（</w:t>
                      </w:r>
                      <w:r w:rsidRPr="00AC412E">
                        <w:rPr>
                          <w:rFonts w:ascii="HGP創英角ｺﾞｼｯｸUB" w:eastAsia="HGP創英角ｺﾞｼｯｸUB" w:hAnsi="HGP創英角ｺﾞｼｯｸUB" w:hint="eastAsia"/>
                          <w:color w:val="C00000"/>
                          <w:u w:val="double"/>
                        </w:rPr>
                        <w:t>申し込み締め切り６月末</w:t>
                      </w:r>
                      <w:r w:rsidRPr="00874549">
                        <w:rPr>
                          <w:rFonts w:ascii="HGP創英角ｺﾞｼｯｸUB" w:eastAsia="HGP創英角ｺﾞｼｯｸUB" w:hAnsi="HGP創英角ｺﾞｼｯｸUB" w:hint="eastAsia"/>
                          <w:color w:val="002060"/>
                        </w:rPr>
                        <w:t>）</w:t>
                      </w:r>
                    </w:p>
                    <w:p w14:paraId="5EC770A8" w14:textId="3798173C" w:rsidR="00BA0CCA" w:rsidRDefault="00BA0CCA" w:rsidP="00BA0CCA">
                      <w:pPr>
                        <w:ind w:left="0"/>
                        <w:jc w:val="center"/>
                      </w:pPr>
                    </w:p>
                  </w:txbxContent>
                </v:textbox>
              </v:rect>
            </w:pict>
          </mc:Fallback>
        </mc:AlternateContent>
      </w:r>
    </w:p>
    <w:p w14:paraId="01E5FEE7" w14:textId="54D1F5E5" w:rsidR="005940E5" w:rsidRPr="00797379" w:rsidRDefault="005940E5">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6F709D29" w14:textId="00A9D622" w:rsidR="00797379" w:rsidRPr="00797379" w:rsidRDefault="009D76EB">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s">
            <w:drawing>
              <wp:anchor distT="0" distB="0" distL="114300" distR="114300" simplePos="0" relativeHeight="251677696" behindDoc="0" locked="0" layoutInCell="1" allowOverlap="1" wp14:anchorId="0E8886C2" wp14:editId="195D9A35">
                <wp:simplePos x="0" y="0"/>
                <wp:positionH relativeFrom="margin">
                  <wp:posOffset>3711686</wp:posOffset>
                </wp:positionH>
                <wp:positionV relativeFrom="paragraph">
                  <wp:posOffset>7620</wp:posOffset>
                </wp:positionV>
                <wp:extent cx="3543300" cy="733425"/>
                <wp:effectExtent l="0" t="0" r="19050" b="28575"/>
                <wp:wrapNone/>
                <wp:docPr id="2470" name="正方形/長方形 2470"/>
                <wp:cNvGraphicFramePr/>
                <a:graphic xmlns:a="http://schemas.openxmlformats.org/drawingml/2006/main">
                  <a:graphicData uri="http://schemas.microsoft.com/office/word/2010/wordprocessingShape">
                    <wps:wsp>
                      <wps:cNvSpPr/>
                      <wps:spPr>
                        <a:xfrm>
                          <a:off x="0" y="0"/>
                          <a:ext cx="354330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5AA3D9" w14:textId="03E904D4" w:rsidR="009D76EB" w:rsidRPr="00874549" w:rsidRDefault="00874549" w:rsidP="00674105">
                            <w:pPr>
                              <w:ind w:left="0"/>
                              <w:rPr>
                                <w:rFonts w:ascii="ＭＳ Ｐゴシック" w:eastAsia="ＭＳ Ｐゴシック" w:hAnsi="ＭＳ Ｐゴシック"/>
                                <w:color w:val="auto"/>
                                <w:sz w:val="21"/>
                                <w:szCs w:val="21"/>
                              </w:rPr>
                            </w:pPr>
                            <w:r w:rsidRPr="00874549">
                              <w:rPr>
                                <w:rFonts w:ascii="ＭＳ Ｐゴシック" w:eastAsia="ＭＳ Ｐゴシック" w:hAnsi="ＭＳ Ｐゴシック" w:hint="eastAsia"/>
                                <w:color w:val="auto"/>
                                <w:sz w:val="21"/>
                                <w:szCs w:val="21"/>
                              </w:rPr>
                              <w:t>上記のように、</w:t>
                            </w:r>
                            <w:r w:rsidR="009D76EB" w:rsidRPr="00874549">
                              <w:rPr>
                                <w:rFonts w:ascii="ＭＳ Ｐゴシック" w:eastAsia="ＭＳ Ｐゴシック" w:hAnsi="ＭＳ Ｐゴシック" w:hint="eastAsia"/>
                                <w:color w:val="auto"/>
                                <w:sz w:val="21"/>
                                <w:szCs w:val="21"/>
                              </w:rPr>
                              <w:t>今回、</w:t>
                            </w:r>
                            <w:r w:rsidRPr="00874549">
                              <w:rPr>
                                <w:rFonts w:ascii="ＭＳ Ｐゴシック" w:eastAsia="ＭＳ Ｐゴシック" w:hAnsi="ＭＳ Ｐゴシック" w:hint="eastAsia"/>
                                <w:color w:val="auto"/>
                                <w:sz w:val="21"/>
                                <w:szCs w:val="21"/>
                              </w:rPr>
                              <w:t>福島の現実を実際に見て体験することを大事にしたいと思っています。</w:t>
                            </w:r>
                            <w:r w:rsidR="00125384">
                              <w:rPr>
                                <w:rFonts w:ascii="ＭＳ Ｐゴシック" w:eastAsia="ＭＳ Ｐゴシック" w:hAnsi="ＭＳ Ｐゴシック" w:hint="eastAsia"/>
                                <w:color w:val="auto"/>
                                <w:sz w:val="21"/>
                                <w:szCs w:val="21"/>
                              </w:rPr>
                              <w:t>それとともに、創作テーマは福島だけに限らず、あなたの詩を持ち寄ってください。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886C2" id="正方形/長方形 2470" o:spid="_x0000_s1040" style="position:absolute;left:0;text-align:left;margin-left:292.25pt;margin-top:.6pt;width:279pt;height:57.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" fillcolor="white [3201]" strokecolor="#e28b25 [3209]" strokeweight="1.25pt">
                <v:textbox>
                  <w:txbxContent>
                    <w:p w14:paraId="385AA3D9" w14:textId="03E904D4" w:rsidR="009D76EB" w:rsidRPr="00874549" w:rsidRDefault="00874549" w:rsidP="00674105">
                      <w:pPr>
                        <w:ind w:left="0"/>
                        <w:rPr>
                          <w:rFonts w:ascii="ＭＳ Ｐゴシック" w:eastAsia="ＭＳ Ｐゴシック" w:hAnsi="ＭＳ Ｐゴシック"/>
                          <w:color w:val="auto"/>
                          <w:sz w:val="21"/>
                          <w:szCs w:val="21"/>
                        </w:rPr>
                      </w:pPr>
                      <w:r w:rsidRPr="00874549">
                        <w:rPr>
                          <w:rFonts w:ascii="ＭＳ Ｐゴシック" w:eastAsia="ＭＳ Ｐゴシック" w:hAnsi="ＭＳ Ｐゴシック" w:hint="eastAsia"/>
                          <w:color w:val="auto"/>
                          <w:sz w:val="21"/>
                          <w:szCs w:val="21"/>
                        </w:rPr>
                        <w:t>上記のように、</w:t>
                      </w:r>
                      <w:r w:rsidR="009D76EB" w:rsidRPr="00874549">
                        <w:rPr>
                          <w:rFonts w:ascii="ＭＳ Ｐゴシック" w:eastAsia="ＭＳ Ｐゴシック" w:hAnsi="ＭＳ Ｐゴシック" w:hint="eastAsia"/>
                          <w:color w:val="auto"/>
                          <w:sz w:val="21"/>
                          <w:szCs w:val="21"/>
                        </w:rPr>
                        <w:t>今回、</w:t>
                      </w:r>
                      <w:r w:rsidRPr="00874549">
                        <w:rPr>
                          <w:rFonts w:ascii="ＭＳ Ｐゴシック" w:eastAsia="ＭＳ Ｐゴシック" w:hAnsi="ＭＳ Ｐゴシック" w:hint="eastAsia"/>
                          <w:color w:val="auto"/>
                          <w:sz w:val="21"/>
                          <w:szCs w:val="21"/>
                        </w:rPr>
                        <w:t>福島の現実を実際に見て体験することを大事にしたいと思っています。</w:t>
                      </w:r>
                      <w:r w:rsidR="00125384">
                        <w:rPr>
                          <w:rFonts w:ascii="ＭＳ Ｐゴシック" w:eastAsia="ＭＳ Ｐゴシック" w:hAnsi="ＭＳ Ｐゴシック" w:hint="eastAsia"/>
                          <w:color w:val="auto"/>
                          <w:sz w:val="21"/>
                          <w:szCs w:val="21"/>
                        </w:rPr>
                        <w:t>それとともに、創作テーマは福島だけに限らず、あなたの詩を持ち寄ってください。</w:t>
                      </w:r>
                    </w:p>
                  </w:txbxContent>
                </v:textbox>
                <w10:wrap anchorx="margin"/>
              </v:rect>
            </w:pict>
          </mc:Fallback>
        </mc:AlternateContent>
      </w:r>
    </w:p>
    <w:p w14:paraId="4E4A2568" w14:textId="59005EE9" w:rsidR="00797379" w:rsidRPr="00797379" w:rsidRDefault="003C4A10">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g">
            <w:drawing>
              <wp:anchor distT="0" distB="0" distL="114300" distR="114300" simplePos="0" relativeHeight="251646976" behindDoc="0" locked="0" layoutInCell="1" allowOverlap="1" wp14:anchorId="3C1B3FCF" wp14:editId="3927EC80">
                <wp:simplePos x="0" y="0"/>
                <wp:positionH relativeFrom="column">
                  <wp:posOffset>3931285</wp:posOffset>
                </wp:positionH>
                <wp:positionV relativeFrom="paragraph">
                  <wp:posOffset>330200</wp:posOffset>
                </wp:positionV>
                <wp:extent cx="3189605" cy="1381125"/>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3189605" cy="1381125"/>
                          <a:chOff x="0" y="-172601"/>
                          <a:chExt cx="3189605" cy="1251354"/>
                        </a:xfrm>
                      </wpg:grpSpPr>
                      <wps:wsp>
                        <wps:cNvPr id="13" name="テキスト ボックス 13"/>
                        <wps:cNvSpPr txBox="1"/>
                        <wps:spPr>
                          <a:xfrm>
                            <a:off x="0" y="21478"/>
                            <a:ext cx="3189605" cy="1057275"/>
                          </a:xfrm>
                          <a:prstGeom prst="rect">
                            <a:avLst/>
                          </a:prstGeom>
                          <a:noFill/>
                          <a:ln w="6350">
                            <a:noFill/>
                          </a:ln>
                        </wps:spPr>
                        <wps:txbx>
                          <w:txbxContent>
                            <w:p w14:paraId="26F32381" w14:textId="380479DB" w:rsidR="00EA5A65" w:rsidRPr="000C0019" w:rsidRDefault="00EA5A65" w:rsidP="009F737D">
                              <w:pPr>
                                <w:pStyle w:val="af6"/>
                                <w:spacing w:before="0"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大谷敏彰（教育のうたごえなごみ</w:t>
                              </w:r>
                              <w:r w:rsidR="00C21C33">
                                <w:rPr>
                                  <w:rFonts w:ascii="AR丸ゴシック体M" w:eastAsia="AR丸ゴシック体M" w:hAnsi="HG丸ｺﾞｼｯｸM-PRO" w:hint="eastAsia"/>
                                  <w:color w:val="auto"/>
                                  <w:sz w:val="22"/>
                                  <w:szCs w:val="22"/>
                                </w:rPr>
                                <w:t>～</w:t>
                              </w:r>
                              <w:r w:rsidRPr="000C0019">
                                <w:rPr>
                                  <w:rFonts w:ascii="AR丸ゴシック体M" w:eastAsia="AR丸ゴシック体M" w:hAnsi="HG丸ｺﾞｼｯｸM-PRO" w:hint="eastAsia"/>
                                  <w:color w:val="auto"/>
                                  <w:sz w:val="22"/>
                                  <w:szCs w:val="22"/>
                                </w:rPr>
                                <w:t>ず）</w:t>
                              </w:r>
                            </w:p>
                            <w:p w14:paraId="58A5DE82" w14:textId="77777777" w:rsidR="00EA5A65" w:rsidRPr="000C0019"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 xml:space="preserve">TEL 0243-22-4658　</w:t>
                              </w:r>
                            </w:p>
                            <w:p w14:paraId="6E56087A" w14:textId="77777777" w:rsidR="000C0019" w:rsidRPr="000C0019" w:rsidRDefault="009F737D" w:rsidP="009F737D">
                              <w:pPr>
                                <w:pStyle w:val="af6"/>
                                <w:spacing w:before="0" w:line="240" w:lineRule="exact"/>
                                <w:ind w:left="893" w:right="0" w:hanging="660"/>
                                <w:rPr>
                                  <w:rFonts w:ascii="AR丸ゴシック体M" w:eastAsia="AR丸ゴシック体M" w:hAnsi="HG丸ｺﾞｼｯｸM-PRO"/>
                                  <w:color w:val="auto"/>
                                  <w:sz w:val="22"/>
                                  <w:szCs w:val="22"/>
                                </w:rPr>
                              </w:pPr>
                              <w:r>
                                <w:rPr>
                                  <w:rFonts w:ascii="AR丸ゴシック体M" w:eastAsia="AR丸ゴシック体M" w:hAnsi="HG丸ｺﾞｼｯｸM-PRO" w:hint="eastAsia"/>
                                  <w:color w:val="auto"/>
                                  <w:sz w:val="22"/>
                                  <w:szCs w:val="22"/>
                                </w:rPr>
                                <w:t>メール</w:t>
                              </w:r>
                              <w:r w:rsidR="000C0019" w:rsidRPr="000C0019">
                                <w:rPr>
                                  <w:rFonts w:ascii="AR丸ゴシック体M" w:eastAsia="AR丸ゴシック体M" w:hAnsi="HG丸ｺﾞｼｯｸM-PRO"/>
                                  <w:color w:val="auto"/>
                                  <w:sz w:val="22"/>
                                  <w:szCs w:val="22"/>
                                </w:rPr>
                                <w:t>toshiaki.0522.ohtani@docomo.ne.jp</w:t>
                              </w:r>
                            </w:p>
                            <w:p w14:paraId="759015B2" w14:textId="77777777" w:rsidR="00EA5A65" w:rsidRPr="000C0019" w:rsidRDefault="00EA5A65" w:rsidP="009F737D">
                              <w:pPr>
                                <w:pStyle w:val="af6"/>
                                <w:spacing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 xml:space="preserve">木村　泉（日本のうたごえ創作部）　</w:t>
                              </w:r>
                            </w:p>
                            <w:p w14:paraId="339D44BA" w14:textId="24859722" w:rsidR="009553E8"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TEL 090-7066-6377</w:t>
                              </w:r>
                            </w:p>
                            <w:p w14:paraId="3403BE22" w14:textId="3E1500D5" w:rsidR="00533DCF" w:rsidRPr="003124CD" w:rsidRDefault="00533DCF" w:rsidP="009F737D">
                              <w:pPr>
                                <w:pStyle w:val="af6"/>
                                <w:spacing w:before="0" w:line="240" w:lineRule="exact"/>
                                <w:ind w:left="233" w:right="0"/>
                                <w:rPr>
                                  <w:rFonts w:ascii="AR丸ゴシック体M" w:eastAsia="AR丸ゴシック体M" w:hAnsi="HG丸ｺﾞｼｯｸM-PRO"/>
                                  <w:color w:val="auto"/>
                                  <w:sz w:val="22"/>
                                  <w:szCs w:val="22"/>
                                </w:rPr>
                              </w:pPr>
                              <w:r>
                                <w:rPr>
                                  <w:rFonts w:ascii="AR丸ゴシック体M" w:eastAsia="AR丸ゴシック体M" w:hAnsi="HG丸ｺﾞｼｯｸM-PRO" w:hint="eastAsia"/>
                                  <w:color w:val="auto"/>
                                  <w:sz w:val="22"/>
                                  <w:szCs w:val="22"/>
                                </w:rPr>
                                <w:t xml:space="preserve">メール　</w:t>
                              </w:r>
                              <w:r w:rsidR="00276C79" w:rsidRPr="00276C79">
                                <w:rPr>
                                  <w:rFonts w:ascii="AR丸ゴシック体M" w:eastAsia="AR丸ゴシック体M" w:hAnsi="HG丸ｺﾞｼｯｸM-PRO"/>
                                  <w:color w:val="auto"/>
                                  <w:sz w:val="22"/>
                                  <w:szCs w:val="22"/>
                                </w:rPr>
                                <w:t>zun-thatta.@docomo.ne.jp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56630" y="-172601"/>
                            <a:ext cx="2952000" cy="223666"/>
                          </a:xfrm>
                          <a:prstGeom prst="rect">
                            <a:avLst/>
                          </a:prstGeom>
                          <a:solidFill>
                            <a:schemeClr val="accent1">
                              <a:lumMod val="20000"/>
                              <a:lumOff val="80000"/>
                            </a:schemeClr>
                          </a:solidFill>
                          <a:ln w="6350">
                            <a:noFill/>
                          </a:ln>
                        </wps:spPr>
                        <wps:txbx>
                          <w:txbxContent>
                            <w:p w14:paraId="5FE9FF63" w14:textId="77777777" w:rsidR="00EA5A65" w:rsidRPr="002258EA" w:rsidRDefault="00EA5A65" w:rsidP="002258EA">
                              <w:pPr>
                                <w:pStyle w:val="af6"/>
                                <w:spacing w:before="0" w:line="216" w:lineRule="auto"/>
                                <w:ind w:left="0" w:right="0"/>
                                <w:rPr>
                                  <w:rFonts w:ascii="メイリオ" w:eastAsia="メイリオ" w:hAnsi="メイリオ"/>
                                  <w:b/>
                                  <w:bCs/>
                                  <w:color w:val="auto"/>
                                  <w:sz w:val="22"/>
                                  <w:szCs w:val="22"/>
                                </w:rPr>
                              </w:pPr>
                              <w:r w:rsidRPr="002258EA">
                                <w:rPr>
                                  <w:rFonts w:ascii="メイリオ" w:eastAsia="メイリオ" w:hAnsi="メイリオ" w:cs="Segoe UI Symbol"/>
                                  <w:b/>
                                  <w:bCs/>
                                  <w:color w:val="auto"/>
                                  <w:sz w:val="22"/>
                                  <w:szCs w:val="22"/>
                                </w:rPr>
                                <w:t>♫</w:t>
                              </w:r>
                              <w:r w:rsidRPr="002258EA">
                                <w:rPr>
                                  <w:rFonts w:ascii="メイリオ" w:eastAsia="メイリオ" w:hAnsi="メイリオ" w:hint="eastAsia"/>
                                  <w:b/>
                                  <w:bCs/>
                                  <w:color w:val="auto"/>
                                  <w:sz w:val="22"/>
                                  <w:szCs w:val="22"/>
                                </w:rPr>
                                <w:t>福島現地事務局</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1B3FCF" id="グループ化 21" o:spid="_x0000_s1041" style="position:absolute;left:0;text-align:left;margin-left:309.55pt;margin-top:26pt;width:251.15pt;height:108.75pt;z-index:251646976;mso-height-relative:margin" coordorigin=",-1726" coordsize="31896,1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">
                <v:shape id="テキスト ボックス 13" o:spid="_x0000_s1042" type="#_x0000_t202" style="position:absolute;top:214;width:31896;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6F32381" w14:textId="380479DB" w:rsidR="00EA5A65" w:rsidRPr="000C0019" w:rsidRDefault="00EA5A65" w:rsidP="009F737D">
                        <w:pPr>
                          <w:pStyle w:val="af6"/>
                          <w:spacing w:before="0"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大谷敏彰（教育のうたごえなごみ</w:t>
                        </w:r>
                        <w:r w:rsidR="00C21C33">
                          <w:rPr>
                            <w:rFonts w:ascii="AR丸ゴシック体M" w:eastAsia="AR丸ゴシック体M" w:hAnsi="HG丸ｺﾞｼｯｸM-PRO" w:hint="eastAsia"/>
                            <w:color w:val="auto"/>
                            <w:sz w:val="22"/>
                            <w:szCs w:val="22"/>
                          </w:rPr>
                          <w:t>～</w:t>
                        </w:r>
                        <w:r w:rsidRPr="000C0019">
                          <w:rPr>
                            <w:rFonts w:ascii="AR丸ゴシック体M" w:eastAsia="AR丸ゴシック体M" w:hAnsi="HG丸ｺﾞｼｯｸM-PRO" w:hint="eastAsia"/>
                            <w:color w:val="auto"/>
                            <w:sz w:val="22"/>
                            <w:szCs w:val="22"/>
                          </w:rPr>
                          <w:t>ず）</w:t>
                        </w:r>
                      </w:p>
                      <w:p w14:paraId="58A5DE82" w14:textId="77777777" w:rsidR="00EA5A65" w:rsidRPr="000C0019"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 xml:space="preserve">TEL 0243-22-4658　</w:t>
                        </w:r>
                      </w:p>
                      <w:p w14:paraId="6E56087A" w14:textId="77777777" w:rsidR="000C0019" w:rsidRPr="000C0019" w:rsidRDefault="009F737D" w:rsidP="009F737D">
                        <w:pPr>
                          <w:pStyle w:val="af6"/>
                          <w:spacing w:before="0" w:line="240" w:lineRule="exact"/>
                          <w:ind w:left="893" w:right="0" w:hanging="660"/>
                          <w:rPr>
                            <w:rFonts w:ascii="AR丸ゴシック体M" w:eastAsia="AR丸ゴシック体M" w:hAnsi="HG丸ｺﾞｼｯｸM-PRO"/>
                            <w:color w:val="auto"/>
                            <w:sz w:val="22"/>
                            <w:szCs w:val="22"/>
                          </w:rPr>
                        </w:pPr>
                        <w:r>
                          <w:rPr>
                            <w:rFonts w:ascii="AR丸ゴシック体M" w:eastAsia="AR丸ゴシック体M" w:hAnsi="HG丸ｺﾞｼｯｸM-PRO" w:hint="eastAsia"/>
                            <w:color w:val="auto"/>
                            <w:sz w:val="22"/>
                            <w:szCs w:val="22"/>
                          </w:rPr>
                          <w:t>メール</w:t>
                        </w:r>
                        <w:r w:rsidR="000C0019" w:rsidRPr="000C0019">
                          <w:rPr>
                            <w:rFonts w:ascii="AR丸ゴシック体M" w:eastAsia="AR丸ゴシック体M" w:hAnsi="HG丸ｺﾞｼｯｸM-PRO"/>
                            <w:color w:val="auto"/>
                            <w:sz w:val="22"/>
                            <w:szCs w:val="22"/>
                          </w:rPr>
                          <w:t>toshiaki.0522.ohtani@docomo.ne.jp</w:t>
                        </w:r>
                      </w:p>
                      <w:p w14:paraId="759015B2" w14:textId="77777777" w:rsidR="00EA5A65" w:rsidRPr="000C0019" w:rsidRDefault="00EA5A65" w:rsidP="009F737D">
                        <w:pPr>
                          <w:pStyle w:val="af6"/>
                          <w:spacing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 xml:space="preserve">木村　泉（日本のうたごえ創作部）　</w:t>
                        </w:r>
                      </w:p>
                      <w:p w14:paraId="339D44BA" w14:textId="24859722" w:rsidR="009553E8"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TEL 090-7066-6377</w:t>
                        </w:r>
                      </w:p>
                      <w:p w14:paraId="3403BE22" w14:textId="3E1500D5" w:rsidR="00533DCF" w:rsidRPr="003124CD" w:rsidRDefault="00533DCF" w:rsidP="009F737D">
                        <w:pPr>
                          <w:pStyle w:val="af6"/>
                          <w:spacing w:before="0" w:line="240" w:lineRule="exact"/>
                          <w:ind w:left="233" w:right="0"/>
                          <w:rPr>
                            <w:rFonts w:ascii="AR丸ゴシック体M" w:eastAsia="AR丸ゴシック体M" w:hAnsi="HG丸ｺﾞｼｯｸM-PRO"/>
                            <w:color w:val="auto"/>
                            <w:sz w:val="22"/>
                            <w:szCs w:val="22"/>
                          </w:rPr>
                        </w:pPr>
                        <w:r>
                          <w:rPr>
                            <w:rFonts w:ascii="AR丸ゴシック体M" w:eastAsia="AR丸ゴシック体M" w:hAnsi="HG丸ｺﾞｼｯｸM-PRO" w:hint="eastAsia"/>
                            <w:color w:val="auto"/>
                            <w:sz w:val="22"/>
                            <w:szCs w:val="22"/>
                          </w:rPr>
                          <w:t xml:space="preserve">メール　</w:t>
                        </w:r>
                        <w:r w:rsidR="00276C79" w:rsidRPr="00276C79">
                          <w:rPr>
                            <w:rFonts w:ascii="AR丸ゴシック体M" w:eastAsia="AR丸ゴシック体M" w:hAnsi="HG丸ｺﾞｼｯｸM-PRO"/>
                            <w:color w:val="auto"/>
                            <w:sz w:val="22"/>
                            <w:szCs w:val="22"/>
                          </w:rPr>
                          <w:t>zun-thatta.@docomo.ne.jp</w:t>
                        </w:r>
                      </w:p>
                    </w:txbxContent>
                  </v:textbox>
                </v:shape>
                <v:shape id="テキスト ボックス 14" o:spid="_x0000_s1043" type="#_x0000_t202" style="position:absolute;left:566;top:-1726;width:2952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" fillcolor="#ffbac7 [660]" stroked="f" strokeweight=".5pt">
                  <v:textbox inset=",0,,0">
                    <w:txbxContent>
                      <w:p w14:paraId="5FE9FF63" w14:textId="77777777" w:rsidR="00EA5A65" w:rsidRPr="002258EA" w:rsidRDefault="00EA5A65" w:rsidP="002258EA">
                        <w:pPr>
                          <w:pStyle w:val="af6"/>
                          <w:spacing w:before="0" w:line="216" w:lineRule="auto"/>
                          <w:ind w:left="0" w:right="0"/>
                          <w:rPr>
                            <w:rFonts w:ascii="メイリオ" w:eastAsia="メイリオ" w:hAnsi="メイリオ"/>
                            <w:b/>
                            <w:bCs/>
                            <w:color w:val="auto"/>
                            <w:sz w:val="22"/>
                            <w:szCs w:val="22"/>
                          </w:rPr>
                        </w:pPr>
                        <w:r w:rsidRPr="002258EA">
                          <w:rPr>
                            <w:rFonts w:ascii="メイリオ" w:eastAsia="メイリオ" w:hAnsi="メイリオ" w:cs="Segoe UI Symbol"/>
                            <w:b/>
                            <w:bCs/>
                            <w:color w:val="auto"/>
                            <w:sz w:val="22"/>
                            <w:szCs w:val="22"/>
                          </w:rPr>
                          <w:t>♫</w:t>
                        </w:r>
                        <w:r w:rsidRPr="002258EA">
                          <w:rPr>
                            <w:rFonts w:ascii="メイリオ" w:eastAsia="メイリオ" w:hAnsi="メイリオ" w:hint="eastAsia"/>
                            <w:b/>
                            <w:bCs/>
                            <w:color w:val="auto"/>
                            <w:sz w:val="22"/>
                            <w:szCs w:val="22"/>
                          </w:rPr>
                          <w:t>福島現地事務局</w:t>
                        </w:r>
                      </w:p>
                    </w:txbxContent>
                  </v:textbox>
                </v:shape>
              </v:group>
            </w:pict>
          </mc:Fallback>
        </mc:AlternateContent>
      </w:r>
    </w:p>
    <w:p w14:paraId="0D89ECC3" w14:textId="138B1063" w:rsidR="00797379" w:rsidRPr="00165ACB" w:rsidRDefault="00565004">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s">
            <w:drawing>
              <wp:anchor distT="0" distB="0" distL="114300" distR="114300" simplePos="0" relativeHeight="251644928" behindDoc="0" locked="0" layoutInCell="1" allowOverlap="1" wp14:anchorId="3AA082FE" wp14:editId="7E45EC47">
                <wp:simplePos x="0" y="0"/>
                <wp:positionH relativeFrom="column">
                  <wp:posOffset>83185</wp:posOffset>
                </wp:positionH>
                <wp:positionV relativeFrom="paragraph">
                  <wp:posOffset>233680</wp:posOffset>
                </wp:positionV>
                <wp:extent cx="3493770" cy="5400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493770" cy="540000"/>
                        </a:xfrm>
                        <a:prstGeom prst="roundRect">
                          <a:avLst>
                            <a:gd name="adj" fmla="val 15022"/>
                          </a:avLst>
                        </a:prstGeom>
                        <a:solidFill>
                          <a:srgbClr val="FFEBEF"/>
                        </a:solidFill>
                        <a:ln w="6350">
                          <a:noFill/>
                        </a:ln>
                      </wps:spPr>
                      <wps:txbx>
                        <w:txbxContent>
                          <w:p w14:paraId="0E9EFFDE" w14:textId="77777777" w:rsidR="004F3453" w:rsidRPr="000C0019" w:rsidRDefault="004F3453" w:rsidP="00C61B02">
                            <w:pPr>
                              <w:spacing w:before="60" w:after="0" w:line="240" w:lineRule="exact"/>
                              <w:ind w:left="0" w:right="0"/>
                              <w:rPr>
                                <w:rFonts w:ascii="HG創英角ﾎﾟｯﾌﾟ体" w:eastAsia="HG創英角ﾎﾟｯﾌﾟ体" w:hAnsi="HG創英角ﾎﾟｯﾌﾟ体"/>
                                <w:color w:val="0070C0"/>
                                <w:sz w:val="22"/>
                                <w:szCs w:val="22"/>
                              </w:rPr>
                            </w:pPr>
                            <w:r w:rsidRPr="000C0019">
                              <w:rPr>
                                <w:rFonts w:ascii="HG創英角ﾎﾟｯﾌﾟ体" w:eastAsia="HG創英角ﾎﾟｯﾌﾟ体" w:hAnsi="HG創英角ﾎﾟｯﾌﾟ体" w:hint="eastAsia"/>
                                <w:color w:val="0070C0"/>
                                <w:sz w:val="22"/>
                                <w:szCs w:val="22"/>
                              </w:rPr>
                              <w:t>♬メインテーマ</w:t>
                            </w:r>
                          </w:p>
                          <w:p w14:paraId="04CAA22C" w14:textId="679C78D2" w:rsidR="004F3453" w:rsidRPr="00A52D79" w:rsidRDefault="004F3453" w:rsidP="00C61B02">
                            <w:pPr>
                              <w:spacing w:before="0" w:after="0" w:line="440" w:lineRule="exact"/>
                              <w:ind w:left="0" w:right="0"/>
                              <w:jc w:val="center"/>
                              <w:rPr>
                                <w:rFonts w:ascii="メイリオ" w:eastAsia="メイリオ" w:hAnsi="メイリオ"/>
                                <w:b/>
                                <w:bCs/>
                                <w:color w:val="FF0000"/>
                              </w:rPr>
                            </w:pPr>
                            <w:r w:rsidRPr="00A52D79">
                              <w:rPr>
                                <w:rFonts w:ascii="メイリオ" w:eastAsia="メイリオ" w:hAnsi="メイリオ" w:hint="eastAsia"/>
                                <w:b/>
                                <w:bCs/>
                                <w:color w:val="FF0000"/>
                              </w:rPr>
                              <w:t>フクシマの</w:t>
                            </w:r>
                            <w:r w:rsidR="00C61B02">
                              <w:rPr>
                                <w:rFonts w:ascii="メイリオ" w:eastAsia="メイリオ" w:hAnsi="メイリオ"/>
                                <w:b/>
                                <w:bCs/>
                                <w:color w:val="FF0000"/>
                              </w:rPr>
                              <w:ruby>
                                <w:rubyPr>
                                  <w:rubyAlign w:val="distributeSpace"/>
                                  <w:hps w:val="16"/>
                                  <w:hpsRaise w:val="22"/>
                                  <w:hpsBaseText w:val="24"/>
                                  <w:lid w:val="ja-JP"/>
                                </w:rubyPr>
                                <w:rt>
                                  <w:r w:rsidR="00C61B02" w:rsidRPr="00C61B02">
                                    <w:rPr>
                                      <w:rFonts w:ascii="HGP創英角ｺﾞｼｯｸUB" w:eastAsia="HGP創英角ｺﾞｼｯｸUB" w:hAnsi="HGP創英角ｺﾞｼｯｸUB"/>
                                      <w:b/>
                                      <w:bCs/>
                                      <w:color w:val="FF0000"/>
                                      <w:sz w:val="16"/>
                                    </w:rPr>
                                    <w:t>いま</w:t>
                                  </w:r>
                                </w:rt>
                                <w:rubyBase>
                                  <w:r w:rsidR="00C61B02">
                                    <w:rPr>
                                      <w:rFonts w:ascii="メイリオ" w:eastAsia="メイリオ" w:hAnsi="メイリオ"/>
                                      <w:b/>
                                      <w:bCs/>
                                      <w:color w:val="FF0000"/>
                                    </w:rPr>
                                    <w:t>現状</w:t>
                                  </w:r>
                                </w:rubyBase>
                              </w:ruby>
                            </w:r>
                            <w:r w:rsidR="009553E8" w:rsidRPr="00A52D79">
                              <w:rPr>
                                <w:rFonts w:ascii="メイリオ" w:eastAsia="メイリオ" w:hAnsi="メイリオ" w:hint="eastAsia"/>
                                <w:b/>
                                <w:bCs/>
                                <w:color w:val="FF0000"/>
                              </w:rPr>
                              <w:t>を</w:t>
                            </w:r>
                            <w:r w:rsidRPr="00A52D79">
                              <w:rPr>
                                <w:rFonts w:ascii="メイリオ" w:eastAsia="メイリオ" w:hAnsi="メイリオ" w:hint="eastAsia"/>
                                <w:b/>
                                <w:bCs/>
                                <w:color w:val="FF0000"/>
                              </w:rPr>
                              <w:t>どう歌にするか</w:t>
                            </w:r>
                          </w:p>
                          <w:p w14:paraId="6CBC2023" w14:textId="77777777" w:rsidR="004F3453" w:rsidRPr="00533645" w:rsidRDefault="004F3453">
                            <w:pPr>
                              <w:ind w:left="0"/>
                              <w:rPr>
                                <w:rFonts w:ascii="メイリオ" w:eastAsia="メイリオ" w:hAnsi="メイリオ"/>
                                <w:b/>
                                <w:bCs/>
                                <w:color w:val="FF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082FE" id="テキスト ボックス 11" o:spid="_x0000_s1044" style="position:absolute;left:0;text-align:left;margin-left:6.55pt;margin-top:18.4pt;width:275.1pt;height: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" fillcolor="#ffebef" stroked="f" strokeweight=".5pt">
                <v:textbox inset=",0,,0">
                  <w:txbxContent>
                    <w:p w14:paraId="0E9EFFDE" w14:textId="77777777" w:rsidR="004F3453" w:rsidRPr="000C0019" w:rsidRDefault="004F3453" w:rsidP="00C61B02">
                      <w:pPr>
                        <w:spacing w:before="60" w:after="0" w:line="240" w:lineRule="exact"/>
                        <w:ind w:left="0" w:right="0"/>
                        <w:rPr>
                          <w:rFonts w:ascii="HG創英角ﾎﾟｯﾌﾟ体" w:eastAsia="HG創英角ﾎﾟｯﾌﾟ体" w:hAnsi="HG創英角ﾎﾟｯﾌﾟ体"/>
                          <w:color w:val="0070C0"/>
                          <w:sz w:val="22"/>
                          <w:szCs w:val="22"/>
                        </w:rPr>
                      </w:pPr>
                      <w:r w:rsidRPr="000C0019">
                        <w:rPr>
                          <w:rFonts w:ascii="HG創英角ﾎﾟｯﾌﾟ体" w:eastAsia="HG創英角ﾎﾟｯﾌﾟ体" w:hAnsi="HG創英角ﾎﾟｯﾌﾟ体" w:hint="eastAsia"/>
                          <w:color w:val="0070C0"/>
                          <w:sz w:val="22"/>
                          <w:szCs w:val="22"/>
                        </w:rPr>
                        <w:t>♬メインテーマ</w:t>
                      </w:r>
                    </w:p>
                    <w:p w14:paraId="04CAA22C" w14:textId="679C78D2" w:rsidR="004F3453" w:rsidRPr="00A52D79" w:rsidRDefault="004F3453" w:rsidP="00C61B02">
                      <w:pPr>
                        <w:spacing w:before="0" w:after="0" w:line="440" w:lineRule="exact"/>
                        <w:ind w:left="0" w:right="0"/>
                        <w:jc w:val="center"/>
                        <w:rPr>
                          <w:rFonts w:ascii="メイリオ" w:eastAsia="メイリオ" w:hAnsi="メイリオ"/>
                          <w:b/>
                          <w:bCs/>
                          <w:color w:val="FF0000"/>
                        </w:rPr>
                      </w:pPr>
                      <w:r w:rsidRPr="00A52D79">
                        <w:rPr>
                          <w:rFonts w:ascii="メイリオ" w:eastAsia="メイリオ" w:hAnsi="メイリオ" w:hint="eastAsia"/>
                          <w:b/>
                          <w:bCs/>
                          <w:color w:val="FF0000"/>
                        </w:rPr>
                        <w:t>フクシマの</w:t>
                      </w:r>
                      <w:r w:rsidR="00C61B02">
                        <w:rPr>
                          <w:rFonts w:ascii="メイリオ" w:eastAsia="メイリオ" w:hAnsi="メイリオ"/>
                          <w:b/>
                          <w:bCs/>
                          <w:color w:val="FF0000"/>
                        </w:rPr>
                        <w:ruby>
                          <w:rubyPr>
                            <w:rubyAlign w:val="distributeSpace"/>
                            <w:hps w:val="16"/>
                            <w:hpsRaise w:val="22"/>
                            <w:hpsBaseText w:val="24"/>
                            <w:lid w:val="ja-JP"/>
                          </w:rubyPr>
                          <w:rt>
                            <w:r w:rsidR="00C61B02" w:rsidRPr="00C61B02">
                              <w:rPr>
                                <w:rFonts w:ascii="HGP創英角ｺﾞｼｯｸUB" w:eastAsia="HGP創英角ｺﾞｼｯｸUB" w:hAnsi="HGP創英角ｺﾞｼｯｸUB"/>
                                <w:b/>
                                <w:bCs/>
                                <w:color w:val="FF0000"/>
                                <w:sz w:val="16"/>
                              </w:rPr>
                              <w:t>いま</w:t>
                            </w:r>
                          </w:rt>
                          <w:rubyBase>
                            <w:r w:rsidR="00C61B02">
                              <w:rPr>
                                <w:rFonts w:ascii="メイリオ" w:eastAsia="メイリオ" w:hAnsi="メイリオ"/>
                                <w:b/>
                                <w:bCs/>
                                <w:color w:val="FF0000"/>
                              </w:rPr>
                              <w:t>現状</w:t>
                            </w:r>
                          </w:rubyBase>
                        </w:ruby>
                      </w:r>
                      <w:r w:rsidR="009553E8" w:rsidRPr="00A52D79">
                        <w:rPr>
                          <w:rFonts w:ascii="メイリオ" w:eastAsia="メイリオ" w:hAnsi="メイリオ" w:hint="eastAsia"/>
                          <w:b/>
                          <w:bCs/>
                          <w:color w:val="FF0000"/>
                        </w:rPr>
                        <w:t>を</w:t>
                      </w:r>
                      <w:r w:rsidRPr="00A52D79">
                        <w:rPr>
                          <w:rFonts w:ascii="メイリオ" w:eastAsia="メイリオ" w:hAnsi="メイリオ" w:hint="eastAsia"/>
                          <w:b/>
                          <w:bCs/>
                          <w:color w:val="FF0000"/>
                        </w:rPr>
                        <w:t>どう歌にするか</w:t>
                      </w:r>
                    </w:p>
                    <w:p w14:paraId="6CBC2023" w14:textId="77777777" w:rsidR="004F3453" w:rsidRPr="00533645" w:rsidRDefault="004F3453">
                      <w:pPr>
                        <w:ind w:left="0"/>
                        <w:rPr>
                          <w:rFonts w:ascii="メイリオ" w:eastAsia="メイリオ" w:hAnsi="メイリオ"/>
                          <w:b/>
                          <w:bCs/>
                          <w:color w:val="FF0000"/>
                        </w:rPr>
                      </w:pPr>
                    </w:p>
                  </w:txbxContent>
                </v:textbox>
              </v:roundrect>
            </w:pict>
          </mc:Fallback>
        </mc:AlternateContent>
      </w:r>
    </w:p>
    <w:p w14:paraId="7F4CB07B" w14:textId="517CC1D3" w:rsidR="00797379" w:rsidRDefault="0045006C">
      <w:pPr>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45952" behindDoc="0" locked="0" layoutInCell="1" allowOverlap="1" wp14:anchorId="039F6377" wp14:editId="132005CE">
                <wp:simplePos x="0" y="0"/>
                <wp:positionH relativeFrom="column">
                  <wp:posOffset>111760</wp:posOffset>
                </wp:positionH>
                <wp:positionV relativeFrom="paragraph">
                  <wp:posOffset>395605</wp:posOffset>
                </wp:positionV>
                <wp:extent cx="3528000" cy="1914525"/>
                <wp:effectExtent l="0" t="0" r="15875" b="28575"/>
                <wp:wrapNone/>
                <wp:docPr id="12" name="テキスト ボックス 12"/>
                <wp:cNvGraphicFramePr/>
                <a:graphic xmlns:a="http://schemas.openxmlformats.org/drawingml/2006/main">
                  <a:graphicData uri="http://schemas.microsoft.com/office/word/2010/wordprocessingShape">
                    <wps:wsp>
                      <wps:cNvSpPr txBox="1"/>
                      <wps:spPr>
                        <a:xfrm>
                          <a:off x="0" y="0"/>
                          <a:ext cx="3528000" cy="1914525"/>
                        </a:xfrm>
                        <a:prstGeom prst="rect">
                          <a:avLst/>
                        </a:prstGeom>
                        <a:ln>
                          <a:solidFill>
                            <a:srgbClr val="FF7C80"/>
                          </a:solidFill>
                        </a:ln>
                      </wps:spPr>
                      <wps:style>
                        <a:lnRef idx="2">
                          <a:schemeClr val="accent4"/>
                        </a:lnRef>
                        <a:fillRef idx="1">
                          <a:schemeClr val="lt1"/>
                        </a:fillRef>
                        <a:effectRef idx="0">
                          <a:schemeClr val="accent4"/>
                        </a:effectRef>
                        <a:fontRef idx="minor">
                          <a:schemeClr val="dk1"/>
                        </a:fontRef>
                      </wps:style>
                      <wps:txbx>
                        <w:txbxContent>
                          <w:p w14:paraId="48B8B65C" w14:textId="3558A646" w:rsidR="00430E2C" w:rsidRPr="0045006C" w:rsidRDefault="00F33FD7" w:rsidP="00E270F1">
                            <w:pPr>
                              <w:spacing w:after="0" w:line="300" w:lineRule="exact"/>
                              <w:ind w:left="6" w:right="-85"/>
                              <w:rPr>
                                <w:rFonts w:ascii="メイリオ" w:eastAsia="メイリオ" w:hAnsi="メイリオ"/>
                                <w:b/>
                                <w:bCs/>
                                <w:color w:val="C00000"/>
                                <w:sz w:val="20"/>
                                <w:szCs w:val="20"/>
                              </w:rPr>
                            </w:pPr>
                            <w:r w:rsidRPr="0045006C">
                              <w:rPr>
                                <w:rFonts w:ascii="メイリオ" w:eastAsia="メイリオ" w:hAnsi="メイリオ" w:cs="Segoe UI Symbol" w:hint="eastAsia"/>
                                <w:color w:val="FF7590" w:themeColor="accent1" w:themeTint="66"/>
                                <w:sz w:val="20"/>
                                <w:szCs w:val="20"/>
                              </w:rPr>
                              <w:t>●</w:t>
                            </w:r>
                            <w:r w:rsidR="00EA5A65" w:rsidRPr="0045006C">
                              <w:rPr>
                                <w:rFonts w:ascii="メイリオ" w:eastAsia="メイリオ" w:hAnsi="メイリオ" w:hint="eastAsia"/>
                                <w:b/>
                                <w:bCs/>
                                <w:color w:val="C00000"/>
                                <w:sz w:val="20"/>
                                <w:szCs w:val="20"/>
                              </w:rPr>
                              <w:t>詳細</w:t>
                            </w:r>
                            <w:r w:rsidR="00430E2C" w:rsidRPr="0045006C">
                              <w:rPr>
                                <w:rFonts w:ascii="メイリオ" w:eastAsia="メイリオ" w:hAnsi="メイリオ" w:hint="eastAsia"/>
                                <w:b/>
                                <w:bCs/>
                                <w:color w:val="C00000"/>
                                <w:sz w:val="20"/>
                                <w:szCs w:val="20"/>
                              </w:rPr>
                              <w:t>は</w:t>
                            </w:r>
                            <w:r w:rsidR="00012258" w:rsidRPr="0045006C">
                              <w:rPr>
                                <w:rFonts w:ascii="メイリオ" w:eastAsia="メイリオ" w:hAnsi="メイリオ" w:hint="eastAsia"/>
                                <w:b/>
                                <w:bCs/>
                                <w:color w:val="C00000"/>
                                <w:sz w:val="20"/>
                                <w:szCs w:val="20"/>
                              </w:rPr>
                              <w:t>裏面をごらんください</w:t>
                            </w:r>
                          </w:p>
                          <w:p w14:paraId="7138C860" w14:textId="720A91EE" w:rsidR="00430E2C" w:rsidRPr="0045006C" w:rsidRDefault="004167A0" w:rsidP="00E15ABB">
                            <w:pPr>
                              <w:spacing w:before="0" w:after="0" w:line="300" w:lineRule="exact"/>
                              <w:ind w:left="244" w:right="102" w:firstLine="238"/>
                              <w:rPr>
                                <w:rFonts w:ascii="メイリオ" w:eastAsia="メイリオ" w:hAnsi="メイリオ"/>
                                <w:color w:val="C00000"/>
                                <w:sz w:val="20"/>
                                <w:szCs w:val="20"/>
                              </w:rPr>
                            </w:pPr>
                            <w:r w:rsidRPr="0045006C">
                              <w:rPr>
                                <w:rFonts w:ascii="メイリオ" w:eastAsia="メイリオ" w:hAnsi="メイリオ" w:hint="eastAsia"/>
                                <w:color w:val="C00000"/>
                                <w:sz w:val="20"/>
                                <w:szCs w:val="20"/>
                              </w:rPr>
                              <w:t>スケジュール</w:t>
                            </w:r>
                            <w:r w:rsidR="00EA5A65" w:rsidRPr="0045006C">
                              <w:rPr>
                                <w:rFonts w:ascii="メイリオ" w:eastAsia="メイリオ" w:hAnsi="メイリオ" w:hint="eastAsia"/>
                                <w:color w:val="C00000"/>
                                <w:sz w:val="20"/>
                                <w:szCs w:val="20"/>
                              </w:rPr>
                              <w:t>、会場、参加費など</w:t>
                            </w:r>
                          </w:p>
                          <w:p w14:paraId="271DF97F" w14:textId="7FBD1A8F" w:rsidR="00EB4FBE" w:rsidRPr="0045006C" w:rsidRDefault="00EB4FBE" w:rsidP="00E15ABB">
                            <w:pPr>
                              <w:spacing w:before="0" w:after="0" w:line="400" w:lineRule="exact"/>
                              <w:ind w:left="6" w:right="102"/>
                              <w:rPr>
                                <w:rFonts w:ascii="メイリオ" w:eastAsia="メイリオ" w:hAnsi="メイリオ"/>
                                <w:b/>
                                <w:bCs/>
                                <w:color w:val="C00000"/>
                                <w:sz w:val="20"/>
                                <w:szCs w:val="20"/>
                              </w:rPr>
                            </w:pPr>
                            <w:r w:rsidRPr="0045006C">
                              <w:rPr>
                                <w:rFonts w:ascii="メイリオ" w:eastAsia="メイリオ" w:hAnsi="メイリオ" w:hint="eastAsia"/>
                                <w:b/>
                                <w:bCs/>
                                <w:color w:val="C00000"/>
                                <w:sz w:val="20"/>
                                <w:szCs w:val="20"/>
                              </w:rPr>
                              <w:t>♫講師：山本さとし</w:t>
                            </w:r>
                            <w:r w:rsidRPr="0045006C">
                              <w:rPr>
                                <w:rFonts w:ascii="メイリオ" w:eastAsia="メイリオ" w:hAnsi="メイリオ" w:hint="eastAsia"/>
                                <w:color w:val="C00000"/>
                                <w:spacing w:val="11"/>
                                <w:w w:val="80"/>
                                <w:sz w:val="20"/>
                                <w:szCs w:val="20"/>
                                <w:fitText w:val="1701" w:id="-2071333117"/>
                              </w:rPr>
                              <w:t>〈フォークシンガー</w:t>
                            </w:r>
                            <w:r w:rsidRPr="0045006C">
                              <w:rPr>
                                <w:rFonts w:ascii="メイリオ" w:eastAsia="メイリオ" w:hAnsi="メイリオ" w:hint="eastAsia"/>
                                <w:color w:val="C00000"/>
                                <w:spacing w:val="3"/>
                                <w:w w:val="80"/>
                                <w:sz w:val="20"/>
                                <w:szCs w:val="20"/>
                                <w:fitText w:val="1701" w:id="-2071333117"/>
                              </w:rPr>
                              <w:t>〉</w:t>
                            </w:r>
                          </w:p>
                          <w:p w14:paraId="4C161815" w14:textId="659BDA99" w:rsidR="00E36214" w:rsidRPr="0045006C" w:rsidRDefault="008F7818" w:rsidP="00E15ABB">
                            <w:pPr>
                              <w:spacing w:before="40" w:after="0" w:line="144" w:lineRule="auto"/>
                              <w:ind w:left="6" w:right="102"/>
                              <w:rPr>
                                <w:rFonts w:ascii="メイリオ" w:eastAsia="メイリオ" w:hAnsi="メイリオ"/>
                                <w:color w:val="C00000"/>
                                <w:sz w:val="20"/>
                                <w:szCs w:val="20"/>
                              </w:rPr>
                            </w:pPr>
                            <w:r w:rsidRPr="0045006C">
                              <w:rPr>
                                <w:rFonts w:ascii="メイリオ" w:eastAsia="メイリオ" w:hAnsi="メイリオ" w:cs="Segoe UI Symbol"/>
                                <w:b/>
                                <w:bCs/>
                                <w:color w:val="C00000"/>
                                <w:sz w:val="20"/>
                                <w:szCs w:val="20"/>
                              </w:rPr>
                              <w:t>♫</w:t>
                            </w:r>
                            <w:r w:rsidR="002E583E" w:rsidRPr="0045006C">
                              <w:rPr>
                                <w:rFonts w:ascii="メイリオ" w:eastAsia="メイリオ" w:hAnsi="メイリオ" w:hint="eastAsia"/>
                                <w:b/>
                                <w:bCs/>
                                <w:color w:val="C00000"/>
                                <w:spacing w:val="37"/>
                                <w:w w:val="70"/>
                                <w:sz w:val="20"/>
                                <w:szCs w:val="20"/>
                                <w:fitText w:val="851" w:id="-2071332864"/>
                              </w:rPr>
                              <w:t>チュータ</w:t>
                            </w:r>
                            <w:r w:rsidR="002E583E" w:rsidRPr="0045006C">
                              <w:rPr>
                                <w:rFonts w:ascii="メイリオ" w:eastAsia="メイリオ" w:hAnsi="メイリオ" w:hint="eastAsia"/>
                                <w:b/>
                                <w:bCs/>
                                <w:color w:val="C00000"/>
                                <w:spacing w:val="4"/>
                                <w:w w:val="70"/>
                                <w:sz w:val="20"/>
                                <w:szCs w:val="20"/>
                                <w:fitText w:val="851" w:id="-2071332864"/>
                              </w:rPr>
                              <w:t>ー</w:t>
                            </w:r>
                            <w:r w:rsidR="00012258" w:rsidRPr="0045006C">
                              <w:rPr>
                                <w:rFonts w:ascii="メイリオ" w:eastAsia="メイリオ" w:hAnsi="メイリオ" w:hint="eastAsia"/>
                                <w:color w:val="C00000"/>
                                <w:sz w:val="20"/>
                                <w:szCs w:val="20"/>
                              </w:rPr>
                              <w:t>：</w:t>
                            </w:r>
                            <w:r w:rsidR="002E583E" w:rsidRPr="0045006C">
                              <w:rPr>
                                <w:rFonts w:ascii="メイリオ" w:eastAsia="メイリオ" w:hAnsi="メイリオ" w:hint="eastAsia"/>
                                <w:color w:val="C00000"/>
                                <w:sz w:val="20"/>
                                <w:szCs w:val="20"/>
                              </w:rPr>
                              <w:t>日本のうたごえ創作部</w:t>
                            </w:r>
                            <w:r w:rsidR="00C50B0A" w:rsidRPr="0045006C">
                              <w:rPr>
                                <w:rFonts w:ascii="メイリオ" w:eastAsia="メイリオ" w:hAnsi="メイリオ" w:hint="eastAsia"/>
                                <w:color w:val="C00000"/>
                                <w:sz w:val="20"/>
                                <w:szCs w:val="20"/>
                              </w:rPr>
                              <w:t>メンバー中心に</w:t>
                            </w:r>
                          </w:p>
                          <w:p w14:paraId="0E310D2C" w14:textId="63E7BBA2" w:rsidR="002E583E" w:rsidRPr="0045006C" w:rsidRDefault="00AE143B" w:rsidP="00EB4FBE">
                            <w:pPr>
                              <w:spacing w:before="0" w:after="0" w:line="144" w:lineRule="auto"/>
                              <w:ind w:left="1418" w:right="113"/>
                              <w:rPr>
                                <w:rFonts w:ascii="メイリオ" w:eastAsia="メイリオ" w:hAnsi="メイリオ"/>
                                <w:color w:val="C00000"/>
                                <w:sz w:val="20"/>
                                <w:szCs w:val="20"/>
                              </w:rPr>
                            </w:pPr>
                            <w:r w:rsidRPr="0045006C">
                              <w:rPr>
                                <w:rFonts w:ascii="メイリオ" w:eastAsia="メイリオ" w:hAnsi="メイリオ" w:hint="eastAsia"/>
                                <w:color w:val="C00000"/>
                                <w:sz w:val="20"/>
                                <w:szCs w:val="20"/>
                              </w:rPr>
                              <w:t>あなたの創作をお手伝い</w:t>
                            </w:r>
                            <w:r w:rsidR="00C50B0A" w:rsidRPr="0045006C">
                              <w:rPr>
                                <w:rFonts w:ascii="メイリオ" w:eastAsia="メイリオ" w:hAnsi="メイリオ" w:hint="eastAsia"/>
                                <w:color w:val="C00000"/>
                                <w:sz w:val="20"/>
                                <w:szCs w:val="20"/>
                              </w:rPr>
                              <w:t>します</w:t>
                            </w:r>
                          </w:p>
                          <w:p w14:paraId="70A5040B" w14:textId="6430CF49" w:rsidR="008F7818" w:rsidRPr="0045006C" w:rsidRDefault="00430E2C" w:rsidP="0045006C">
                            <w:pPr>
                              <w:spacing w:before="40" w:after="0" w:line="280" w:lineRule="exact"/>
                              <w:ind w:left="6" w:right="102"/>
                              <w:rPr>
                                <w:rFonts w:ascii="メイリオ" w:eastAsia="メイリオ" w:hAnsi="メイリオ"/>
                                <w:b/>
                                <w:bCs/>
                                <w:color w:val="C00000"/>
                                <w:sz w:val="20"/>
                                <w:szCs w:val="20"/>
                              </w:rPr>
                            </w:pPr>
                            <w:r w:rsidRPr="0045006C">
                              <w:rPr>
                                <w:rFonts w:ascii="メイリオ" w:eastAsia="メイリオ" w:hAnsi="メイリオ" w:hint="eastAsia"/>
                                <w:b/>
                                <w:bCs/>
                                <w:color w:val="C00000"/>
                                <w:sz w:val="20"/>
                                <w:szCs w:val="20"/>
                              </w:rPr>
                              <w:t>♫宿泊</w:t>
                            </w:r>
                            <w:r w:rsidR="00012258" w:rsidRPr="0045006C">
                              <w:rPr>
                                <w:rFonts w:ascii="メイリオ" w:eastAsia="メイリオ" w:hAnsi="メイリオ" w:hint="eastAsia"/>
                                <w:b/>
                                <w:bCs/>
                                <w:color w:val="C00000"/>
                                <w:sz w:val="20"/>
                                <w:szCs w:val="20"/>
                              </w:rPr>
                              <w:t>：</w:t>
                            </w:r>
                            <w:r w:rsidR="00C50B0A" w:rsidRPr="0045006C">
                              <w:rPr>
                                <w:rFonts w:ascii="メイリオ" w:eastAsia="メイリオ" w:hAnsi="メイリオ" w:hint="eastAsia"/>
                                <w:b/>
                                <w:bCs/>
                                <w:color w:val="C00000"/>
                                <w:sz w:val="20"/>
                                <w:szCs w:val="20"/>
                              </w:rPr>
                              <w:t>各自</w:t>
                            </w:r>
                            <w:r w:rsidR="00012258" w:rsidRPr="0045006C">
                              <w:rPr>
                                <w:rFonts w:ascii="メイリオ" w:eastAsia="メイリオ" w:hAnsi="メイリオ" w:hint="eastAsia"/>
                                <w:b/>
                                <w:bCs/>
                                <w:color w:val="C00000"/>
                                <w:sz w:val="20"/>
                                <w:szCs w:val="20"/>
                              </w:rPr>
                              <w:t>、</w:t>
                            </w:r>
                            <w:r w:rsidRPr="0045006C">
                              <w:rPr>
                                <w:rFonts w:ascii="メイリオ" w:eastAsia="メイリオ" w:hAnsi="メイリオ" w:hint="eastAsia"/>
                                <w:b/>
                                <w:bCs/>
                                <w:color w:val="C00000"/>
                                <w:sz w:val="20"/>
                                <w:szCs w:val="20"/>
                              </w:rPr>
                              <w:t>郡山</w:t>
                            </w:r>
                            <w:r w:rsidR="00C50B0A" w:rsidRPr="0045006C">
                              <w:rPr>
                                <w:rFonts w:ascii="メイリオ" w:eastAsia="メイリオ" w:hAnsi="メイリオ" w:hint="eastAsia"/>
                                <w:b/>
                                <w:bCs/>
                                <w:color w:val="C00000"/>
                                <w:sz w:val="20"/>
                                <w:szCs w:val="20"/>
                              </w:rPr>
                              <w:t>駅前付近で手配</w:t>
                            </w:r>
                            <w:r w:rsidR="00012258" w:rsidRPr="0045006C">
                              <w:rPr>
                                <w:rFonts w:ascii="メイリオ" w:eastAsia="メイリオ" w:hAnsi="メイリオ" w:hint="eastAsia"/>
                                <w:b/>
                                <w:bCs/>
                                <w:color w:val="C00000"/>
                                <w:sz w:val="20"/>
                                <w:szCs w:val="20"/>
                              </w:rPr>
                              <w:t>ください</w:t>
                            </w:r>
                          </w:p>
                          <w:p w14:paraId="5B426157" w14:textId="317CF86D" w:rsidR="003124CD" w:rsidRPr="0045006C" w:rsidRDefault="00EA5A65" w:rsidP="00E15ABB">
                            <w:pPr>
                              <w:spacing w:before="40" w:after="0" w:line="280" w:lineRule="exact"/>
                              <w:ind w:left="6" w:right="102"/>
                              <w:rPr>
                                <w:rFonts w:ascii="メイリオ" w:eastAsia="メイリオ" w:hAnsi="メイリオ"/>
                                <w:b/>
                                <w:bCs/>
                                <w:color w:val="002060"/>
                                <w:sz w:val="20"/>
                                <w:szCs w:val="20"/>
                              </w:rPr>
                            </w:pPr>
                            <w:r w:rsidRPr="0045006C">
                              <w:rPr>
                                <w:rFonts w:ascii="メイリオ" w:eastAsia="メイリオ" w:hAnsi="メイリオ" w:cs="Segoe UI Symbol"/>
                                <w:b/>
                                <w:bCs/>
                                <w:color w:val="C00000"/>
                                <w:sz w:val="20"/>
                                <w:szCs w:val="20"/>
                              </w:rPr>
                              <w:t>♫</w:t>
                            </w:r>
                            <w:r w:rsidRPr="0045006C">
                              <w:rPr>
                                <w:rFonts w:ascii="メイリオ" w:eastAsia="メイリオ" w:hAnsi="メイリオ" w:hint="eastAsia"/>
                                <w:b/>
                                <w:bCs/>
                                <w:color w:val="002060"/>
                                <w:spacing w:val="34"/>
                                <w:w w:val="73"/>
                                <w:sz w:val="20"/>
                                <w:szCs w:val="20"/>
                                <w:fitText w:val="1588" w:id="-2071596799"/>
                              </w:rPr>
                              <w:t>オプショ</w:t>
                            </w:r>
                            <w:r w:rsidR="00012258" w:rsidRPr="0045006C">
                              <w:rPr>
                                <w:rFonts w:ascii="メイリオ" w:eastAsia="メイリオ" w:hAnsi="メイリオ" w:hint="eastAsia"/>
                                <w:b/>
                                <w:bCs/>
                                <w:color w:val="002060"/>
                                <w:spacing w:val="34"/>
                                <w:w w:val="73"/>
                                <w:sz w:val="20"/>
                                <w:szCs w:val="20"/>
                                <w:fitText w:val="1588" w:id="-2071596799"/>
                              </w:rPr>
                              <w:t>ナルツア</w:t>
                            </w:r>
                            <w:r w:rsidR="00012258" w:rsidRPr="0045006C">
                              <w:rPr>
                                <w:rFonts w:ascii="メイリオ" w:eastAsia="メイリオ" w:hAnsi="メイリオ" w:hint="eastAsia"/>
                                <w:b/>
                                <w:bCs/>
                                <w:color w:val="002060"/>
                                <w:spacing w:val="3"/>
                                <w:w w:val="73"/>
                                <w:sz w:val="20"/>
                                <w:szCs w:val="20"/>
                                <w:fitText w:val="1588" w:id="-2071596799"/>
                              </w:rPr>
                              <w:t>ー</w:t>
                            </w:r>
                            <w:r w:rsidR="00012258" w:rsidRPr="0045006C">
                              <w:rPr>
                                <w:rFonts w:ascii="メイリオ" w:eastAsia="メイリオ" w:hAnsi="メイリオ" w:hint="eastAsia"/>
                                <w:b/>
                                <w:bCs/>
                                <w:color w:val="002060"/>
                                <w:sz w:val="20"/>
                                <w:szCs w:val="20"/>
                              </w:rPr>
                              <w:t xml:space="preserve">　</w:t>
                            </w:r>
                            <w:r w:rsidR="00967F88" w:rsidRPr="0045006C">
                              <w:rPr>
                                <w:rFonts w:ascii="メイリオ" w:eastAsia="メイリオ" w:hAnsi="メイリオ" w:hint="eastAsia"/>
                                <w:color w:val="002060"/>
                                <w:sz w:val="20"/>
                                <w:szCs w:val="20"/>
                              </w:rPr>
                              <w:t>５</w:t>
                            </w:r>
                            <w:r w:rsidRPr="0045006C">
                              <w:rPr>
                                <w:rFonts w:ascii="メイリオ" w:eastAsia="メイリオ" w:hAnsi="メイリオ" w:hint="eastAsia"/>
                                <w:color w:val="002060"/>
                                <w:sz w:val="20"/>
                                <w:szCs w:val="20"/>
                              </w:rPr>
                              <w:t>/</w:t>
                            </w:r>
                            <w:r w:rsidR="00B81362" w:rsidRPr="0045006C">
                              <w:rPr>
                                <w:rFonts w:ascii="メイリオ" w:eastAsia="メイリオ" w:hAnsi="メイリオ" w:hint="eastAsia"/>
                                <w:color w:val="002060"/>
                                <w:sz w:val="20"/>
                                <w:szCs w:val="20"/>
                              </w:rPr>
                              <w:t>1</w:t>
                            </w:r>
                            <w:r w:rsidR="00967F88" w:rsidRPr="0045006C">
                              <w:rPr>
                                <w:rFonts w:ascii="メイリオ" w:eastAsia="メイリオ" w:hAnsi="メイリオ" w:hint="eastAsia"/>
                                <w:color w:val="002060"/>
                                <w:sz w:val="20"/>
                                <w:szCs w:val="20"/>
                              </w:rPr>
                              <w:t>3</w:t>
                            </w:r>
                            <w:r w:rsidR="003124CD" w:rsidRPr="0045006C">
                              <w:rPr>
                                <w:rFonts w:ascii="メイリオ" w:eastAsia="メイリオ" w:hAnsi="メイリオ" w:hint="eastAsia"/>
                                <w:color w:val="002060"/>
                                <w:sz w:val="20"/>
                                <w:szCs w:val="20"/>
                              </w:rPr>
                              <w:t>(金)</w:t>
                            </w:r>
                            <w:r w:rsidR="00B81362" w:rsidRPr="0045006C">
                              <w:rPr>
                                <w:rFonts w:ascii="メイリオ" w:eastAsia="メイリオ" w:hAnsi="メイリオ" w:hint="eastAsia"/>
                                <w:color w:val="002060"/>
                                <w:sz w:val="20"/>
                                <w:szCs w:val="20"/>
                              </w:rPr>
                              <w:t>11:00～1</w:t>
                            </w:r>
                            <w:r w:rsidR="003C4A10">
                              <w:rPr>
                                <w:rFonts w:ascii="メイリオ" w:eastAsia="メイリオ" w:hAnsi="メイリオ"/>
                                <w:color w:val="002060"/>
                                <w:sz w:val="20"/>
                                <w:szCs w:val="20"/>
                              </w:rPr>
                              <w:t>9：</w:t>
                            </w:r>
                            <w:r w:rsidR="00AC412E">
                              <w:rPr>
                                <w:rFonts w:ascii="メイリオ" w:eastAsia="メイリオ" w:hAnsi="メイリオ"/>
                                <w:color w:val="002060"/>
                                <w:sz w:val="20"/>
                                <w:szCs w:val="20"/>
                              </w:rPr>
                              <w:t>3</w:t>
                            </w:r>
                            <w:r w:rsidR="003C4A10">
                              <w:rPr>
                                <w:rFonts w:ascii="メイリオ" w:eastAsia="メイリオ" w:hAnsi="メイリオ"/>
                                <w:color w:val="002060"/>
                                <w:sz w:val="20"/>
                                <w:szCs w:val="20"/>
                              </w:rPr>
                              <w:t>0</w:t>
                            </w:r>
                          </w:p>
                          <w:p w14:paraId="77D48454" w14:textId="77777777" w:rsidR="00E270F1" w:rsidRPr="0045006C" w:rsidRDefault="00362408" w:rsidP="008F7818">
                            <w:pPr>
                              <w:spacing w:before="0" w:after="0" w:line="168" w:lineRule="auto"/>
                              <w:ind w:left="425" w:right="102"/>
                              <w:rPr>
                                <w:rFonts w:ascii="メイリオ" w:eastAsia="メイリオ" w:hAnsi="メイリオ"/>
                                <w:color w:val="C00000"/>
                                <w:sz w:val="20"/>
                                <w:szCs w:val="20"/>
                              </w:rPr>
                            </w:pPr>
                            <w:r w:rsidRPr="0045006C">
                              <w:rPr>
                                <w:rFonts w:ascii="メイリオ" w:eastAsia="メイリオ" w:hAnsi="メイリオ" w:hint="eastAsia"/>
                                <w:color w:val="C00000"/>
                                <w:sz w:val="20"/>
                                <w:szCs w:val="20"/>
                              </w:rPr>
                              <w:t>現地フィールドワーク、</w:t>
                            </w:r>
                            <w:r w:rsidR="006A5D7B" w:rsidRPr="0045006C">
                              <w:rPr>
                                <w:rFonts w:ascii="メイリオ" w:eastAsia="メイリオ" w:hAnsi="メイリオ" w:hint="eastAsia"/>
                                <w:color w:val="C00000"/>
                                <w:sz w:val="20"/>
                                <w:szCs w:val="20"/>
                              </w:rPr>
                              <w:t>原発被災の現状を学ぶ</w:t>
                            </w:r>
                          </w:p>
                          <w:p w14:paraId="1C9D3859" w14:textId="26C53D7C" w:rsidR="009553E8" w:rsidRPr="0045006C" w:rsidRDefault="00012258" w:rsidP="008F7818">
                            <w:pPr>
                              <w:spacing w:before="0" w:after="0" w:line="168" w:lineRule="auto"/>
                              <w:ind w:left="425" w:right="102"/>
                              <w:rPr>
                                <w:rFonts w:ascii="メイリオ" w:eastAsia="メイリオ" w:hAnsi="メイリオ"/>
                                <w:color w:val="C00000"/>
                                <w:sz w:val="20"/>
                                <w:szCs w:val="20"/>
                              </w:rPr>
                            </w:pPr>
                            <w:r w:rsidRPr="0045006C">
                              <w:rPr>
                                <w:rFonts w:ascii="メイリオ" w:eastAsia="メイリオ" w:hAnsi="メイリオ" w:hint="eastAsia"/>
                                <w:color w:val="C00000"/>
                                <w:sz w:val="20"/>
                                <w:szCs w:val="20"/>
                              </w:rPr>
                              <w:t>バス</w:t>
                            </w:r>
                            <w:r w:rsidR="006A5D7B" w:rsidRPr="0045006C">
                              <w:rPr>
                                <w:rFonts w:ascii="メイリオ" w:eastAsia="メイリオ" w:hAnsi="メイリオ" w:hint="eastAsia"/>
                                <w:color w:val="C00000"/>
                                <w:sz w:val="20"/>
                                <w:szCs w:val="20"/>
                              </w:rPr>
                              <w:t>ツアー</w:t>
                            </w:r>
                            <w:r w:rsidRPr="0045006C">
                              <w:rPr>
                                <w:rFonts w:ascii="メイリオ" w:eastAsia="メイリオ" w:hAnsi="メイリオ" w:hint="eastAsia"/>
                                <w:color w:val="C00000"/>
                                <w:sz w:val="20"/>
                                <w:szCs w:val="20"/>
                              </w:rPr>
                              <w:t>です</w:t>
                            </w:r>
                          </w:p>
                        </w:txbxContent>
                      </wps:txbx>
                      <wps:bodyPr rot="0" spcFirstLastPara="0" vertOverflow="overflow" horzOverflow="overflow" vert="horz" wrap="square" lIns="180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F6377" id="テキスト ボックス 12" o:spid="_x0000_s1045" type="#_x0000_t202" style="position:absolute;left:0;text-align:left;margin-left:8.8pt;margin-top:31.15pt;width:277.8pt;height:15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" fillcolor="white [3201]" strokecolor="#ff7c80" strokeweight="1.25pt">
                <v:textbox inset="5mm,2mm">
                  <w:txbxContent>
                    <w:p w14:paraId="48B8B65C" w14:textId="3558A646" w:rsidR="00430E2C" w:rsidRPr="0045006C" w:rsidRDefault="00F33FD7" w:rsidP="00E270F1">
                      <w:pPr>
                        <w:spacing w:after="0" w:line="300" w:lineRule="exact"/>
                        <w:ind w:left="6" w:right="-85"/>
                        <w:rPr>
                          <w:rFonts w:ascii="メイリオ" w:eastAsia="メイリオ" w:hAnsi="メイリオ"/>
                          <w:b/>
                          <w:bCs/>
                          <w:color w:val="C00000"/>
                          <w:sz w:val="20"/>
                          <w:szCs w:val="20"/>
                        </w:rPr>
                      </w:pPr>
                      <w:r w:rsidRPr="0045006C">
                        <w:rPr>
                          <w:rFonts w:ascii="メイリオ" w:eastAsia="メイリオ" w:hAnsi="メイリオ" w:cs="Segoe UI Symbol" w:hint="eastAsia"/>
                          <w:color w:val="FF7590" w:themeColor="accent1" w:themeTint="66"/>
                          <w:sz w:val="20"/>
                          <w:szCs w:val="20"/>
                        </w:rPr>
                        <w:t>●</w:t>
                      </w:r>
                      <w:r w:rsidR="00EA5A65" w:rsidRPr="0045006C">
                        <w:rPr>
                          <w:rFonts w:ascii="メイリオ" w:eastAsia="メイリオ" w:hAnsi="メイリオ" w:hint="eastAsia"/>
                          <w:b/>
                          <w:bCs/>
                          <w:color w:val="C00000"/>
                          <w:sz w:val="20"/>
                          <w:szCs w:val="20"/>
                        </w:rPr>
                        <w:t>詳細</w:t>
                      </w:r>
                      <w:r w:rsidR="00430E2C" w:rsidRPr="0045006C">
                        <w:rPr>
                          <w:rFonts w:ascii="メイリオ" w:eastAsia="メイリオ" w:hAnsi="メイリオ" w:hint="eastAsia"/>
                          <w:b/>
                          <w:bCs/>
                          <w:color w:val="C00000"/>
                          <w:sz w:val="20"/>
                          <w:szCs w:val="20"/>
                        </w:rPr>
                        <w:t>は</w:t>
                      </w:r>
                      <w:r w:rsidR="00012258" w:rsidRPr="0045006C">
                        <w:rPr>
                          <w:rFonts w:ascii="メイリオ" w:eastAsia="メイリオ" w:hAnsi="メイリオ" w:hint="eastAsia"/>
                          <w:b/>
                          <w:bCs/>
                          <w:color w:val="C00000"/>
                          <w:sz w:val="20"/>
                          <w:szCs w:val="20"/>
                        </w:rPr>
                        <w:t>裏面をごらんください</w:t>
                      </w:r>
                    </w:p>
                    <w:p w14:paraId="7138C860" w14:textId="720A91EE" w:rsidR="00430E2C" w:rsidRPr="0045006C" w:rsidRDefault="004167A0" w:rsidP="00E15ABB">
                      <w:pPr>
                        <w:spacing w:before="0" w:after="0" w:line="300" w:lineRule="exact"/>
                        <w:ind w:left="244" w:right="102" w:firstLine="238"/>
                        <w:rPr>
                          <w:rFonts w:ascii="メイリオ" w:eastAsia="メイリオ" w:hAnsi="メイリオ"/>
                          <w:color w:val="C00000"/>
                          <w:sz w:val="20"/>
                          <w:szCs w:val="20"/>
                        </w:rPr>
                      </w:pPr>
                      <w:r w:rsidRPr="0045006C">
                        <w:rPr>
                          <w:rFonts w:ascii="メイリオ" w:eastAsia="メイリオ" w:hAnsi="メイリオ" w:hint="eastAsia"/>
                          <w:color w:val="C00000"/>
                          <w:sz w:val="20"/>
                          <w:szCs w:val="20"/>
                        </w:rPr>
                        <w:t>スケジュール</w:t>
                      </w:r>
                      <w:r w:rsidR="00EA5A65" w:rsidRPr="0045006C">
                        <w:rPr>
                          <w:rFonts w:ascii="メイリオ" w:eastAsia="メイリオ" w:hAnsi="メイリオ" w:hint="eastAsia"/>
                          <w:color w:val="C00000"/>
                          <w:sz w:val="20"/>
                          <w:szCs w:val="20"/>
                        </w:rPr>
                        <w:t>、会場、参加費など</w:t>
                      </w:r>
                    </w:p>
                    <w:p w14:paraId="271DF97F" w14:textId="7FBD1A8F" w:rsidR="00EB4FBE" w:rsidRPr="0045006C" w:rsidRDefault="00EB4FBE" w:rsidP="00E15ABB">
                      <w:pPr>
                        <w:spacing w:before="0" w:after="0" w:line="400" w:lineRule="exact"/>
                        <w:ind w:left="6" w:right="102"/>
                        <w:rPr>
                          <w:rFonts w:ascii="メイリオ" w:eastAsia="メイリオ" w:hAnsi="メイリオ"/>
                          <w:b/>
                          <w:bCs/>
                          <w:color w:val="C00000"/>
                          <w:sz w:val="20"/>
                          <w:szCs w:val="20"/>
                        </w:rPr>
                      </w:pPr>
                      <w:r w:rsidRPr="0045006C">
                        <w:rPr>
                          <w:rFonts w:ascii="メイリオ" w:eastAsia="メイリオ" w:hAnsi="メイリオ" w:hint="eastAsia"/>
                          <w:b/>
                          <w:bCs/>
                          <w:color w:val="C00000"/>
                          <w:sz w:val="20"/>
                          <w:szCs w:val="20"/>
                        </w:rPr>
                        <w:t>♫講師：山本さとし</w:t>
                      </w:r>
                      <w:r w:rsidRPr="0045006C">
                        <w:rPr>
                          <w:rFonts w:ascii="メイリオ" w:eastAsia="メイリオ" w:hAnsi="メイリオ" w:hint="eastAsia"/>
                          <w:color w:val="C00000"/>
                          <w:spacing w:val="11"/>
                          <w:w w:val="80"/>
                          <w:sz w:val="20"/>
                          <w:szCs w:val="20"/>
                          <w:fitText w:val="1701" w:id="-2071333117"/>
                        </w:rPr>
                        <w:t>〈フォークシンガー</w:t>
                      </w:r>
                      <w:r w:rsidRPr="0045006C">
                        <w:rPr>
                          <w:rFonts w:ascii="メイリオ" w:eastAsia="メイリオ" w:hAnsi="メイリオ" w:hint="eastAsia"/>
                          <w:color w:val="C00000"/>
                          <w:spacing w:val="3"/>
                          <w:w w:val="80"/>
                          <w:sz w:val="20"/>
                          <w:szCs w:val="20"/>
                          <w:fitText w:val="1701" w:id="-2071333117"/>
                        </w:rPr>
                        <w:t>〉</w:t>
                      </w:r>
                    </w:p>
                    <w:p w14:paraId="4C161815" w14:textId="659BDA99" w:rsidR="00E36214" w:rsidRPr="0045006C" w:rsidRDefault="008F7818" w:rsidP="00E15ABB">
                      <w:pPr>
                        <w:spacing w:before="40" w:after="0" w:line="144" w:lineRule="auto"/>
                        <w:ind w:left="6" w:right="102"/>
                        <w:rPr>
                          <w:rFonts w:ascii="メイリオ" w:eastAsia="メイリオ" w:hAnsi="メイリオ"/>
                          <w:color w:val="C00000"/>
                          <w:sz w:val="20"/>
                          <w:szCs w:val="20"/>
                        </w:rPr>
                      </w:pPr>
                      <w:r w:rsidRPr="0045006C">
                        <w:rPr>
                          <w:rFonts w:ascii="メイリオ" w:eastAsia="メイリオ" w:hAnsi="メイリオ" w:cs="Segoe UI Symbol"/>
                          <w:b/>
                          <w:bCs/>
                          <w:color w:val="C00000"/>
                          <w:sz w:val="20"/>
                          <w:szCs w:val="20"/>
                        </w:rPr>
                        <w:t>♫</w:t>
                      </w:r>
                      <w:r w:rsidR="002E583E" w:rsidRPr="0045006C">
                        <w:rPr>
                          <w:rFonts w:ascii="メイリオ" w:eastAsia="メイリオ" w:hAnsi="メイリオ" w:hint="eastAsia"/>
                          <w:b/>
                          <w:bCs/>
                          <w:color w:val="C00000"/>
                          <w:spacing w:val="37"/>
                          <w:w w:val="70"/>
                          <w:sz w:val="20"/>
                          <w:szCs w:val="20"/>
                          <w:fitText w:val="851" w:id="-2071332864"/>
                        </w:rPr>
                        <w:t>チュータ</w:t>
                      </w:r>
                      <w:r w:rsidR="002E583E" w:rsidRPr="0045006C">
                        <w:rPr>
                          <w:rFonts w:ascii="メイリオ" w:eastAsia="メイリオ" w:hAnsi="メイリオ" w:hint="eastAsia"/>
                          <w:b/>
                          <w:bCs/>
                          <w:color w:val="C00000"/>
                          <w:spacing w:val="4"/>
                          <w:w w:val="70"/>
                          <w:sz w:val="20"/>
                          <w:szCs w:val="20"/>
                          <w:fitText w:val="851" w:id="-2071332864"/>
                        </w:rPr>
                        <w:t>ー</w:t>
                      </w:r>
                      <w:r w:rsidR="00012258" w:rsidRPr="0045006C">
                        <w:rPr>
                          <w:rFonts w:ascii="メイリオ" w:eastAsia="メイリオ" w:hAnsi="メイリオ" w:hint="eastAsia"/>
                          <w:color w:val="C00000"/>
                          <w:sz w:val="20"/>
                          <w:szCs w:val="20"/>
                        </w:rPr>
                        <w:t>：</w:t>
                      </w:r>
                      <w:r w:rsidR="002E583E" w:rsidRPr="0045006C">
                        <w:rPr>
                          <w:rFonts w:ascii="メイリオ" w:eastAsia="メイリオ" w:hAnsi="メイリオ" w:hint="eastAsia"/>
                          <w:color w:val="C00000"/>
                          <w:sz w:val="20"/>
                          <w:szCs w:val="20"/>
                        </w:rPr>
                        <w:t>日本のうたごえ創作部</w:t>
                      </w:r>
                      <w:r w:rsidR="00C50B0A" w:rsidRPr="0045006C">
                        <w:rPr>
                          <w:rFonts w:ascii="メイリオ" w:eastAsia="メイリオ" w:hAnsi="メイリオ" w:hint="eastAsia"/>
                          <w:color w:val="C00000"/>
                          <w:sz w:val="20"/>
                          <w:szCs w:val="20"/>
                        </w:rPr>
                        <w:t>メンバー中心に</w:t>
                      </w:r>
                    </w:p>
                    <w:p w14:paraId="0E310D2C" w14:textId="63E7BBA2" w:rsidR="002E583E" w:rsidRPr="0045006C" w:rsidRDefault="00AE143B" w:rsidP="00EB4FBE">
                      <w:pPr>
                        <w:spacing w:before="0" w:after="0" w:line="144" w:lineRule="auto"/>
                        <w:ind w:left="1418" w:right="113"/>
                        <w:rPr>
                          <w:rFonts w:ascii="メイリオ" w:eastAsia="メイリオ" w:hAnsi="メイリオ"/>
                          <w:color w:val="C00000"/>
                          <w:sz w:val="20"/>
                          <w:szCs w:val="20"/>
                        </w:rPr>
                      </w:pPr>
                      <w:r w:rsidRPr="0045006C">
                        <w:rPr>
                          <w:rFonts w:ascii="メイリオ" w:eastAsia="メイリオ" w:hAnsi="メイリオ" w:hint="eastAsia"/>
                          <w:color w:val="C00000"/>
                          <w:sz w:val="20"/>
                          <w:szCs w:val="20"/>
                        </w:rPr>
                        <w:t>あなたの創作をお手伝い</w:t>
                      </w:r>
                      <w:r w:rsidR="00C50B0A" w:rsidRPr="0045006C">
                        <w:rPr>
                          <w:rFonts w:ascii="メイリオ" w:eastAsia="メイリオ" w:hAnsi="メイリオ" w:hint="eastAsia"/>
                          <w:color w:val="C00000"/>
                          <w:sz w:val="20"/>
                          <w:szCs w:val="20"/>
                        </w:rPr>
                        <w:t>します</w:t>
                      </w:r>
                    </w:p>
                    <w:p w14:paraId="70A5040B" w14:textId="6430CF49" w:rsidR="008F7818" w:rsidRPr="0045006C" w:rsidRDefault="00430E2C" w:rsidP="0045006C">
                      <w:pPr>
                        <w:spacing w:before="40" w:after="0" w:line="280" w:lineRule="exact"/>
                        <w:ind w:left="6" w:right="102"/>
                        <w:rPr>
                          <w:rFonts w:ascii="メイリオ" w:eastAsia="メイリオ" w:hAnsi="メイリオ"/>
                          <w:b/>
                          <w:bCs/>
                          <w:color w:val="C00000"/>
                          <w:sz w:val="20"/>
                          <w:szCs w:val="20"/>
                        </w:rPr>
                      </w:pPr>
                      <w:r w:rsidRPr="0045006C">
                        <w:rPr>
                          <w:rFonts w:ascii="メイリオ" w:eastAsia="メイリオ" w:hAnsi="メイリオ" w:hint="eastAsia"/>
                          <w:b/>
                          <w:bCs/>
                          <w:color w:val="C00000"/>
                          <w:sz w:val="20"/>
                          <w:szCs w:val="20"/>
                        </w:rPr>
                        <w:t>♫宿泊</w:t>
                      </w:r>
                      <w:r w:rsidR="00012258" w:rsidRPr="0045006C">
                        <w:rPr>
                          <w:rFonts w:ascii="メイリオ" w:eastAsia="メイリオ" w:hAnsi="メイリオ" w:hint="eastAsia"/>
                          <w:b/>
                          <w:bCs/>
                          <w:color w:val="C00000"/>
                          <w:sz w:val="20"/>
                          <w:szCs w:val="20"/>
                        </w:rPr>
                        <w:t>：</w:t>
                      </w:r>
                      <w:r w:rsidR="00C50B0A" w:rsidRPr="0045006C">
                        <w:rPr>
                          <w:rFonts w:ascii="メイリオ" w:eastAsia="メイリオ" w:hAnsi="メイリオ" w:hint="eastAsia"/>
                          <w:b/>
                          <w:bCs/>
                          <w:color w:val="C00000"/>
                          <w:sz w:val="20"/>
                          <w:szCs w:val="20"/>
                        </w:rPr>
                        <w:t>各自</w:t>
                      </w:r>
                      <w:r w:rsidR="00012258" w:rsidRPr="0045006C">
                        <w:rPr>
                          <w:rFonts w:ascii="メイリオ" w:eastAsia="メイリオ" w:hAnsi="メイリオ" w:hint="eastAsia"/>
                          <w:b/>
                          <w:bCs/>
                          <w:color w:val="C00000"/>
                          <w:sz w:val="20"/>
                          <w:szCs w:val="20"/>
                        </w:rPr>
                        <w:t>、</w:t>
                      </w:r>
                      <w:r w:rsidRPr="0045006C">
                        <w:rPr>
                          <w:rFonts w:ascii="メイリオ" w:eastAsia="メイリオ" w:hAnsi="メイリオ" w:hint="eastAsia"/>
                          <w:b/>
                          <w:bCs/>
                          <w:color w:val="C00000"/>
                          <w:sz w:val="20"/>
                          <w:szCs w:val="20"/>
                        </w:rPr>
                        <w:t>郡山</w:t>
                      </w:r>
                      <w:r w:rsidR="00C50B0A" w:rsidRPr="0045006C">
                        <w:rPr>
                          <w:rFonts w:ascii="メイリオ" w:eastAsia="メイリオ" w:hAnsi="メイリオ" w:hint="eastAsia"/>
                          <w:b/>
                          <w:bCs/>
                          <w:color w:val="C00000"/>
                          <w:sz w:val="20"/>
                          <w:szCs w:val="20"/>
                        </w:rPr>
                        <w:t>駅前付近で手配</w:t>
                      </w:r>
                      <w:r w:rsidR="00012258" w:rsidRPr="0045006C">
                        <w:rPr>
                          <w:rFonts w:ascii="メイリオ" w:eastAsia="メイリオ" w:hAnsi="メイリオ" w:hint="eastAsia"/>
                          <w:b/>
                          <w:bCs/>
                          <w:color w:val="C00000"/>
                          <w:sz w:val="20"/>
                          <w:szCs w:val="20"/>
                        </w:rPr>
                        <w:t>ください</w:t>
                      </w:r>
                    </w:p>
                    <w:p w14:paraId="5B426157" w14:textId="317CF86D" w:rsidR="003124CD" w:rsidRPr="0045006C" w:rsidRDefault="00EA5A65" w:rsidP="00E15ABB">
                      <w:pPr>
                        <w:spacing w:before="40" w:after="0" w:line="280" w:lineRule="exact"/>
                        <w:ind w:left="6" w:right="102"/>
                        <w:rPr>
                          <w:rFonts w:ascii="メイリオ" w:eastAsia="メイリオ" w:hAnsi="メイリオ"/>
                          <w:b/>
                          <w:bCs/>
                          <w:color w:val="002060"/>
                          <w:sz w:val="20"/>
                          <w:szCs w:val="20"/>
                        </w:rPr>
                      </w:pPr>
                      <w:r w:rsidRPr="0045006C">
                        <w:rPr>
                          <w:rFonts w:ascii="メイリオ" w:eastAsia="メイリオ" w:hAnsi="メイリオ" w:cs="Segoe UI Symbol"/>
                          <w:b/>
                          <w:bCs/>
                          <w:color w:val="C00000"/>
                          <w:sz w:val="20"/>
                          <w:szCs w:val="20"/>
                        </w:rPr>
                        <w:t>♫</w:t>
                      </w:r>
                      <w:r w:rsidRPr="0045006C">
                        <w:rPr>
                          <w:rFonts w:ascii="メイリオ" w:eastAsia="メイリオ" w:hAnsi="メイリオ" w:hint="eastAsia"/>
                          <w:b/>
                          <w:bCs/>
                          <w:color w:val="002060"/>
                          <w:spacing w:val="34"/>
                          <w:w w:val="73"/>
                          <w:sz w:val="20"/>
                          <w:szCs w:val="20"/>
                          <w:fitText w:val="1588" w:id="-2071596799"/>
                        </w:rPr>
                        <w:t>オプショ</w:t>
                      </w:r>
                      <w:r w:rsidR="00012258" w:rsidRPr="0045006C">
                        <w:rPr>
                          <w:rFonts w:ascii="メイリオ" w:eastAsia="メイリオ" w:hAnsi="メイリオ" w:hint="eastAsia"/>
                          <w:b/>
                          <w:bCs/>
                          <w:color w:val="002060"/>
                          <w:spacing w:val="34"/>
                          <w:w w:val="73"/>
                          <w:sz w:val="20"/>
                          <w:szCs w:val="20"/>
                          <w:fitText w:val="1588" w:id="-2071596799"/>
                        </w:rPr>
                        <w:t>ナルツア</w:t>
                      </w:r>
                      <w:r w:rsidR="00012258" w:rsidRPr="0045006C">
                        <w:rPr>
                          <w:rFonts w:ascii="メイリオ" w:eastAsia="メイリオ" w:hAnsi="メイリオ" w:hint="eastAsia"/>
                          <w:b/>
                          <w:bCs/>
                          <w:color w:val="002060"/>
                          <w:spacing w:val="3"/>
                          <w:w w:val="73"/>
                          <w:sz w:val="20"/>
                          <w:szCs w:val="20"/>
                          <w:fitText w:val="1588" w:id="-2071596799"/>
                        </w:rPr>
                        <w:t>ー</w:t>
                      </w:r>
                      <w:r w:rsidR="00012258" w:rsidRPr="0045006C">
                        <w:rPr>
                          <w:rFonts w:ascii="メイリオ" w:eastAsia="メイリオ" w:hAnsi="メイリオ" w:hint="eastAsia"/>
                          <w:b/>
                          <w:bCs/>
                          <w:color w:val="002060"/>
                          <w:sz w:val="20"/>
                          <w:szCs w:val="20"/>
                        </w:rPr>
                        <w:t xml:space="preserve">　</w:t>
                      </w:r>
                      <w:r w:rsidR="00967F88" w:rsidRPr="0045006C">
                        <w:rPr>
                          <w:rFonts w:ascii="メイリオ" w:eastAsia="メイリオ" w:hAnsi="メイリオ" w:hint="eastAsia"/>
                          <w:color w:val="002060"/>
                          <w:sz w:val="20"/>
                          <w:szCs w:val="20"/>
                        </w:rPr>
                        <w:t>５</w:t>
                      </w:r>
                      <w:r w:rsidRPr="0045006C">
                        <w:rPr>
                          <w:rFonts w:ascii="メイリオ" w:eastAsia="メイリオ" w:hAnsi="メイリオ" w:hint="eastAsia"/>
                          <w:color w:val="002060"/>
                          <w:sz w:val="20"/>
                          <w:szCs w:val="20"/>
                        </w:rPr>
                        <w:t>/</w:t>
                      </w:r>
                      <w:r w:rsidR="00B81362" w:rsidRPr="0045006C">
                        <w:rPr>
                          <w:rFonts w:ascii="メイリオ" w:eastAsia="メイリオ" w:hAnsi="メイリオ" w:hint="eastAsia"/>
                          <w:color w:val="002060"/>
                          <w:sz w:val="20"/>
                          <w:szCs w:val="20"/>
                        </w:rPr>
                        <w:t>1</w:t>
                      </w:r>
                      <w:r w:rsidR="00967F88" w:rsidRPr="0045006C">
                        <w:rPr>
                          <w:rFonts w:ascii="メイリオ" w:eastAsia="メイリオ" w:hAnsi="メイリオ" w:hint="eastAsia"/>
                          <w:color w:val="002060"/>
                          <w:sz w:val="20"/>
                          <w:szCs w:val="20"/>
                        </w:rPr>
                        <w:t>3</w:t>
                      </w:r>
                      <w:r w:rsidR="003124CD" w:rsidRPr="0045006C">
                        <w:rPr>
                          <w:rFonts w:ascii="メイリオ" w:eastAsia="メイリオ" w:hAnsi="メイリオ" w:hint="eastAsia"/>
                          <w:color w:val="002060"/>
                          <w:sz w:val="20"/>
                          <w:szCs w:val="20"/>
                        </w:rPr>
                        <w:t>(金)</w:t>
                      </w:r>
                      <w:r w:rsidR="00B81362" w:rsidRPr="0045006C">
                        <w:rPr>
                          <w:rFonts w:ascii="メイリオ" w:eastAsia="メイリオ" w:hAnsi="メイリオ" w:hint="eastAsia"/>
                          <w:color w:val="002060"/>
                          <w:sz w:val="20"/>
                          <w:szCs w:val="20"/>
                        </w:rPr>
                        <w:t>11:00～1</w:t>
                      </w:r>
                      <w:r w:rsidR="003C4A10">
                        <w:rPr>
                          <w:rFonts w:ascii="メイリオ" w:eastAsia="メイリオ" w:hAnsi="メイリオ"/>
                          <w:color w:val="002060"/>
                          <w:sz w:val="20"/>
                          <w:szCs w:val="20"/>
                        </w:rPr>
                        <w:t>9：</w:t>
                      </w:r>
                      <w:r w:rsidR="00AC412E">
                        <w:rPr>
                          <w:rFonts w:ascii="メイリオ" w:eastAsia="メイリオ" w:hAnsi="メイリオ"/>
                          <w:color w:val="002060"/>
                          <w:sz w:val="20"/>
                          <w:szCs w:val="20"/>
                        </w:rPr>
                        <w:t>3</w:t>
                      </w:r>
                      <w:r w:rsidR="003C4A10">
                        <w:rPr>
                          <w:rFonts w:ascii="メイリオ" w:eastAsia="メイリオ" w:hAnsi="メイリオ"/>
                          <w:color w:val="002060"/>
                          <w:sz w:val="20"/>
                          <w:szCs w:val="20"/>
                        </w:rPr>
                        <w:t>0</w:t>
                      </w:r>
                    </w:p>
                    <w:p w14:paraId="77D48454" w14:textId="77777777" w:rsidR="00E270F1" w:rsidRPr="0045006C" w:rsidRDefault="00362408" w:rsidP="008F7818">
                      <w:pPr>
                        <w:spacing w:before="0" w:after="0" w:line="168" w:lineRule="auto"/>
                        <w:ind w:left="425" w:right="102"/>
                        <w:rPr>
                          <w:rFonts w:ascii="メイリオ" w:eastAsia="メイリオ" w:hAnsi="メイリオ"/>
                          <w:color w:val="C00000"/>
                          <w:sz w:val="20"/>
                          <w:szCs w:val="20"/>
                        </w:rPr>
                      </w:pPr>
                      <w:r w:rsidRPr="0045006C">
                        <w:rPr>
                          <w:rFonts w:ascii="メイリオ" w:eastAsia="メイリオ" w:hAnsi="メイリオ" w:hint="eastAsia"/>
                          <w:color w:val="C00000"/>
                          <w:sz w:val="20"/>
                          <w:szCs w:val="20"/>
                        </w:rPr>
                        <w:t>現地フィールドワーク、</w:t>
                      </w:r>
                      <w:r w:rsidR="006A5D7B" w:rsidRPr="0045006C">
                        <w:rPr>
                          <w:rFonts w:ascii="メイリオ" w:eastAsia="メイリオ" w:hAnsi="メイリオ" w:hint="eastAsia"/>
                          <w:color w:val="C00000"/>
                          <w:sz w:val="20"/>
                          <w:szCs w:val="20"/>
                        </w:rPr>
                        <w:t>原発被災の現状を学ぶ</w:t>
                      </w:r>
                    </w:p>
                    <w:p w14:paraId="1C9D3859" w14:textId="26C53D7C" w:rsidR="009553E8" w:rsidRPr="0045006C" w:rsidRDefault="00012258" w:rsidP="008F7818">
                      <w:pPr>
                        <w:spacing w:before="0" w:after="0" w:line="168" w:lineRule="auto"/>
                        <w:ind w:left="425" w:right="102"/>
                        <w:rPr>
                          <w:rFonts w:ascii="メイリオ" w:eastAsia="メイリオ" w:hAnsi="メイリオ"/>
                          <w:color w:val="C00000"/>
                          <w:sz w:val="20"/>
                          <w:szCs w:val="20"/>
                        </w:rPr>
                      </w:pPr>
                      <w:r w:rsidRPr="0045006C">
                        <w:rPr>
                          <w:rFonts w:ascii="メイリオ" w:eastAsia="メイリオ" w:hAnsi="メイリオ" w:hint="eastAsia"/>
                          <w:color w:val="C00000"/>
                          <w:sz w:val="20"/>
                          <w:szCs w:val="20"/>
                        </w:rPr>
                        <w:t>バス</w:t>
                      </w:r>
                      <w:r w:rsidR="006A5D7B" w:rsidRPr="0045006C">
                        <w:rPr>
                          <w:rFonts w:ascii="メイリオ" w:eastAsia="メイリオ" w:hAnsi="メイリオ" w:hint="eastAsia"/>
                          <w:color w:val="C00000"/>
                          <w:sz w:val="20"/>
                          <w:szCs w:val="20"/>
                        </w:rPr>
                        <w:t>ツアー</w:t>
                      </w:r>
                      <w:r w:rsidRPr="0045006C">
                        <w:rPr>
                          <w:rFonts w:ascii="メイリオ" w:eastAsia="メイリオ" w:hAnsi="メイリオ" w:hint="eastAsia"/>
                          <w:color w:val="C00000"/>
                          <w:sz w:val="20"/>
                          <w:szCs w:val="20"/>
                        </w:rPr>
                        <w:t>です</w:t>
                      </w:r>
                    </w:p>
                  </w:txbxContent>
                </v:textbox>
              </v:shape>
            </w:pict>
          </mc:Fallback>
        </mc:AlternateContent>
      </w:r>
    </w:p>
    <w:p w14:paraId="3C1B4F00" w14:textId="43C9C121" w:rsidR="00797379" w:rsidRDefault="00FB5588" w:rsidP="00C85D3A">
      <w:pPr>
        <w:spacing w:before="0" w:after="0"/>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49024" behindDoc="0" locked="0" layoutInCell="1" allowOverlap="1" wp14:anchorId="46F2A755" wp14:editId="44CA05B4">
                <wp:simplePos x="0" y="0"/>
                <wp:positionH relativeFrom="column">
                  <wp:posOffset>3959225</wp:posOffset>
                </wp:positionH>
                <wp:positionV relativeFrom="paragraph">
                  <wp:posOffset>232410</wp:posOffset>
                </wp:positionV>
                <wp:extent cx="2952000" cy="263136"/>
                <wp:effectExtent l="0" t="0" r="1270" b="3810"/>
                <wp:wrapNone/>
                <wp:docPr id="17" name="テキスト ボックス 17"/>
                <wp:cNvGraphicFramePr/>
                <a:graphic xmlns:a="http://schemas.openxmlformats.org/drawingml/2006/main">
                  <a:graphicData uri="http://schemas.microsoft.com/office/word/2010/wordprocessingShape">
                    <wps:wsp>
                      <wps:cNvSpPr txBox="1"/>
                      <wps:spPr>
                        <a:xfrm>
                          <a:off x="0" y="0"/>
                          <a:ext cx="2952000" cy="263136"/>
                        </a:xfrm>
                        <a:prstGeom prst="rect">
                          <a:avLst/>
                        </a:prstGeom>
                        <a:solidFill>
                          <a:schemeClr val="accent1">
                            <a:lumMod val="20000"/>
                            <a:lumOff val="80000"/>
                          </a:schemeClr>
                        </a:solidFill>
                        <a:ln w="6350">
                          <a:noFill/>
                        </a:ln>
                      </wps:spPr>
                      <wps:txbx>
                        <w:txbxContent>
                          <w:p w14:paraId="0989C340" w14:textId="1B981AE5" w:rsidR="003124CD" w:rsidRPr="002258EA" w:rsidRDefault="003124CD" w:rsidP="002258EA">
                            <w:pPr>
                              <w:pStyle w:val="af6"/>
                              <w:spacing w:before="0" w:line="216" w:lineRule="auto"/>
                              <w:ind w:left="0" w:right="0"/>
                              <w:rPr>
                                <w:rFonts w:ascii="メイリオ" w:eastAsia="メイリオ" w:hAnsi="メイリオ"/>
                                <w:b/>
                                <w:bCs/>
                                <w:color w:val="auto"/>
                                <w:sz w:val="28"/>
                                <w:szCs w:val="28"/>
                              </w:rPr>
                            </w:pPr>
                            <w:r w:rsidRPr="002258EA">
                              <w:rPr>
                                <w:rFonts w:ascii="メイリオ" w:eastAsia="メイリオ" w:hAnsi="メイリオ" w:cs="Segoe UI Symbol"/>
                                <w:b/>
                                <w:bCs/>
                                <w:color w:val="auto"/>
                                <w:sz w:val="28"/>
                                <w:szCs w:val="28"/>
                              </w:rPr>
                              <w:t>♫</w:t>
                            </w:r>
                            <w:r w:rsidR="009F737D" w:rsidRPr="002258EA">
                              <w:rPr>
                                <w:rFonts w:ascii="メイリオ" w:eastAsia="メイリオ" w:hAnsi="メイリオ" w:hint="eastAsia"/>
                                <w:b/>
                                <w:bCs/>
                                <w:color w:val="auto"/>
                                <w:sz w:val="28"/>
                                <w:szCs w:val="28"/>
                              </w:rPr>
                              <w:t>申込み</w:t>
                            </w:r>
                            <w:r w:rsidR="00533DCF">
                              <w:rPr>
                                <w:rFonts w:ascii="メイリオ" w:eastAsia="メイリオ" w:hAnsi="メイリオ" w:hint="eastAsia"/>
                                <w:b/>
                                <w:bCs/>
                                <w:color w:val="auto"/>
                                <w:sz w:val="28"/>
                                <w:szCs w:val="28"/>
                              </w:rPr>
                              <w:t>（</w:t>
                            </w:r>
                            <w:r w:rsidR="00533DCF" w:rsidRPr="00533DCF">
                              <w:rPr>
                                <w:rFonts w:ascii="メイリオ" w:eastAsia="メイリオ" w:hAnsi="メイリオ" w:hint="eastAsia"/>
                                <w:b/>
                                <w:bCs/>
                                <w:color w:val="C00000"/>
                                <w:sz w:val="28"/>
                                <w:szCs w:val="28"/>
                              </w:rPr>
                              <w:t>締め切り</w:t>
                            </w:r>
                            <w:r w:rsidR="00AC412E">
                              <w:rPr>
                                <w:rFonts w:ascii="メイリオ" w:eastAsia="メイリオ" w:hAnsi="メイリオ" w:hint="eastAsia"/>
                                <w:b/>
                                <w:bCs/>
                                <w:color w:val="C00000"/>
                                <w:sz w:val="28"/>
                                <w:szCs w:val="28"/>
                              </w:rPr>
                              <w:t>5</w:t>
                            </w:r>
                            <w:r w:rsidR="00533DCF" w:rsidRPr="00533DCF">
                              <w:rPr>
                                <w:rFonts w:ascii="メイリオ" w:eastAsia="メイリオ" w:hAnsi="メイリオ"/>
                                <w:b/>
                                <w:bCs/>
                                <w:color w:val="C00000"/>
                                <w:sz w:val="28"/>
                                <w:szCs w:val="28"/>
                              </w:rPr>
                              <w:t>月</w:t>
                            </w:r>
                            <w:r w:rsidR="00AC412E">
                              <w:rPr>
                                <w:rFonts w:ascii="メイリオ" w:eastAsia="メイリオ" w:hAnsi="メイリオ" w:hint="eastAsia"/>
                                <w:b/>
                                <w:bCs/>
                                <w:color w:val="C00000"/>
                                <w:sz w:val="28"/>
                                <w:szCs w:val="28"/>
                              </w:rPr>
                              <w:t>12</w:t>
                            </w:r>
                            <w:r w:rsidR="00533DCF" w:rsidRPr="00533DCF">
                              <w:rPr>
                                <w:rFonts w:ascii="メイリオ" w:eastAsia="メイリオ" w:hAnsi="メイリオ" w:hint="eastAsia"/>
                                <w:b/>
                                <w:bCs/>
                                <w:color w:val="C00000"/>
                                <w:sz w:val="28"/>
                                <w:szCs w:val="28"/>
                              </w:rPr>
                              <w:t>日</w:t>
                            </w:r>
                            <w:r w:rsidR="00533DCF">
                              <w:rPr>
                                <w:rFonts w:ascii="メイリオ" w:eastAsia="メイリオ" w:hAnsi="メイリオ" w:hint="eastAsia"/>
                                <w:b/>
                                <w:bCs/>
                                <w:color w:val="auto"/>
                                <w:sz w:val="28"/>
                                <w:szCs w:val="28"/>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6F2A755" id="テキスト ボックス 17" o:spid="_x0000_s1046" type="#_x0000_t202" style="position:absolute;left:0;text-align:left;margin-left:311.75pt;margin-top:18.3pt;width:232.45pt;height:20.7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" fillcolor="#ffbac7 [660]" stroked="f" strokeweight=".5pt">
                <v:textbox inset=",0,,0">
                  <w:txbxContent>
                    <w:p w14:paraId="0989C340" w14:textId="1B981AE5" w:rsidR="003124CD" w:rsidRPr="002258EA" w:rsidRDefault="003124CD" w:rsidP="002258EA">
                      <w:pPr>
                        <w:pStyle w:val="af6"/>
                        <w:spacing w:before="0" w:line="216" w:lineRule="auto"/>
                        <w:ind w:left="0" w:right="0"/>
                        <w:rPr>
                          <w:rFonts w:ascii="メイリオ" w:eastAsia="メイリオ" w:hAnsi="メイリオ"/>
                          <w:b/>
                          <w:bCs/>
                          <w:color w:val="auto"/>
                          <w:sz w:val="28"/>
                          <w:szCs w:val="28"/>
                        </w:rPr>
                      </w:pPr>
                      <w:r w:rsidRPr="002258EA">
                        <w:rPr>
                          <w:rFonts w:ascii="メイリオ" w:eastAsia="メイリオ" w:hAnsi="メイリオ" w:cs="Segoe UI Symbol"/>
                          <w:b/>
                          <w:bCs/>
                          <w:color w:val="auto"/>
                          <w:sz w:val="28"/>
                          <w:szCs w:val="28"/>
                        </w:rPr>
                        <w:t>♫</w:t>
                      </w:r>
                      <w:r w:rsidR="009F737D" w:rsidRPr="002258EA">
                        <w:rPr>
                          <w:rFonts w:ascii="メイリオ" w:eastAsia="メイリオ" w:hAnsi="メイリオ" w:hint="eastAsia"/>
                          <w:b/>
                          <w:bCs/>
                          <w:color w:val="auto"/>
                          <w:sz w:val="28"/>
                          <w:szCs w:val="28"/>
                        </w:rPr>
                        <w:t>申込み</w:t>
                      </w:r>
                      <w:r w:rsidR="00533DCF">
                        <w:rPr>
                          <w:rFonts w:ascii="メイリオ" w:eastAsia="メイリオ" w:hAnsi="メイリオ" w:hint="eastAsia"/>
                          <w:b/>
                          <w:bCs/>
                          <w:color w:val="auto"/>
                          <w:sz w:val="28"/>
                          <w:szCs w:val="28"/>
                        </w:rPr>
                        <w:t>（</w:t>
                      </w:r>
                      <w:r w:rsidR="00533DCF" w:rsidRPr="00533DCF">
                        <w:rPr>
                          <w:rFonts w:ascii="メイリオ" w:eastAsia="メイリオ" w:hAnsi="メイリオ" w:hint="eastAsia"/>
                          <w:b/>
                          <w:bCs/>
                          <w:color w:val="C00000"/>
                          <w:sz w:val="28"/>
                          <w:szCs w:val="28"/>
                        </w:rPr>
                        <w:t>締め切り</w:t>
                      </w:r>
                      <w:r w:rsidR="00AC412E">
                        <w:rPr>
                          <w:rFonts w:ascii="メイリオ" w:eastAsia="メイリオ" w:hAnsi="メイリオ" w:hint="eastAsia"/>
                          <w:b/>
                          <w:bCs/>
                          <w:color w:val="C00000"/>
                          <w:sz w:val="28"/>
                          <w:szCs w:val="28"/>
                        </w:rPr>
                        <w:t>5</w:t>
                      </w:r>
                      <w:r w:rsidR="00533DCF" w:rsidRPr="00533DCF">
                        <w:rPr>
                          <w:rFonts w:ascii="メイリオ" w:eastAsia="メイリオ" w:hAnsi="メイリオ"/>
                          <w:b/>
                          <w:bCs/>
                          <w:color w:val="C00000"/>
                          <w:sz w:val="28"/>
                          <w:szCs w:val="28"/>
                        </w:rPr>
                        <w:t>月</w:t>
                      </w:r>
                      <w:r w:rsidR="00AC412E">
                        <w:rPr>
                          <w:rFonts w:ascii="メイリオ" w:eastAsia="メイリオ" w:hAnsi="メイリオ" w:hint="eastAsia"/>
                          <w:b/>
                          <w:bCs/>
                          <w:color w:val="C00000"/>
                          <w:sz w:val="28"/>
                          <w:szCs w:val="28"/>
                        </w:rPr>
                        <w:t>12</w:t>
                      </w:r>
                      <w:r w:rsidR="00533DCF" w:rsidRPr="00533DCF">
                        <w:rPr>
                          <w:rFonts w:ascii="メイリオ" w:eastAsia="メイリオ" w:hAnsi="メイリオ" w:hint="eastAsia"/>
                          <w:b/>
                          <w:bCs/>
                          <w:color w:val="C00000"/>
                          <w:sz w:val="28"/>
                          <w:szCs w:val="28"/>
                        </w:rPr>
                        <w:t>日</w:t>
                      </w:r>
                      <w:r w:rsidR="00533DCF">
                        <w:rPr>
                          <w:rFonts w:ascii="メイリオ" w:eastAsia="メイリオ" w:hAnsi="メイリオ" w:hint="eastAsia"/>
                          <w:b/>
                          <w:bCs/>
                          <w:color w:val="auto"/>
                          <w:sz w:val="28"/>
                          <w:szCs w:val="28"/>
                        </w:rPr>
                        <w:t>）</w:t>
                      </w:r>
                    </w:p>
                  </w:txbxContent>
                </v:textbox>
              </v:shape>
            </w:pict>
          </mc:Fallback>
        </mc:AlternateContent>
      </w:r>
    </w:p>
    <w:p w14:paraId="7EB297A0" w14:textId="58CE3E75" w:rsidR="00797379" w:rsidRDefault="00FB5588" w:rsidP="00C85D3A">
      <w:pPr>
        <w:spacing w:before="0" w:after="0"/>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64384" behindDoc="0" locked="0" layoutInCell="1" allowOverlap="1" wp14:anchorId="55774DF2" wp14:editId="4F11FB77">
                <wp:simplePos x="0" y="0"/>
                <wp:positionH relativeFrom="column">
                  <wp:posOffset>6226810</wp:posOffset>
                </wp:positionH>
                <wp:positionV relativeFrom="paragraph">
                  <wp:posOffset>180975</wp:posOffset>
                </wp:positionV>
                <wp:extent cx="670560" cy="2476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70560" cy="247650"/>
                        </a:xfrm>
                        <a:prstGeom prst="rect">
                          <a:avLst/>
                        </a:prstGeom>
                        <a:noFill/>
                        <a:ln w="6350">
                          <a:noFill/>
                        </a:ln>
                      </wps:spPr>
                      <wps:txbx>
                        <w:txbxContent>
                          <w:p w14:paraId="6E1168C0" w14:textId="77777777" w:rsidR="002A4ABA" w:rsidRPr="002A4ABA" w:rsidRDefault="002A4ABA" w:rsidP="002A4ABA">
                            <w:pPr>
                              <w:pStyle w:val="af6"/>
                              <w:spacing w:before="0" w:line="260" w:lineRule="exact"/>
                              <w:ind w:left="0" w:right="0"/>
                              <w:rPr>
                                <w:rFonts w:ascii="AR丸ゴシック体M" w:eastAsia="AR丸ゴシック体M" w:hAnsi="HG丸ｺﾞｼｯｸM-PRO"/>
                                <w:color w:val="auto"/>
                                <w:sz w:val="21"/>
                                <w:szCs w:val="21"/>
                              </w:rPr>
                            </w:pPr>
                            <w:r w:rsidRPr="002A4ABA">
                              <w:rPr>
                                <w:rFonts w:ascii="AR丸ゴシック体M" w:eastAsia="AR丸ゴシック体M" w:hAnsi="HG丸ｺﾞｼｯｸM-PRO" w:hint="eastAsia"/>
                                <w:color w:val="auto"/>
                                <w:sz w:val="21"/>
                                <w:szCs w:val="21"/>
                              </w:rPr>
                              <w:t>メール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74DF2" id="テキスト ボックス 19" o:spid="_x0000_s1047" type="#_x0000_t202" style="position:absolute;left:0;text-align:left;margin-left:490.3pt;margin-top:14.25pt;width:52.8pt;height:1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" filled="f" stroked="f" strokeweight=".5pt">
                <v:textbox>
                  <w:txbxContent>
                    <w:p w14:paraId="6E1168C0" w14:textId="77777777" w:rsidR="002A4ABA" w:rsidRPr="002A4ABA" w:rsidRDefault="002A4ABA" w:rsidP="002A4ABA">
                      <w:pPr>
                        <w:pStyle w:val="af6"/>
                        <w:spacing w:before="0" w:line="260" w:lineRule="exact"/>
                        <w:ind w:left="0" w:right="0"/>
                        <w:rPr>
                          <w:rFonts w:ascii="AR丸ゴシック体M" w:eastAsia="AR丸ゴシック体M" w:hAnsi="HG丸ｺﾞｼｯｸM-PRO"/>
                          <w:color w:val="auto"/>
                          <w:sz w:val="21"/>
                          <w:szCs w:val="21"/>
                        </w:rPr>
                      </w:pPr>
                      <w:r w:rsidRPr="002A4ABA">
                        <w:rPr>
                          <w:rFonts w:ascii="AR丸ゴシック体M" w:eastAsia="AR丸ゴシック体M" w:hAnsi="HG丸ｺﾞｼｯｸM-PRO" w:hint="eastAsia"/>
                          <w:color w:val="auto"/>
                          <w:sz w:val="21"/>
                          <w:szCs w:val="21"/>
                        </w:rPr>
                        <w:t>メール</w:t>
                      </w:r>
                    </w:p>
                  </w:txbxContent>
                </v:textbox>
              </v:shape>
            </w:pict>
          </mc:Fallback>
        </mc:AlternateContent>
      </w:r>
      <w:r w:rsidR="003C4A10">
        <w:rPr>
          <w:rFonts w:ascii="Meiryo UI" w:eastAsia="Meiryo UI" w:hAnsi="Meiryo UI"/>
          <w:noProof/>
          <w:color w:val="000000" w:themeColor="text1"/>
        </w:rPr>
        <mc:AlternateContent>
          <mc:Choice Requires="wps">
            <w:drawing>
              <wp:anchor distT="0" distB="0" distL="114300" distR="114300" simplePos="0" relativeHeight="251648000" behindDoc="0" locked="0" layoutInCell="1" allowOverlap="1" wp14:anchorId="76B7297E" wp14:editId="2B15F923">
                <wp:simplePos x="0" y="0"/>
                <wp:positionH relativeFrom="column">
                  <wp:posOffset>3950335</wp:posOffset>
                </wp:positionH>
                <wp:positionV relativeFrom="paragraph">
                  <wp:posOffset>133350</wp:posOffset>
                </wp:positionV>
                <wp:extent cx="2999758" cy="1428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999758" cy="1428750"/>
                        </a:xfrm>
                        <a:prstGeom prst="rect">
                          <a:avLst/>
                        </a:prstGeom>
                        <a:noFill/>
                        <a:ln w="6350">
                          <a:noFill/>
                        </a:ln>
                      </wps:spPr>
                      <wps:txbx>
                        <w:txbxContent>
                          <w:p w14:paraId="637AE020" w14:textId="77777777" w:rsidR="003124CD" w:rsidRPr="009F737D" w:rsidRDefault="003124CD" w:rsidP="003124CD">
                            <w:pPr>
                              <w:pStyle w:val="af6"/>
                              <w:spacing w:before="0" w:line="260" w:lineRule="exact"/>
                              <w:ind w:left="0" w:right="0"/>
                              <w:rPr>
                                <w:rFonts w:ascii="AR丸ゴシック体M" w:eastAsia="AR丸ゴシック体M" w:hAnsi="HG丸ｺﾞｼｯｸM-PRO"/>
                                <w:b/>
                                <w:bCs/>
                                <w:color w:val="auto"/>
                                <w:sz w:val="22"/>
                                <w:szCs w:val="22"/>
                              </w:rPr>
                            </w:pPr>
                            <w:r w:rsidRPr="009F737D">
                              <w:rPr>
                                <w:rFonts w:ascii="AR丸ゴシック体M" w:eastAsia="AR丸ゴシック体M" w:hAnsi="HG丸ｺﾞｼｯｸM-PRO" w:hint="eastAsia"/>
                                <w:b/>
                                <w:bCs/>
                                <w:color w:val="808080" w:themeColor="background1" w:themeShade="80"/>
                                <w:sz w:val="22"/>
                                <w:szCs w:val="22"/>
                              </w:rPr>
                              <w:t>●</w:t>
                            </w:r>
                            <w:r w:rsidRPr="009F737D">
                              <w:rPr>
                                <w:rFonts w:ascii="AR丸ゴシック体M" w:eastAsia="AR丸ゴシック体M" w:hAnsi="HG丸ｺﾞｼｯｸM-PRO" w:hint="eastAsia"/>
                                <w:b/>
                                <w:bCs/>
                                <w:color w:val="auto"/>
                                <w:sz w:val="22"/>
                                <w:szCs w:val="22"/>
                              </w:rPr>
                              <w:t>日本のうたごえ全国協議会</w:t>
                            </w:r>
                          </w:p>
                          <w:p w14:paraId="7BF5084F" w14:textId="77777777" w:rsidR="009F737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〒169-0072 </w:t>
                            </w:r>
                          </w:p>
                          <w:p w14:paraId="024CB2FE" w14:textId="77777777" w:rsidR="003124CD" w:rsidRP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東京都新宿区大久保2-16-36　</w:t>
                            </w:r>
                          </w:p>
                          <w:p w14:paraId="537B6A27" w14:textId="77777777" w:rsidR="002A4ABA"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TEL</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03-3200-0106</w:t>
                            </w:r>
                          </w:p>
                          <w:p w14:paraId="40A436A2" w14:textId="77777777" w:rsid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FAX</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03-3200-0193</w:t>
                            </w:r>
                          </w:p>
                          <w:p w14:paraId="76D0B4DF" w14:textId="5697BD50" w:rsidR="003124CD" w:rsidRDefault="004B61BD" w:rsidP="003124CD">
                            <w:pPr>
                              <w:pStyle w:val="af6"/>
                              <w:spacing w:before="0" w:line="260" w:lineRule="exact"/>
                              <w:ind w:left="233" w:right="0"/>
                              <w:rPr>
                                <w:rStyle w:val="af3"/>
                                <w:rFonts w:ascii="AR丸ゴシック体M" w:eastAsia="AR丸ゴシック体M" w:hAnsi="HG丸ｺﾞｼｯｸM-PRO"/>
                                <w:sz w:val="22"/>
                                <w:szCs w:val="22"/>
                                <w:u w:val="none"/>
                              </w:rPr>
                            </w:pPr>
                            <w:hyperlink r:id="rId15" w:history="1">
                              <w:r w:rsidR="007E733C" w:rsidRPr="007E733C">
                                <w:rPr>
                                  <w:rStyle w:val="af3"/>
                                  <w:rFonts w:ascii="AR丸ゴシック体M" w:eastAsia="AR丸ゴシック体M" w:hAnsi="HG丸ｺﾞｼｯｸM-PRO" w:hint="eastAsia"/>
                                  <w:sz w:val="22"/>
                                  <w:szCs w:val="22"/>
                                  <w:u w:val="none"/>
                                </w:rPr>
                                <w:t>メールinfo@utagoe.gr.jp</w:t>
                              </w:r>
                            </w:hyperlink>
                          </w:p>
                          <w:p w14:paraId="164682AD" w14:textId="7B4523C7" w:rsidR="003C4A10" w:rsidRDefault="003C4A10" w:rsidP="003124CD">
                            <w:pPr>
                              <w:pStyle w:val="af6"/>
                              <w:spacing w:before="0" w:line="260" w:lineRule="exact"/>
                              <w:ind w:left="233" w:right="0"/>
                              <w:rPr>
                                <w:rFonts w:ascii="Helvetica" w:hAnsi="Helvetica"/>
                                <w:color w:val="333333"/>
                                <w:sz w:val="20"/>
                                <w:szCs w:val="20"/>
                                <w:shd w:val="clear" w:color="auto" w:fill="FFFFFF"/>
                              </w:rPr>
                            </w:pPr>
                            <w:r w:rsidRPr="00FB5588">
                              <w:rPr>
                                <w:rStyle w:val="af3"/>
                                <w:rFonts w:ascii="AR丸ゴシック体M" w:eastAsia="AR丸ゴシック体M" w:hAnsi="HG丸ｺﾞｼｯｸM-PRO" w:hint="eastAsia"/>
                                <w:color w:val="auto"/>
                                <w:sz w:val="21"/>
                                <w:szCs w:val="21"/>
                                <w:u w:val="none"/>
                              </w:rPr>
                              <w:t>振り込み</w:t>
                            </w:r>
                            <w:r w:rsidR="00FB5588">
                              <w:rPr>
                                <w:rStyle w:val="af3"/>
                                <w:rFonts w:ascii="AR丸ゴシック体M" w:eastAsia="AR丸ゴシック体M" w:hAnsi="HG丸ｺﾞｼｯｸM-PRO" w:hint="eastAsia"/>
                                <w:sz w:val="21"/>
                                <w:szCs w:val="21"/>
                                <w:u w:val="none"/>
                              </w:rPr>
                              <w:t xml:space="preserve">　</w:t>
                            </w:r>
                            <w:r w:rsidR="00FB5588">
                              <w:rPr>
                                <w:rFonts w:ascii="Helvetica" w:hAnsi="Helvetica"/>
                                <w:color w:val="333333"/>
                                <w:sz w:val="20"/>
                                <w:szCs w:val="20"/>
                                <w:shd w:val="clear" w:color="auto" w:fill="FFFFFF"/>
                              </w:rPr>
                              <w:t xml:space="preserve">郵便振替　</w:t>
                            </w:r>
                            <w:r w:rsidR="00FB5588">
                              <w:rPr>
                                <w:rFonts w:ascii="Helvetica" w:hAnsi="Helvetica"/>
                                <w:color w:val="333333"/>
                                <w:sz w:val="20"/>
                                <w:szCs w:val="20"/>
                                <w:shd w:val="clear" w:color="auto" w:fill="FFFFFF"/>
                              </w:rPr>
                              <w:t>00110-1-26538</w:t>
                            </w:r>
                          </w:p>
                          <w:p w14:paraId="267A914A" w14:textId="5EE29CF5" w:rsidR="00FB5588" w:rsidRPr="003C4A10" w:rsidRDefault="00FB5588" w:rsidP="003124CD">
                            <w:pPr>
                              <w:pStyle w:val="af6"/>
                              <w:spacing w:before="0" w:line="260" w:lineRule="exact"/>
                              <w:ind w:left="233" w:right="0"/>
                              <w:rPr>
                                <w:rFonts w:ascii="AR丸ゴシック体M" w:eastAsia="AR丸ゴシック体M" w:hAnsi="HG丸ｺﾞｼｯｸM-PRO"/>
                                <w:color w:val="auto"/>
                                <w:sz w:val="21"/>
                                <w:szCs w:val="21"/>
                              </w:rPr>
                            </w:pPr>
                            <w:r>
                              <w:rPr>
                                <w:rFonts w:ascii="Helvetica" w:hAnsi="Helvetica" w:hint="eastAsia"/>
                                <w:color w:val="333333"/>
                                <w:sz w:val="20"/>
                                <w:szCs w:val="20"/>
                                <w:shd w:val="clear" w:color="auto" w:fill="FFFFFF"/>
                              </w:rPr>
                              <w:t xml:space="preserve">　　　　　名義　日本のうたごえ全国協議会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7297E" id="テキスト ボックス 16" o:spid="_x0000_s1048" type="#_x0000_t202" style="position:absolute;left:0;text-align:left;margin-left:311.05pt;margin-top:10.5pt;width:236.2pt;height:11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" filled="f" stroked="f" strokeweight=".5pt">
                <v:textbox>
                  <w:txbxContent>
                    <w:p w14:paraId="637AE020" w14:textId="77777777" w:rsidR="003124CD" w:rsidRPr="009F737D" w:rsidRDefault="003124CD" w:rsidP="003124CD">
                      <w:pPr>
                        <w:pStyle w:val="af6"/>
                        <w:spacing w:before="0" w:line="260" w:lineRule="exact"/>
                        <w:ind w:left="0" w:right="0"/>
                        <w:rPr>
                          <w:rFonts w:ascii="AR丸ゴシック体M" w:eastAsia="AR丸ゴシック体M" w:hAnsi="HG丸ｺﾞｼｯｸM-PRO"/>
                          <w:b/>
                          <w:bCs/>
                          <w:color w:val="auto"/>
                          <w:sz w:val="22"/>
                          <w:szCs w:val="22"/>
                        </w:rPr>
                      </w:pPr>
                      <w:r w:rsidRPr="009F737D">
                        <w:rPr>
                          <w:rFonts w:ascii="AR丸ゴシック体M" w:eastAsia="AR丸ゴシック体M" w:hAnsi="HG丸ｺﾞｼｯｸM-PRO" w:hint="eastAsia"/>
                          <w:b/>
                          <w:bCs/>
                          <w:color w:val="808080" w:themeColor="background1" w:themeShade="80"/>
                          <w:sz w:val="22"/>
                          <w:szCs w:val="22"/>
                        </w:rPr>
                        <w:t>●</w:t>
                      </w:r>
                      <w:r w:rsidRPr="009F737D">
                        <w:rPr>
                          <w:rFonts w:ascii="AR丸ゴシック体M" w:eastAsia="AR丸ゴシック体M" w:hAnsi="HG丸ｺﾞｼｯｸM-PRO" w:hint="eastAsia"/>
                          <w:b/>
                          <w:bCs/>
                          <w:color w:val="auto"/>
                          <w:sz w:val="22"/>
                          <w:szCs w:val="22"/>
                        </w:rPr>
                        <w:t>日本のうたごえ全国協議会</w:t>
                      </w:r>
                    </w:p>
                    <w:p w14:paraId="7BF5084F" w14:textId="77777777" w:rsidR="009F737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〒169-0072 </w:t>
                      </w:r>
                    </w:p>
                    <w:p w14:paraId="024CB2FE" w14:textId="77777777" w:rsidR="003124CD" w:rsidRP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東京都新宿区大久保2-16-36　</w:t>
                      </w:r>
                    </w:p>
                    <w:p w14:paraId="537B6A27" w14:textId="77777777" w:rsidR="002A4ABA"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TEL</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03-3200-0106</w:t>
                      </w:r>
                    </w:p>
                    <w:p w14:paraId="40A436A2" w14:textId="77777777" w:rsid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FAX</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03-3200-0193</w:t>
                      </w:r>
                    </w:p>
                    <w:p w14:paraId="76D0B4DF" w14:textId="5697BD50" w:rsidR="003124CD" w:rsidRDefault="004B61BD" w:rsidP="003124CD">
                      <w:pPr>
                        <w:pStyle w:val="af6"/>
                        <w:spacing w:before="0" w:line="260" w:lineRule="exact"/>
                        <w:ind w:left="233" w:right="0"/>
                        <w:rPr>
                          <w:rStyle w:val="af3"/>
                          <w:rFonts w:ascii="AR丸ゴシック体M" w:eastAsia="AR丸ゴシック体M" w:hAnsi="HG丸ｺﾞｼｯｸM-PRO"/>
                          <w:sz w:val="22"/>
                          <w:szCs w:val="22"/>
                          <w:u w:val="none"/>
                        </w:rPr>
                      </w:pPr>
                      <w:hyperlink r:id="rId16" w:history="1">
                        <w:r w:rsidR="007E733C" w:rsidRPr="007E733C">
                          <w:rPr>
                            <w:rStyle w:val="af3"/>
                            <w:rFonts w:ascii="AR丸ゴシック体M" w:eastAsia="AR丸ゴシック体M" w:hAnsi="HG丸ｺﾞｼｯｸM-PRO" w:hint="eastAsia"/>
                            <w:sz w:val="22"/>
                            <w:szCs w:val="22"/>
                            <w:u w:val="none"/>
                          </w:rPr>
                          <w:t>メールinfo@utagoe.gr.jp</w:t>
                        </w:r>
                      </w:hyperlink>
                    </w:p>
                    <w:p w14:paraId="164682AD" w14:textId="7B4523C7" w:rsidR="003C4A10" w:rsidRDefault="003C4A10" w:rsidP="003124CD">
                      <w:pPr>
                        <w:pStyle w:val="af6"/>
                        <w:spacing w:before="0" w:line="260" w:lineRule="exact"/>
                        <w:ind w:left="233" w:right="0"/>
                        <w:rPr>
                          <w:rFonts w:ascii="Helvetica" w:hAnsi="Helvetica"/>
                          <w:color w:val="333333"/>
                          <w:sz w:val="20"/>
                          <w:szCs w:val="20"/>
                          <w:shd w:val="clear" w:color="auto" w:fill="FFFFFF"/>
                        </w:rPr>
                      </w:pPr>
                      <w:r w:rsidRPr="00FB5588">
                        <w:rPr>
                          <w:rStyle w:val="af3"/>
                          <w:rFonts w:ascii="AR丸ゴシック体M" w:eastAsia="AR丸ゴシック体M" w:hAnsi="HG丸ｺﾞｼｯｸM-PRO" w:hint="eastAsia"/>
                          <w:color w:val="auto"/>
                          <w:sz w:val="21"/>
                          <w:szCs w:val="21"/>
                          <w:u w:val="none"/>
                        </w:rPr>
                        <w:t>振り込み</w:t>
                      </w:r>
                      <w:r w:rsidR="00FB5588">
                        <w:rPr>
                          <w:rStyle w:val="af3"/>
                          <w:rFonts w:ascii="AR丸ゴシック体M" w:eastAsia="AR丸ゴシック体M" w:hAnsi="HG丸ｺﾞｼｯｸM-PRO" w:hint="eastAsia"/>
                          <w:sz w:val="21"/>
                          <w:szCs w:val="21"/>
                          <w:u w:val="none"/>
                        </w:rPr>
                        <w:t xml:space="preserve">　</w:t>
                      </w:r>
                      <w:r w:rsidR="00FB5588">
                        <w:rPr>
                          <w:rFonts w:ascii="Helvetica" w:hAnsi="Helvetica"/>
                          <w:color w:val="333333"/>
                          <w:sz w:val="20"/>
                          <w:szCs w:val="20"/>
                          <w:shd w:val="clear" w:color="auto" w:fill="FFFFFF"/>
                        </w:rPr>
                        <w:t xml:space="preserve">郵便振替　</w:t>
                      </w:r>
                      <w:r w:rsidR="00FB5588">
                        <w:rPr>
                          <w:rFonts w:ascii="Helvetica" w:hAnsi="Helvetica"/>
                          <w:color w:val="333333"/>
                          <w:sz w:val="20"/>
                          <w:szCs w:val="20"/>
                          <w:shd w:val="clear" w:color="auto" w:fill="FFFFFF"/>
                        </w:rPr>
                        <w:t>00110-1-26538</w:t>
                      </w:r>
                    </w:p>
                    <w:p w14:paraId="267A914A" w14:textId="5EE29CF5" w:rsidR="00FB5588" w:rsidRPr="003C4A10" w:rsidRDefault="00FB5588" w:rsidP="003124CD">
                      <w:pPr>
                        <w:pStyle w:val="af6"/>
                        <w:spacing w:before="0" w:line="260" w:lineRule="exact"/>
                        <w:ind w:left="233" w:right="0"/>
                        <w:rPr>
                          <w:rFonts w:ascii="AR丸ゴシック体M" w:eastAsia="AR丸ゴシック体M" w:hAnsi="HG丸ｺﾞｼｯｸM-PRO"/>
                          <w:color w:val="auto"/>
                          <w:sz w:val="21"/>
                          <w:szCs w:val="21"/>
                        </w:rPr>
                      </w:pPr>
                      <w:r>
                        <w:rPr>
                          <w:rFonts w:ascii="Helvetica" w:hAnsi="Helvetica" w:hint="eastAsia"/>
                          <w:color w:val="333333"/>
                          <w:sz w:val="20"/>
                          <w:szCs w:val="20"/>
                          <w:shd w:val="clear" w:color="auto" w:fill="FFFFFF"/>
                        </w:rPr>
                        <w:t xml:space="preserve">　　　　　名義　日本のうたごえ全国協議会</w:t>
                      </w:r>
                    </w:p>
                  </w:txbxContent>
                </v:textbox>
              </v:shape>
            </w:pict>
          </mc:Fallback>
        </mc:AlternateContent>
      </w:r>
    </w:p>
    <w:p w14:paraId="246FD328" w14:textId="58589162" w:rsidR="00C85D3A" w:rsidRDefault="003C4A10"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w:drawing>
          <wp:anchor distT="0" distB="0" distL="114300" distR="114300" simplePos="0" relativeHeight="251650048" behindDoc="0" locked="0" layoutInCell="1" allowOverlap="1" wp14:anchorId="4BFCD5F6" wp14:editId="28AA3CAD">
            <wp:simplePos x="0" y="0"/>
            <wp:positionH relativeFrom="column">
              <wp:posOffset>6108065</wp:posOffset>
            </wp:positionH>
            <wp:positionV relativeFrom="paragraph">
              <wp:posOffset>69850</wp:posOffset>
            </wp:positionV>
            <wp:extent cx="791845" cy="782320"/>
            <wp:effectExtent l="0" t="0" r="8255" b="0"/>
            <wp:wrapNone/>
            <wp:docPr id="18" name="図 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a:hlinkClick r:id="rId17"/>
                    </pic:cNvPr>
                    <pic:cNvPicPr>
                      <a:picLocks noChangeAspect="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91845" cy="7823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page" w:horzAnchor="margin" w:tblpXSpec="center" w:tblpY="13042"/>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225"/>
        <w:gridCol w:w="1503"/>
        <w:gridCol w:w="511"/>
        <w:gridCol w:w="340"/>
        <w:gridCol w:w="425"/>
        <w:gridCol w:w="851"/>
        <w:gridCol w:w="1561"/>
        <w:gridCol w:w="424"/>
        <w:gridCol w:w="1361"/>
        <w:gridCol w:w="2891"/>
      </w:tblGrid>
      <w:tr w:rsidR="00531952" w:rsidRPr="00966C8F" w14:paraId="51D9D0BD" w14:textId="77777777" w:rsidTr="00BD5605">
        <w:trPr>
          <w:trHeight w:val="567"/>
        </w:trPr>
        <w:tc>
          <w:tcPr>
            <w:tcW w:w="10773" w:type="dxa"/>
            <w:gridSpan w:val="11"/>
            <w:tcBorders>
              <w:top w:val="nil"/>
              <w:left w:val="nil"/>
              <w:right w:val="nil"/>
            </w:tcBorders>
            <w:vAlign w:val="center"/>
          </w:tcPr>
          <w:p w14:paraId="71046D16" w14:textId="214C211E" w:rsidR="00531952" w:rsidRPr="00A110F2" w:rsidRDefault="00531952" w:rsidP="00BD5605">
            <w:pPr>
              <w:spacing w:before="0" w:after="0"/>
              <w:ind w:left="0" w:right="0"/>
              <w:jc w:val="center"/>
              <w:rPr>
                <w:rFonts w:ascii="HGPｺﾞｼｯｸE" w:eastAsia="HGPｺﾞｼｯｸE" w:hAnsi="HGPｺﾞｼｯｸE" w:cs="ＭＳ Ｐゴシック"/>
                <w:color w:val="262626"/>
                <w:sz w:val="22"/>
                <w:szCs w:val="22"/>
              </w:rPr>
            </w:pPr>
            <w:r w:rsidRPr="002C0DE9">
              <w:rPr>
                <w:rFonts w:ascii="HGPｺﾞｼｯｸE" w:eastAsia="HGPｺﾞｼｯｸE" w:hAnsi="HGPｺﾞｼｯｸE" w:cs="ＭＳ Ｐゴシック" w:hint="eastAsia"/>
                <w:color w:val="262626"/>
                <w:sz w:val="32"/>
                <w:szCs w:val="32"/>
              </w:rPr>
              <w:t>202</w:t>
            </w:r>
            <w:r w:rsidR="00117A72">
              <w:rPr>
                <w:rFonts w:ascii="HGPｺﾞｼｯｸE" w:eastAsia="HGPｺﾞｼｯｸE" w:hAnsi="HGPｺﾞｼｯｸE" w:cs="ＭＳ Ｐゴシック"/>
                <w:color w:val="262626"/>
                <w:sz w:val="32"/>
                <w:szCs w:val="32"/>
              </w:rPr>
              <w:t>2</w:t>
            </w:r>
            <w:r w:rsidR="000C0019">
              <w:rPr>
                <w:rFonts w:ascii="HGPｺﾞｼｯｸE" w:eastAsia="HGPｺﾞｼｯｸE" w:hAnsi="HGPｺﾞｼｯｸE" w:cs="ＭＳ Ｐゴシック" w:hint="eastAsia"/>
                <w:color w:val="262626"/>
                <w:sz w:val="32"/>
                <w:szCs w:val="32"/>
              </w:rPr>
              <w:t>全国</w:t>
            </w:r>
            <w:r w:rsidRPr="002C0DE9">
              <w:rPr>
                <w:rFonts w:ascii="HGPｺﾞｼｯｸE" w:eastAsia="HGPｺﾞｼｯｸE" w:hAnsi="HGPｺﾞｼｯｸE" w:cs="ＭＳ Ｐゴシック" w:hint="eastAsia"/>
                <w:color w:val="262626"/>
                <w:sz w:val="32"/>
                <w:szCs w:val="32"/>
              </w:rPr>
              <w:t>創作講習会inふくしま　参加申込書</w:t>
            </w:r>
          </w:p>
        </w:tc>
      </w:tr>
      <w:tr w:rsidR="00FB454D" w:rsidRPr="00966C8F" w14:paraId="6EF8A5C6" w14:textId="77777777" w:rsidTr="00BD5605">
        <w:trPr>
          <w:trHeight w:val="283"/>
        </w:trPr>
        <w:tc>
          <w:tcPr>
            <w:tcW w:w="681" w:type="dxa"/>
            <w:vMerge w:val="restart"/>
            <w:tcBorders>
              <w:right w:val="nil"/>
            </w:tcBorders>
          </w:tcPr>
          <w:p w14:paraId="2C29C44B" w14:textId="77777777" w:rsidR="00FB454D" w:rsidRPr="00966C8F" w:rsidRDefault="00FB454D" w:rsidP="00BD5605">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氏名</w:t>
            </w:r>
          </w:p>
        </w:tc>
        <w:tc>
          <w:tcPr>
            <w:tcW w:w="1728" w:type="dxa"/>
            <w:gridSpan w:val="2"/>
            <w:vMerge w:val="restart"/>
            <w:tcBorders>
              <w:left w:val="nil"/>
            </w:tcBorders>
            <w:vAlign w:val="center"/>
          </w:tcPr>
          <w:p w14:paraId="595C3EB9" w14:textId="77777777" w:rsidR="00FB454D" w:rsidRPr="00430E2C" w:rsidRDefault="00FB454D" w:rsidP="00BD5605">
            <w:pPr>
              <w:spacing w:before="0" w:after="0" w:line="240" w:lineRule="exact"/>
              <w:ind w:left="0" w:right="0"/>
              <w:jc w:val="both"/>
              <w:rPr>
                <w:rFonts w:ascii="AR丸ゴシック体M" w:eastAsia="AR丸ゴシック体M"/>
                <w:color w:val="262626"/>
              </w:rPr>
            </w:pPr>
          </w:p>
        </w:tc>
        <w:tc>
          <w:tcPr>
            <w:tcW w:w="851" w:type="dxa"/>
            <w:gridSpan w:val="2"/>
            <w:vMerge w:val="restart"/>
            <w:tcBorders>
              <w:right w:val="nil"/>
            </w:tcBorders>
          </w:tcPr>
          <w:p w14:paraId="42DF1201" w14:textId="77777777" w:rsidR="00FB454D" w:rsidRPr="00966C8F" w:rsidRDefault="00FB454D" w:rsidP="00BD5605">
            <w:pPr>
              <w:spacing w:before="0" w:after="0" w:line="240" w:lineRule="exact"/>
              <w:ind w:left="0" w:right="-18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団体</w:t>
            </w:r>
            <w:r>
              <w:rPr>
                <w:rFonts w:ascii="AR丸ゴシック体M" w:eastAsia="AR丸ゴシック体M" w:hint="eastAsia"/>
                <w:color w:val="262626"/>
                <w:sz w:val="22"/>
                <w:szCs w:val="22"/>
              </w:rPr>
              <w:t>名</w:t>
            </w:r>
          </w:p>
        </w:tc>
        <w:tc>
          <w:tcPr>
            <w:tcW w:w="2837" w:type="dxa"/>
            <w:gridSpan w:val="3"/>
            <w:vMerge w:val="restart"/>
            <w:tcBorders>
              <w:left w:val="nil"/>
              <w:bottom w:val="single" w:sz="4" w:space="0" w:color="auto"/>
            </w:tcBorders>
            <w:vAlign w:val="center"/>
          </w:tcPr>
          <w:p w14:paraId="02C27F31" w14:textId="77777777" w:rsidR="00FB454D" w:rsidRPr="00966C8F" w:rsidRDefault="00FB454D" w:rsidP="00BD5605">
            <w:pPr>
              <w:spacing w:before="0" w:after="0" w:line="240" w:lineRule="exact"/>
              <w:ind w:left="0" w:right="0"/>
              <w:jc w:val="both"/>
              <w:rPr>
                <w:rFonts w:ascii="AR丸ゴシック体M" w:eastAsia="AR丸ゴシック体M"/>
                <w:color w:val="262626"/>
                <w:sz w:val="22"/>
                <w:szCs w:val="22"/>
              </w:rPr>
            </w:pPr>
          </w:p>
        </w:tc>
        <w:tc>
          <w:tcPr>
            <w:tcW w:w="4676" w:type="dxa"/>
            <w:gridSpan w:val="3"/>
            <w:tcBorders>
              <w:bottom w:val="single" w:sz="4" w:space="0" w:color="auto"/>
            </w:tcBorders>
          </w:tcPr>
          <w:p w14:paraId="7A963192" w14:textId="4040F62C" w:rsidR="00FB454D" w:rsidRPr="00FB454D" w:rsidRDefault="00FB454D" w:rsidP="00BD5605">
            <w:pPr>
              <w:spacing w:before="0" w:after="0" w:line="240" w:lineRule="exact"/>
              <w:ind w:left="0" w:right="0"/>
              <w:rPr>
                <w:rFonts w:ascii="AR丸ゴシック体M" w:eastAsia="AR丸ゴシック体M" w:hAnsi="ＭＳ Ｐゴシック" w:cs="ＭＳ Ｐゴシック"/>
                <w:color w:val="262626"/>
                <w:sz w:val="22"/>
                <w:szCs w:val="22"/>
              </w:rPr>
            </w:pPr>
            <w:r w:rsidRPr="005E3C2C">
              <w:rPr>
                <w:rFonts w:ascii="AR丸ゴシック体M" w:eastAsia="AR丸ゴシック体M" w:hAnsi="ＭＳ Ｐゴシック" w:cs="ＭＳ Ｐゴシック" w:hint="eastAsia"/>
                <w:color w:val="808080" w:themeColor="background1" w:themeShade="80"/>
                <w:sz w:val="22"/>
                <w:szCs w:val="22"/>
              </w:rPr>
              <w:t>●</w:t>
            </w:r>
            <w:r w:rsidRPr="00966C8F">
              <w:rPr>
                <w:rFonts w:ascii="AR丸ゴシック体M" w:eastAsia="AR丸ゴシック体M" w:hAnsi="ＭＳ Ｐゴシック" w:cs="ＭＳ Ｐゴシック" w:hint="eastAsia"/>
                <w:color w:val="262626"/>
                <w:sz w:val="22"/>
                <w:szCs w:val="22"/>
              </w:rPr>
              <w:t> </w:t>
            </w:r>
            <w:r w:rsidRPr="00966C8F">
              <w:rPr>
                <w:rFonts w:ascii="AR丸ゴシック体M" w:eastAsia="AR丸ゴシック体M" w:hAnsi="ＭＳ Ｐゴシック" w:cs="ＭＳ Ｐゴシック" w:hint="eastAsia"/>
                <w:color w:val="262626"/>
                <w:sz w:val="22"/>
                <w:szCs w:val="22"/>
              </w:rPr>
              <w:t>創作経験・持ち寄り</w:t>
            </w:r>
            <w:r w:rsidR="00FB5588">
              <w:rPr>
                <w:rFonts w:ascii="AR丸ゴシック体M" w:eastAsia="AR丸ゴシック体M" w:hAnsi="ＭＳ Ｐゴシック" w:cs="ＭＳ Ｐゴシック" w:hint="eastAsia"/>
                <w:color w:val="262626"/>
                <w:sz w:val="22"/>
                <w:szCs w:val="22"/>
              </w:rPr>
              <w:t>詩の有無</w:t>
            </w:r>
          </w:p>
        </w:tc>
      </w:tr>
      <w:tr w:rsidR="00FB454D" w:rsidRPr="00966C8F" w14:paraId="1262AACB" w14:textId="77777777" w:rsidTr="00BD5605">
        <w:trPr>
          <w:trHeight w:val="240"/>
        </w:trPr>
        <w:tc>
          <w:tcPr>
            <w:tcW w:w="681" w:type="dxa"/>
            <w:vMerge/>
            <w:tcBorders>
              <w:right w:val="nil"/>
            </w:tcBorders>
          </w:tcPr>
          <w:p w14:paraId="53FC97E3" w14:textId="77777777" w:rsidR="00FB454D" w:rsidRPr="00966C8F" w:rsidRDefault="00FB454D" w:rsidP="00BD5605">
            <w:pPr>
              <w:spacing w:before="0" w:after="0" w:line="240" w:lineRule="exact"/>
              <w:ind w:left="0" w:right="-110"/>
              <w:jc w:val="both"/>
              <w:rPr>
                <w:rFonts w:ascii="AR丸ゴシック体M" w:eastAsia="AR丸ゴシック体M"/>
                <w:color w:val="262626"/>
                <w:sz w:val="22"/>
                <w:szCs w:val="22"/>
              </w:rPr>
            </w:pPr>
          </w:p>
        </w:tc>
        <w:tc>
          <w:tcPr>
            <w:tcW w:w="1728" w:type="dxa"/>
            <w:gridSpan w:val="2"/>
            <w:vMerge/>
            <w:tcBorders>
              <w:left w:val="nil"/>
            </w:tcBorders>
            <w:vAlign w:val="center"/>
          </w:tcPr>
          <w:p w14:paraId="1C5BBC27" w14:textId="77777777" w:rsidR="00FB454D" w:rsidRPr="00966C8F" w:rsidRDefault="00FB454D" w:rsidP="00BD5605">
            <w:pPr>
              <w:spacing w:before="0" w:after="0" w:line="240" w:lineRule="exact"/>
              <w:ind w:left="0" w:right="0"/>
              <w:jc w:val="both"/>
              <w:rPr>
                <w:rFonts w:ascii="AR丸ゴシック体M" w:eastAsia="AR丸ゴシック体M"/>
                <w:color w:val="262626"/>
                <w:sz w:val="22"/>
                <w:szCs w:val="22"/>
              </w:rPr>
            </w:pPr>
          </w:p>
        </w:tc>
        <w:tc>
          <w:tcPr>
            <w:tcW w:w="851" w:type="dxa"/>
            <w:gridSpan w:val="2"/>
            <w:vMerge/>
            <w:tcBorders>
              <w:right w:val="nil"/>
            </w:tcBorders>
            <w:vAlign w:val="center"/>
          </w:tcPr>
          <w:p w14:paraId="064DF219" w14:textId="77777777" w:rsidR="00FB454D" w:rsidRPr="00966C8F" w:rsidRDefault="00FB454D" w:rsidP="00BD5605">
            <w:pPr>
              <w:spacing w:before="0" w:after="0" w:line="240" w:lineRule="exact"/>
              <w:ind w:left="0" w:right="-180"/>
              <w:jc w:val="both"/>
              <w:rPr>
                <w:rFonts w:ascii="AR丸ゴシック体M" w:eastAsia="AR丸ゴシック体M"/>
                <w:color w:val="262626"/>
                <w:sz w:val="22"/>
                <w:szCs w:val="22"/>
              </w:rPr>
            </w:pPr>
          </w:p>
        </w:tc>
        <w:tc>
          <w:tcPr>
            <w:tcW w:w="2837" w:type="dxa"/>
            <w:gridSpan w:val="3"/>
            <w:vMerge/>
            <w:tcBorders>
              <w:left w:val="nil"/>
            </w:tcBorders>
            <w:vAlign w:val="center"/>
          </w:tcPr>
          <w:p w14:paraId="774D58F5" w14:textId="77777777" w:rsidR="00FB454D" w:rsidRPr="00966C8F" w:rsidRDefault="00FB454D" w:rsidP="00BD5605">
            <w:pPr>
              <w:spacing w:before="0" w:after="0" w:line="240" w:lineRule="exact"/>
              <w:ind w:left="0" w:right="0"/>
              <w:jc w:val="both"/>
              <w:rPr>
                <w:rFonts w:ascii="AR丸ゴシック体M" w:eastAsia="AR丸ゴシック体M"/>
                <w:color w:val="262626"/>
                <w:sz w:val="22"/>
                <w:szCs w:val="22"/>
              </w:rPr>
            </w:pPr>
          </w:p>
        </w:tc>
        <w:tc>
          <w:tcPr>
            <w:tcW w:w="4676" w:type="dxa"/>
            <w:gridSpan w:val="3"/>
            <w:vMerge w:val="restart"/>
            <w:tcBorders>
              <w:top w:val="nil"/>
            </w:tcBorders>
          </w:tcPr>
          <w:p w14:paraId="6D5AB1D4" w14:textId="35235439" w:rsidR="00FB454D" w:rsidRDefault="003B297C" w:rsidP="00BD5605">
            <w:pPr>
              <w:spacing w:before="0" w:after="0" w:line="240" w:lineRule="exact"/>
              <w:ind w:left="0" w:right="0"/>
              <w:rPr>
                <w:rFonts w:ascii="AR丸ゴシック体M" w:eastAsia="AR丸ゴシック体M" w:hAnsi="ＭＳ Ｐゴシック" w:cs="ＭＳ Ｐゴシック"/>
                <w:color w:val="262626"/>
                <w:sz w:val="22"/>
                <w:szCs w:val="22"/>
              </w:rPr>
            </w:pPr>
            <w:r>
              <w:rPr>
                <w:rFonts w:ascii="AR丸ゴシック体M" w:eastAsia="AR丸ゴシック体M" w:hAnsi="ＭＳ Ｐゴシック" w:cs="ＭＳ Ｐゴシック" w:hint="eastAsia"/>
                <w:color w:val="262626"/>
                <w:sz w:val="22"/>
                <w:szCs w:val="22"/>
              </w:rPr>
              <w:t>★持ち寄り詩の内容は福島の事に限</w:t>
            </w:r>
            <w:r w:rsidR="00125384">
              <w:rPr>
                <w:rFonts w:ascii="AR丸ゴシック体M" w:eastAsia="AR丸ゴシック体M" w:hAnsi="ＭＳ Ｐゴシック" w:cs="ＭＳ Ｐゴシック" w:hint="eastAsia"/>
                <w:color w:val="262626"/>
                <w:sz w:val="22"/>
                <w:szCs w:val="22"/>
              </w:rPr>
              <w:t>りません</w:t>
            </w:r>
          </w:p>
          <w:p w14:paraId="4B64F18D" w14:textId="77777777" w:rsidR="00FB454D" w:rsidRDefault="00FB454D" w:rsidP="00BD5605">
            <w:pPr>
              <w:spacing w:before="0" w:after="0" w:line="240" w:lineRule="exact"/>
              <w:ind w:left="0" w:right="0"/>
              <w:rPr>
                <w:rFonts w:ascii="AR丸ゴシック体M" w:eastAsia="AR丸ゴシック体M" w:hAnsi="ＭＳ Ｐゴシック" w:cs="ＭＳ Ｐゴシック"/>
                <w:color w:val="262626"/>
                <w:sz w:val="22"/>
                <w:szCs w:val="22"/>
              </w:rPr>
            </w:pPr>
          </w:p>
          <w:p w14:paraId="7A937879" w14:textId="77777777" w:rsidR="00FB454D" w:rsidRDefault="00FB454D" w:rsidP="00BD5605">
            <w:pPr>
              <w:spacing w:before="0" w:after="0" w:line="240" w:lineRule="exact"/>
              <w:ind w:left="0" w:right="0"/>
              <w:rPr>
                <w:rFonts w:ascii="AR丸ゴシック体M" w:eastAsia="AR丸ゴシック体M" w:hAnsi="ＭＳ Ｐゴシック" w:cs="ＭＳ Ｐゴシック"/>
                <w:color w:val="262626"/>
                <w:sz w:val="22"/>
                <w:szCs w:val="22"/>
              </w:rPr>
            </w:pPr>
          </w:p>
          <w:p w14:paraId="39D82854" w14:textId="77777777" w:rsidR="00FB454D" w:rsidRDefault="00FB454D" w:rsidP="00BD5605">
            <w:pPr>
              <w:spacing w:before="0" w:after="0" w:line="240" w:lineRule="exact"/>
              <w:ind w:left="0" w:right="0"/>
              <w:rPr>
                <w:rFonts w:ascii="AR丸ゴシック体M" w:eastAsia="AR丸ゴシック体M" w:hAnsi="ＭＳ Ｐゴシック" w:cs="ＭＳ Ｐゴシック"/>
                <w:color w:val="262626"/>
                <w:sz w:val="22"/>
                <w:szCs w:val="22"/>
              </w:rPr>
            </w:pPr>
          </w:p>
          <w:p w14:paraId="348FF97B" w14:textId="77777777" w:rsidR="00FB454D" w:rsidRPr="005E3C2C" w:rsidRDefault="00FB454D" w:rsidP="00BD5605">
            <w:pPr>
              <w:spacing w:before="0" w:after="0" w:line="240" w:lineRule="exact"/>
              <w:ind w:left="0" w:right="0"/>
              <w:rPr>
                <w:rFonts w:ascii="AR丸ゴシック体M" w:eastAsia="AR丸ゴシック体M" w:hAnsi="ＭＳ Ｐゴシック" w:cs="ＭＳ Ｐゴシック"/>
                <w:color w:val="808080" w:themeColor="background1" w:themeShade="80"/>
                <w:sz w:val="22"/>
                <w:szCs w:val="22"/>
              </w:rPr>
            </w:pPr>
          </w:p>
        </w:tc>
      </w:tr>
      <w:tr w:rsidR="005E3C2C" w:rsidRPr="00966C8F" w14:paraId="7773C535" w14:textId="77777777" w:rsidTr="00BD5605">
        <w:trPr>
          <w:trHeight w:val="624"/>
        </w:trPr>
        <w:tc>
          <w:tcPr>
            <w:tcW w:w="681" w:type="dxa"/>
            <w:tcBorders>
              <w:right w:val="nil"/>
            </w:tcBorders>
          </w:tcPr>
          <w:p w14:paraId="6E3EEFAE" w14:textId="77777777" w:rsidR="005E3C2C" w:rsidRPr="00966C8F" w:rsidRDefault="005E3C2C" w:rsidP="00BD5605">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住所</w:t>
            </w:r>
          </w:p>
        </w:tc>
        <w:tc>
          <w:tcPr>
            <w:tcW w:w="5416" w:type="dxa"/>
            <w:gridSpan w:val="7"/>
            <w:tcBorders>
              <w:left w:val="nil"/>
            </w:tcBorders>
          </w:tcPr>
          <w:p w14:paraId="7F7DE06A" w14:textId="77777777" w:rsidR="005E3C2C" w:rsidRDefault="00B42EFE" w:rsidP="00BD5605">
            <w:pPr>
              <w:spacing w:before="0" w:after="0" w:line="280" w:lineRule="exact"/>
              <w:ind w:left="0" w:right="0"/>
              <w:jc w:val="both"/>
              <w:rPr>
                <w:rFonts w:ascii="AR丸ゴシック体M" w:eastAsia="AR丸ゴシック体M"/>
                <w:color w:val="262626"/>
                <w:sz w:val="22"/>
                <w:szCs w:val="22"/>
              </w:rPr>
            </w:pPr>
            <w:r>
              <w:rPr>
                <w:rFonts w:ascii="AR丸ゴシック体M" w:eastAsia="AR丸ゴシック体M" w:hint="eastAsia"/>
                <w:color w:val="262626"/>
                <w:sz w:val="22"/>
                <w:szCs w:val="22"/>
              </w:rPr>
              <w:t xml:space="preserve">〒　</w:t>
            </w:r>
          </w:p>
          <w:p w14:paraId="1B174C9A" w14:textId="77777777" w:rsidR="00B42EFE" w:rsidRPr="00966C8F" w:rsidRDefault="00B42EFE" w:rsidP="00BD5605">
            <w:pPr>
              <w:spacing w:before="0" w:after="0" w:line="280" w:lineRule="exact"/>
              <w:ind w:left="0" w:right="0"/>
              <w:jc w:val="both"/>
              <w:rPr>
                <w:rFonts w:ascii="AR丸ゴシック体M" w:eastAsia="AR丸ゴシック体M"/>
                <w:color w:val="262626"/>
                <w:sz w:val="22"/>
                <w:szCs w:val="22"/>
              </w:rPr>
            </w:pPr>
          </w:p>
        </w:tc>
        <w:tc>
          <w:tcPr>
            <w:tcW w:w="4676" w:type="dxa"/>
            <w:gridSpan w:val="3"/>
            <w:vMerge/>
          </w:tcPr>
          <w:p w14:paraId="67E280CA" w14:textId="77777777" w:rsidR="005E3C2C" w:rsidRPr="00966C8F" w:rsidRDefault="005E3C2C" w:rsidP="00BD5605">
            <w:pPr>
              <w:spacing w:before="0" w:after="0" w:line="240" w:lineRule="exact"/>
              <w:ind w:left="0" w:right="0"/>
              <w:rPr>
                <w:rFonts w:ascii="AR丸ゴシック体M" w:eastAsia="AR丸ゴシック体M"/>
                <w:color w:val="262626"/>
                <w:sz w:val="22"/>
                <w:szCs w:val="22"/>
              </w:rPr>
            </w:pPr>
          </w:p>
        </w:tc>
      </w:tr>
      <w:tr w:rsidR="003124CD" w:rsidRPr="00966C8F" w14:paraId="34D52A5D" w14:textId="77777777" w:rsidTr="00BD5605">
        <w:trPr>
          <w:trHeight w:val="397"/>
        </w:trPr>
        <w:tc>
          <w:tcPr>
            <w:tcW w:w="681" w:type="dxa"/>
            <w:tcBorders>
              <w:right w:val="nil"/>
            </w:tcBorders>
          </w:tcPr>
          <w:p w14:paraId="2F617DD0" w14:textId="77777777" w:rsidR="005E3C2C" w:rsidRPr="00966C8F" w:rsidRDefault="005E3C2C" w:rsidP="00BD5605">
            <w:pPr>
              <w:spacing w:before="0" w:after="0" w:line="240" w:lineRule="exact"/>
              <w:ind w:left="0" w:right="-110"/>
              <w:jc w:val="both"/>
              <w:rPr>
                <w:rFonts w:ascii="AR丸ゴシック体M" w:eastAsia="AR丸ゴシック体M"/>
                <w:color w:val="262626"/>
                <w:sz w:val="22"/>
                <w:szCs w:val="22"/>
              </w:rPr>
            </w:pPr>
            <w:r>
              <w:rPr>
                <w:rFonts w:ascii="AR丸ゴシック体M" w:eastAsia="AR丸ゴシック体M" w:hint="eastAsia"/>
                <w:color w:val="262626"/>
                <w:sz w:val="22"/>
                <w:szCs w:val="22"/>
              </w:rPr>
              <w:t>TEL</w:t>
            </w:r>
          </w:p>
        </w:tc>
        <w:tc>
          <w:tcPr>
            <w:tcW w:w="2239" w:type="dxa"/>
            <w:gridSpan w:val="3"/>
            <w:tcBorders>
              <w:left w:val="nil"/>
            </w:tcBorders>
            <w:vAlign w:val="center"/>
          </w:tcPr>
          <w:p w14:paraId="4A245C45" w14:textId="77777777" w:rsidR="005E3C2C" w:rsidRPr="00966C8F" w:rsidRDefault="005E3C2C" w:rsidP="00BD5605">
            <w:pPr>
              <w:spacing w:before="0" w:after="0" w:line="240" w:lineRule="exact"/>
              <w:ind w:left="0" w:right="0"/>
              <w:jc w:val="both"/>
              <w:rPr>
                <w:rFonts w:ascii="AR丸ゴシック体M" w:eastAsia="AR丸ゴシック体M"/>
                <w:color w:val="262626"/>
                <w:sz w:val="22"/>
                <w:szCs w:val="22"/>
              </w:rPr>
            </w:pPr>
          </w:p>
        </w:tc>
        <w:tc>
          <w:tcPr>
            <w:tcW w:w="765" w:type="dxa"/>
            <w:gridSpan w:val="2"/>
            <w:tcBorders>
              <w:right w:val="nil"/>
            </w:tcBorders>
          </w:tcPr>
          <w:p w14:paraId="6FF49662" w14:textId="77777777" w:rsidR="005E3C2C" w:rsidRPr="00966C8F" w:rsidRDefault="005E3C2C" w:rsidP="00BD5605">
            <w:pPr>
              <w:spacing w:before="0" w:after="0" w:line="240" w:lineRule="exact"/>
              <w:ind w:left="0" w:right="0"/>
              <w:jc w:val="both"/>
              <w:rPr>
                <w:rFonts w:ascii="AR丸ゴシック体M" w:eastAsia="AR丸ゴシック体M"/>
                <w:color w:val="262626"/>
                <w:sz w:val="22"/>
                <w:szCs w:val="22"/>
              </w:rPr>
            </w:pPr>
            <w:r>
              <w:rPr>
                <w:rFonts w:ascii="AR丸ゴシック体M" w:eastAsia="AR丸ゴシック体M" w:hint="eastAsia"/>
                <w:color w:val="262626"/>
                <w:sz w:val="22"/>
                <w:szCs w:val="22"/>
              </w:rPr>
              <w:t>FAX</w:t>
            </w:r>
          </w:p>
        </w:tc>
        <w:tc>
          <w:tcPr>
            <w:tcW w:w="2412" w:type="dxa"/>
            <w:gridSpan w:val="2"/>
            <w:tcBorders>
              <w:left w:val="nil"/>
            </w:tcBorders>
            <w:vAlign w:val="center"/>
          </w:tcPr>
          <w:p w14:paraId="153A2D35" w14:textId="77777777" w:rsidR="005E3C2C" w:rsidRPr="00966C8F" w:rsidRDefault="005E3C2C" w:rsidP="00BD5605">
            <w:pPr>
              <w:spacing w:before="0" w:after="0" w:line="240" w:lineRule="exact"/>
              <w:ind w:left="0" w:right="0"/>
              <w:jc w:val="both"/>
              <w:rPr>
                <w:rFonts w:ascii="AR丸ゴシック体M" w:eastAsia="AR丸ゴシック体M"/>
                <w:color w:val="262626"/>
                <w:sz w:val="22"/>
                <w:szCs w:val="22"/>
              </w:rPr>
            </w:pPr>
          </w:p>
        </w:tc>
        <w:tc>
          <w:tcPr>
            <w:tcW w:w="4676" w:type="dxa"/>
            <w:gridSpan w:val="3"/>
            <w:vMerge/>
          </w:tcPr>
          <w:p w14:paraId="73E50A9D" w14:textId="77777777" w:rsidR="005E3C2C" w:rsidRPr="00966C8F" w:rsidRDefault="005E3C2C" w:rsidP="00BD5605">
            <w:pPr>
              <w:spacing w:before="0" w:after="0" w:line="240" w:lineRule="exact"/>
              <w:ind w:left="0" w:right="0" w:firstLine="220"/>
              <w:rPr>
                <w:rFonts w:ascii="AR丸ゴシック体M" w:eastAsia="AR丸ゴシック体M"/>
                <w:color w:val="262626"/>
                <w:sz w:val="22"/>
                <w:szCs w:val="22"/>
              </w:rPr>
            </w:pPr>
          </w:p>
        </w:tc>
      </w:tr>
      <w:tr w:rsidR="00BD5605" w:rsidRPr="00966C8F" w14:paraId="5C7307D0" w14:textId="224B1C25" w:rsidTr="00BD5605">
        <w:trPr>
          <w:trHeight w:val="397"/>
        </w:trPr>
        <w:tc>
          <w:tcPr>
            <w:tcW w:w="681" w:type="dxa"/>
            <w:tcBorders>
              <w:right w:val="nil"/>
            </w:tcBorders>
          </w:tcPr>
          <w:p w14:paraId="70C6F90A" w14:textId="77777777" w:rsidR="00BD5605" w:rsidRPr="00966C8F" w:rsidRDefault="00BD5605" w:rsidP="00BD5605">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携帯</w:t>
            </w:r>
          </w:p>
        </w:tc>
        <w:tc>
          <w:tcPr>
            <w:tcW w:w="2239" w:type="dxa"/>
            <w:gridSpan w:val="3"/>
            <w:tcBorders>
              <w:left w:val="nil"/>
            </w:tcBorders>
            <w:vAlign w:val="center"/>
          </w:tcPr>
          <w:p w14:paraId="1C4CEADF" w14:textId="77777777" w:rsidR="00BD5605" w:rsidRPr="00966C8F" w:rsidRDefault="00BD5605" w:rsidP="00BD5605">
            <w:pPr>
              <w:spacing w:before="0" w:after="0" w:line="240" w:lineRule="exact"/>
              <w:ind w:left="0" w:right="0"/>
              <w:jc w:val="both"/>
              <w:rPr>
                <w:rFonts w:ascii="AR丸ゴシック体M" w:eastAsia="AR丸ゴシック体M"/>
                <w:color w:val="262626"/>
                <w:sz w:val="22"/>
                <w:szCs w:val="22"/>
              </w:rPr>
            </w:pPr>
          </w:p>
        </w:tc>
        <w:tc>
          <w:tcPr>
            <w:tcW w:w="765" w:type="dxa"/>
            <w:gridSpan w:val="2"/>
            <w:tcBorders>
              <w:right w:val="nil"/>
            </w:tcBorders>
          </w:tcPr>
          <w:p w14:paraId="4DDB38C4" w14:textId="77777777" w:rsidR="00BD5605" w:rsidRPr="005E3C2C" w:rsidRDefault="00BD5605" w:rsidP="00BD5605">
            <w:pPr>
              <w:spacing w:before="0" w:after="0" w:line="240" w:lineRule="exact"/>
              <w:ind w:left="-52" w:right="-114"/>
              <w:jc w:val="both"/>
              <w:rPr>
                <w:rFonts w:ascii="AR丸ゴシック体M" w:eastAsia="AR丸ゴシック体M"/>
                <w:color w:val="262626"/>
                <w:sz w:val="20"/>
                <w:szCs w:val="20"/>
              </w:rPr>
            </w:pPr>
            <w:r w:rsidRPr="005E3C2C">
              <w:rPr>
                <w:rFonts w:ascii="AR丸ゴシック体M" w:eastAsia="AR丸ゴシック体M" w:hint="eastAsia"/>
                <w:color w:val="262626"/>
                <w:sz w:val="20"/>
                <w:szCs w:val="20"/>
              </w:rPr>
              <w:t>E-Mail</w:t>
            </w:r>
          </w:p>
        </w:tc>
        <w:tc>
          <w:tcPr>
            <w:tcW w:w="2412" w:type="dxa"/>
            <w:gridSpan w:val="2"/>
            <w:tcBorders>
              <w:left w:val="nil"/>
            </w:tcBorders>
            <w:vAlign w:val="center"/>
          </w:tcPr>
          <w:p w14:paraId="6E1D832E" w14:textId="77777777" w:rsidR="00BD5605" w:rsidRPr="00966C8F" w:rsidRDefault="00BD5605" w:rsidP="00BD5605">
            <w:pPr>
              <w:spacing w:before="0" w:after="0" w:line="240" w:lineRule="exact"/>
              <w:ind w:left="0" w:right="0"/>
              <w:jc w:val="both"/>
              <w:rPr>
                <w:rFonts w:ascii="AR丸ゴシック体M" w:eastAsia="AR丸ゴシック体M"/>
                <w:color w:val="262626"/>
                <w:sz w:val="22"/>
                <w:szCs w:val="22"/>
              </w:rPr>
            </w:pPr>
          </w:p>
        </w:tc>
        <w:tc>
          <w:tcPr>
            <w:tcW w:w="1785" w:type="dxa"/>
            <w:gridSpan w:val="2"/>
          </w:tcPr>
          <w:p w14:paraId="7D3E5C97" w14:textId="153CDED3" w:rsidR="00BD5605" w:rsidRPr="00966C8F" w:rsidRDefault="00BD5605" w:rsidP="00BD5605">
            <w:pPr>
              <w:spacing w:before="0" w:after="0" w:line="240" w:lineRule="exact"/>
              <w:ind w:left="0" w:right="0"/>
              <w:rPr>
                <w:rFonts w:ascii="AR丸ゴシック体M" w:eastAsia="AR丸ゴシック体M"/>
                <w:color w:val="262626"/>
                <w:sz w:val="22"/>
                <w:szCs w:val="22"/>
              </w:rPr>
            </w:pPr>
            <w:r>
              <w:rPr>
                <w:rFonts w:ascii="AR丸ゴシック体M" w:eastAsia="AR丸ゴシック体M" w:hint="eastAsia"/>
                <w:color w:val="262626"/>
                <w:sz w:val="22"/>
                <w:szCs w:val="22"/>
              </w:rPr>
              <w:t xml:space="preserve">オンライン参加　</w:t>
            </w:r>
          </w:p>
        </w:tc>
        <w:tc>
          <w:tcPr>
            <w:tcW w:w="2891" w:type="dxa"/>
          </w:tcPr>
          <w:p w14:paraId="368372A3" w14:textId="7A1B3D57" w:rsidR="00BD5605" w:rsidRPr="00966C8F" w:rsidRDefault="00FD5FAD" w:rsidP="00BD5605">
            <w:pPr>
              <w:spacing w:before="0" w:after="0" w:line="240" w:lineRule="exact"/>
              <w:ind w:left="0" w:right="0"/>
              <w:rPr>
                <w:rFonts w:ascii="AR丸ゴシック体M" w:eastAsia="AR丸ゴシック体M"/>
                <w:color w:val="262626"/>
                <w:sz w:val="22"/>
                <w:szCs w:val="22"/>
              </w:rPr>
            </w:pPr>
            <w:r>
              <w:rPr>
                <w:rFonts w:ascii="AR丸ゴシック体M" w:eastAsia="AR丸ゴシック体M" w:hint="eastAsia"/>
                <w:color w:val="262626"/>
                <w:sz w:val="22"/>
                <w:szCs w:val="22"/>
              </w:rPr>
              <w:t>（　）する　（　）しない</w:t>
            </w:r>
          </w:p>
        </w:tc>
      </w:tr>
      <w:tr w:rsidR="00F87B42" w:rsidRPr="00966C8F" w14:paraId="064E8052" w14:textId="77777777" w:rsidTr="00F87B42">
        <w:trPr>
          <w:trHeight w:val="567"/>
        </w:trPr>
        <w:tc>
          <w:tcPr>
            <w:tcW w:w="906" w:type="dxa"/>
            <w:gridSpan w:val="2"/>
            <w:tcBorders>
              <w:bottom w:val="dashSmallGap" w:sz="4" w:space="0" w:color="auto"/>
            </w:tcBorders>
            <w:vAlign w:val="center"/>
          </w:tcPr>
          <w:p w14:paraId="43FF9340" w14:textId="77777777" w:rsidR="00F87B42" w:rsidRPr="00966C8F" w:rsidRDefault="00F87B42" w:rsidP="00BD5605">
            <w:pPr>
              <w:spacing w:before="0" w:after="0" w:line="240" w:lineRule="exact"/>
              <w:ind w:left="0" w:right="-105"/>
              <w:jc w:val="both"/>
              <w:rPr>
                <w:rFonts w:ascii="AR丸ゴシック体M" w:eastAsia="AR丸ゴシック体M"/>
                <w:color w:val="262626"/>
                <w:sz w:val="22"/>
                <w:szCs w:val="22"/>
              </w:rPr>
            </w:pPr>
            <w:r>
              <w:rPr>
                <w:rFonts w:ascii="AR丸ゴシック体M" w:eastAsia="AR丸ゴシック体M" w:hint="eastAsia"/>
                <w:color w:val="262626"/>
                <w:sz w:val="22"/>
                <w:szCs w:val="22"/>
              </w:rPr>
              <w:t>参加日</w:t>
            </w:r>
          </w:p>
        </w:tc>
        <w:tc>
          <w:tcPr>
            <w:tcW w:w="3630" w:type="dxa"/>
            <w:gridSpan w:val="5"/>
            <w:tcBorders>
              <w:bottom w:val="dashSmallGap" w:sz="4" w:space="0" w:color="auto"/>
            </w:tcBorders>
            <w:vAlign w:val="center"/>
          </w:tcPr>
          <w:p w14:paraId="3EC0CC2D" w14:textId="004299F5" w:rsidR="00F87B42" w:rsidRPr="00310BD4" w:rsidRDefault="004B61BD" w:rsidP="00BD5605">
            <w:pPr>
              <w:spacing w:before="0" w:after="0" w:line="240" w:lineRule="exact"/>
              <w:ind w:left="0" w:right="0"/>
              <w:jc w:val="both"/>
              <w:rPr>
                <w:rFonts w:ascii="AR丸ゴシック体M" w:eastAsia="AR丸ゴシック体M"/>
                <w:color w:val="auto"/>
                <w:sz w:val="22"/>
                <w:szCs w:val="22"/>
              </w:rPr>
            </w:pPr>
            <w:sdt>
              <w:sdtPr>
                <w:rPr>
                  <w:rFonts w:ascii="AR丸ゴシック体M" w:eastAsia="AR丸ゴシック体M" w:hint="eastAsia"/>
                  <w:color w:val="auto"/>
                  <w:sz w:val="22"/>
                  <w:szCs w:val="22"/>
                </w:rPr>
                <w:id w:val="-1221506838"/>
                <w14:checkbox>
                  <w14:checked w14:val="0"/>
                  <w14:checkedState w14:val="2611" w14:font="ＭＳ ゴシック"/>
                  <w14:uncheckedState w14:val="2610" w14:font="ＭＳ ゴシック"/>
                </w14:checkbox>
              </w:sdtPr>
              <w:sdtEndPr/>
              <w:sdtContent>
                <w:r w:rsidR="00F87B42" w:rsidRPr="00310BD4">
                  <w:rPr>
                    <w:rFonts w:ascii="ＭＳ ゴシック" w:eastAsia="ＭＳ ゴシック" w:hAnsi="ＭＳ ゴシック" w:hint="eastAsia"/>
                    <w:color w:val="auto"/>
                    <w:sz w:val="22"/>
                    <w:szCs w:val="22"/>
                  </w:rPr>
                  <w:t>☐</w:t>
                </w:r>
              </w:sdtContent>
            </w:sdt>
            <w:r w:rsidR="00F87B42" w:rsidRPr="00310BD4">
              <w:rPr>
                <w:rFonts w:ascii="AR丸ゴシック体M" w:eastAsia="AR丸ゴシック体M" w:hint="eastAsia"/>
                <w:color w:val="auto"/>
                <w:sz w:val="22"/>
                <w:szCs w:val="22"/>
              </w:rPr>
              <w:t xml:space="preserve">３日間通し </w:t>
            </w:r>
          </w:p>
          <w:p w14:paraId="0565B098" w14:textId="26509851" w:rsidR="00F87B42" w:rsidRPr="00310BD4" w:rsidRDefault="004B61BD" w:rsidP="00BD5605">
            <w:pPr>
              <w:spacing w:before="0" w:after="0" w:line="240" w:lineRule="exact"/>
              <w:ind w:left="0" w:right="0"/>
              <w:jc w:val="both"/>
              <w:rPr>
                <w:rFonts w:ascii="AR丸ゴシック体M" w:eastAsia="AR丸ゴシック体M"/>
                <w:color w:val="auto"/>
                <w:sz w:val="22"/>
                <w:szCs w:val="22"/>
              </w:rPr>
            </w:pPr>
            <w:sdt>
              <w:sdtPr>
                <w:rPr>
                  <w:rFonts w:ascii="AR丸ゴシック体M" w:eastAsia="AR丸ゴシック体M" w:hint="eastAsia"/>
                  <w:color w:val="auto"/>
                  <w:sz w:val="22"/>
                  <w:szCs w:val="22"/>
                </w:rPr>
                <w:id w:val="918678492"/>
                <w14:checkbox>
                  <w14:checked w14:val="0"/>
                  <w14:checkedState w14:val="2611" w14:font="ＭＳ ゴシック"/>
                  <w14:uncheckedState w14:val="2610" w14:font="ＭＳ ゴシック"/>
                </w14:checkbox>
              </w:sdtPr>
              <w:sdtEndPr/>
              <w:sdtContent>
                <w:r w:rsidR="00F87B42">
                  <w:rPr>
                    <w:rFonts w:ascii="ＭＳ ゴシック" w:eastAsia="ＭＳ ゴシック" w:hAnsi="ＭＳ ゴシック" w:hint="eastAsia"/>
                    <w:color w:val="auto"/>
                    <w:sz w:val="22"/>
                    <w:szCs w:val="22"/>
                  </w:rPr>
                  <w:t>☐</w:t>
                </w:r>
              </w:sdtContent>
            </w:sdt>
            <w:r w:rsidR="00F87B42" w:rsidRPr="00310BD4">
              <w:rPr>
                <w:rFonts w:ascii="AR丸ゴシック体M" w:eastAsia="AR丸ゴシック体M" w:hint="eastAsia"/>
                <w:color w:val="auto"/>
                <w:sz w:val="22"/>
                <w:szCs w:val="22"/>
              </w:rPr>
              <w:t xml:space="preserve">１３日　</w:t>
            </w:r>
            <w:sdt>
              <w:sdtPr>
                <w:rPr>
                  <w:rFonts w:ascii="AR丸ゴシック体M" w:eastAsia="AR丸ゴシック体M" w:hint="eastAsia"/>
                  <w:color w:val="auto"/>
                  <w:sz w:val="22"/>
                  <w:szCs w:val="22"/>
                </w:rPr>
                <w:id w:val="-1044829352"/>
                <w14:checkbox>
                  <w14:checked w14:val="0"/>
                  <w14:checkedState w14:val="2611" w14:font="ＭＳ ゴシック"/>
                  <w14:uncheckedState w14:val="2610" w14:font="ＭＳ ゴシック"/>
                </w14:checkbox>
              </w:sdtPr>
              <w:sdtEndPr/>
              <w:sdtContent>
                <w:r w:rsidR="00F87B42">
                  <w:rPr>
                    <w:rFonts w:ascii="ＭＳ ゴシック" w:eastAsia="ＭＳ ゴシック" w:hAnsi="ＭＳ ゴシック" w:hint="eastAsia"/>
                    <w:color w:val="auto"/>
                    <w:sz w:val="22"/>
                    <w:szCs w:val="22"/>
                  </w:rPr>
                  <w:t>☐</w:t>
                </w:r>
              </w:sdtContent>
            </w:sdt>
            <w:r w:rsidR="00F87B42" w:rsidRPr="00310BD4">
              <w:rPr>
                <w:rFonts w:ascii="AR丸ゴシック体M" w:eastAsia="AR丸ゴシック体M" w:hint="eastAsia"/>
                <w:color w:val="auto"/>
                <w:sz w:val="22"/>
                <w:szCs w:val="22"/>
              </w:rPr>
              <w:t xml:space="preserve">１４日　</w:t>
            </w:r>
            <w:sdt>
              <w:sdtPr>
                <w:rPr>
                  <w:rFonts w:ascii="AR丸ゴシック体M" w:eastAsia="AR丸ゴシック体M" w:hint="eastAsia"/>
                  <w:color w:val="auto"/>
                  <w:sz w:val="22"/>
                  <w:szCs w:val="22"/>
                </w:rPr>
                <w:id w:val="198751651"/>
                <w14:checkbox>
                  <w14:checked w14:val="0"/>
                  <w14:checkedState w14:val="2611" w14:font="ＭＳ ゴシック"/>
                  <w14:uncheckedState w14:val="2610" w14:font="ＭＳ ゴシック"/>
                </w14:checkbox>
              </w:sdtPr>
              <w:sdtEndPr/>
              <w:sdtContent>
                <w:r w:rsidR="00F87B42">
                  <w:rPr>
                    <w:rFonts w:ascii="ＭＳ ゴシック" w:eastAsia="ＭＳ ゴシック" w:hAnsi="ＭＳ ゴシック" w:hint="eastAsia"/>
                    <w:color w:val="auto"/>
                    <w:sz w:val="22"/>
                    <w:szCs w:val="22"/>
                  </w:rPr>
                  <w:t>☐</w:t>
                </w:r>
              </w:sdtContent>
            </w:sdt>
            <w:r w:rsidR="00F87B42" w:rsidRPr="00310BD4">
              <w:rPr>
                <w:rFonts w:ascii="AR丸ゴシック体M" w:eastAsia="AR丸ゴシック体M" w:hint="eastAsia"/>
                <w:color w:val="auto"/>
                <w:sz w:val="22"/>
                <w:szCs w:val="22"/>
              </w:rPr>
              <w:t>１５日</w:t>
            </w:r>
          </w:p>
        </w:tc>
        <w:tc>
          <w:tcPr>
            <w:tcW w:w="1985" w:type="dxa"/>
            <w:gridSpan w:val="2"/>
            <w:tcBorders>
              <w:bottom w:val="dashSmallGap" w:sz="4" w:space="0" w:color="auto"/>
            </w:tcBorders>
            <w:vAlign w:val="center"/>
          </w:tcPr>
          <w:p w14:paraId="224A79EF" w14:textId="35E88FF4" w:rsidR="00F87B42" w:rsidRPr="00966C8F" w:rsidRDefault="00F87B42" w:rsidP="00BD5605">
            <w:pPr>
              <w:spacing w:before="0" w:after="0" w:line="240" w:lineRule="exact"/>
              <w:ind w:left="0" w:right="0"/>
              <w:jc w:val="center"/>
              <w:rPr>
                <w:rFonts w:ascii="AR丸ゴシック体M" w:eastAsia="AR丸ゴシック体M"/>
                <w:color w:val="262626"/>
                <w:sz w:val="22"/>
                <w:szCs w:val="22"/>
              </w:rPr>
            </w:pPr>
            <w:r w:rsidRPr="004B61BD">
              <w:rPr>
                <w:rFonts w:ascii="AR P丸ゴシック体M" w:eastAsia="AR P丸ゴシック体M" w:hint="eastAsia"/>
                <w:color w:val="262626"/>
                <w:spacing w:val="1"/>
                <w:w w:val="86"/>
                <w:sz w:val="22"/>
                <w:szCs w:val="22"/>
                <w:fitText w:val="1588" w:id="-2071336192"/>
              </w:rPr>
              <w:t>オプショナルツア</w:t>
            </w:r>
            <w:r w:rsidRPr="004B61BD">
              <w:rPr>
                <w:rFonts w:ascii="AR P丸ゴシック体M" w:eastAsia="AR P丸ゴシック体M" w:hint="eastAsia"/>
                <w:color w:val="262626"/>
                <w:spacing w:val="7"/>
                <w:w w:val="86"/>
                <w:sz w:val="22"/>
                <w:szCs w:val="22"/>
                <w:fitText w:val="1588" w:id="-2071336192"/>
              </w:rPr>
              <w:t>ー</w:t>
            </w:r>
          </w:p>
        </w:tc>
        <w:tc>
          <w:tcPr>
            <w:tcW w:w="4252" w:type="dxa"/>
            <w:gridSpan w:val="2"/>
            <w:tcBorders>
              <w:bottom w:val="dashSmallGap" w:sz="4" w:space="0" w:color="auto"/>
            </w:tcBorders>
            <w:vAlign w:val="center"/>
          </w:tcPr>
          <w:p w14:paraId="1E349986" w14:textId="13043B9D" w:rsidR="00F87B42" w:rsidRPr="00310BD4" w:rsidRDefault="004B61BD" w:rsidP="00BD5605">
            <w:pPr>
              <w:spacing w:before="0" w:after="0" w:line="240" w:lineRule="exact"/>
              <w:ind w:left="113" w:right="0"/>
              <w:jc w:val="both"/>
              <w:rPr>
                <w:rFonts w:ascii="AR丸ゴシック体M" w:eastAsia="AR丸ゴシック体M"/>
                <w:color w:val="auto"/>
                <w:sz w:val="22"/>
                <w:szCs w:val="22"/>
              </w:rPr>
            </w:pPr>
            <w:sdt>
              <w:sdtPr>
                <w:rPr>
                  <w:rFonts w:ascii="AR丸ゴシック体M" w:eastAsia="AR丸ゴシック体M" w:hint="eastAsia"/>
                  <w:color w:val="auto"/>
                  <w:sz w:val="22"/>
                  <w:szCs w:val="22"/>
                </w:rPr>
                <w:id w:val="1805807126"/>
                <w14:checkbox>
                  <w14:checked w14:val="0"/>
                  <w14:checkedState w14:val="2611" w14:font="ＭＳ ゴシック"/>
                  <w14:uncheckedState w14:val="2610" w14:font="ＭＳ ゴシック"/>
                </w14:checkbox>
              </w:sdtPr>
              <w:sdtEndPr/>
              <w:sdtContent>
                <w:r w:rsidR="00F87B42" w:rsidRPr="00310BD4">
                  <w:rPr>
                    <w:rFonts w:ascii="ＭＳ ゴシック" w:eastAsia="ＭＳ ゴシック" w:hAnsi="ＭＳ ゴシック" w:hint="eastAsia"/>
                    <w:color w:val="auto"/>
                    <w:sz w:val="22"/>
                    <w:szCs w:val="22"/>
                  </w:rPr>
                  <w:t>☐</w:t>
                </w:r>
              </w:sdtContent>
            </w:sdt>
            <w:r w:rsidR="00F87B42" w:rsidRPr="00310BD4">
              <w:rPr>
                <w:rFonts w:ascii="AR丸ゴシック体M" w:eastAsia="AR丸ゴシック体M" w:hint="eastAsia"/>
                <w:color w:val="auto"/>
                <w:sz w:val="22"/>
                <w:szCs w:val="22"/>
              </w:rPr>
              <w:t>参加</w:t>
            </w:r>
          </w:p>
          <w:p w14:paraId="62F25908" w14:textId="4EF781A6" w:rsidR="00F87B42" w:rsidRPr="00310BD4" w:rsidRDefault="004B61BD" w:rsidP="00BD5605">
            <w:pPr>
              <w:spacing w:before="0" w:after="0" w:line="240" w:lineRule="exact"/>
              <w:ind w:left="113" w:right="0"/>
              <w:jc w:val="both"/>
              <w:rPr>
                <w:rFonts w:ascii="AR丸ゴシック体M" w:eastAsia="AR丸ゴシック体M"/>
                <w:color w:val="auto"/>
                <w:sz w:val="22"/>
                <w:szCs w:val="22"/>
              </w:rPr>
            </w:pPr>
            <w:sdt>
              <w:sdtPr>
                <w:rPr>
                  <w:rFonts w:ascii="AR丸ゴシック体M" w:eastAsia="AR丸ゴシック体M" w:hint="eastAsia"/>
                  <w:color w:val="auto"/>
                  <w:sz w:val="22"/>
                  <w:szCs w:val="22"/>
                </w:rPr>
                <w:id w:val="-1639566359"/>
                <w14:checkbox>
                  <w14:checked w14:val="0"/>
                  <w14:checkedState w14:val="2611" w14:font="ＭＳ ゴシック"/>
                  <w14:uncheckedState w14:val="2610" w14:font="ＭＳ ゴシック"/>
                </w14:checkbox>
              </w:sdtPr>
              <w:sdtEndPr/>
              <w:sdtContent>
                <w:r w:rsidR="00F87B42">
                  <w:rPr>
                    <w:rFonts w:ascii="ＭＳ ゴシック" w:eastAsia="ＭＳ ゴシック" w:hAnsi="ＭＳ ゴシック" w:hint="eastAsia"/>
                    <w:color w:val="auto"/>
                    <w:sz w:val="22"/>
                    <w:szCs w:val="22"/>
                  </w:rPr>
                  <w:t>☐</w:t>
                </w:r>
              </w:sdtContent>
            </w:sdt>
            <w:r w:rsidR="00F87B42" w:rsidRPr="00310BD4">
              <w:rPr>
                <w:rFonts w:ascii="AR丸ゴシック体M" w:eastAsia="AR丸ゴシック体M" w:hint="eastAsia"/>
                <w:color w:val="auto"/>
                <w:sz w:val="22"/>
                <w:szCs w:val="22"/>
              </w:rPr>
              <w:t>不参加</w:t>
            </w:r>
          </w:p>
        </w:tc>
      </w:tr>
      <w:tr w:rsidR="00531952" w:rsidRPr="00966C8F" w14:paraId="1043123C" w14:textId="77777777" w:rsidTr="00BD5605">
        <w:trPr>
          <w:trHeight w:val="227"/>
        </w:trPr>
        <w:tc>
          <w:tcPr>
            <w:tcW w:w="10773" w:type="dxa"/>
            <w:gridSpan w:val="11"/>
            <w:tcBorders>
              <w:top w:val="dashSmallGap" w:sz="4" w:space="0" w:color="auto"/>
              <w:left w:val="nil"/>
              <w:bottom w:val="nil"/>
              <w:right w:val="nil"/>
            </w:tcBorders>
          </w:tcPr>
          <w:p w14:paraId="0C9D794C" w14:textId="1D6BF59A" w:rsidR="00531952" w:rsidRPr="00966C8F" w:rsidRDefault="00531952" w:rsidP="00BD5605">
            <w:pPr>
              <w:spacing w:before="0" w:after="0" w:line="240" w:lineRule="exact"/>
              <w:ind w:left="240" w:right="0"/>
              <w:jc w:val="both"/>
              <w:rPr>
                <w:rFonts w:ascii="AR丸ゴシック体M" w:eastAsia="AR丸ゴシック体M"/>
                <w:color w:val="262626"/>
                <w:sz w:val="22"/>
                <w:szCs w:val="22"/>
              </w:rPr>
            </w:pPr>
            <w:r w:rsidRPr="009F737D">
              <w:rPr>
                <w:rFonts w:ascii="AR丸ゴシック体M" w:eastAsia="AR丸ゴシック体M" w:hAnsi="Segoe UI Emoji" w:cs="Segoe UI Emoji" w:hint="eastAsia"/>
                <w:color w:val="262626"/>
                <w:sz w:val="18"/>
                <w:szCs w:val="18"/>
              </w:rPr>
              <w:t>※該当する</w:t>
            </w:r>
            <w:r w:rsidR="00C61B02">
              <w:rPr>
                <w:rFonts w:ascii="AR丸ゴシック体M" w:eastAsia="AR丸ゴシック体M" w:hAnsi="Segoe UI Emoji" w:cs="Segoe UI Emoji" w:hint="eastAsia"/>
                <w:color w:val="262626"/>
                <w:sz w:val="18"/>
                <w:szCs w:val="18"/>
              </w:rPr>
              <w:t>もの</w:t>
            </w:r>
            <w:r w:rsidR="00C927E3">
              <w:rPr>
                <w:rFonts w:ascii="AR丸ゴシック体M" w:eastAsia="AR丸ゴシック体M" w:hAnsi="Segoe UI Emoji" w:cs="Segoe UI Emoji" w:hint="eastAsia"/>
                <w:color w:val="262626"/>
                <w:sz w:val="18"/>
                <w:szCs w:val="18"/>
              </w:rPr>
              <w:t>に</w:t>
            </w:r>
            <w:r w:rsidRPr="009F737D">
              <w:rPr>
                <w:rFonts w:ascii="Segoe UI Emoji" w:eastAsia="AR丸ゴシック体M" w:hAnsi="Segoe UI Emoji" w:cs="Segoe UI Emoji"/>
                <w:color w:val="262626"/>
                <w:sz w:val="18"/>
                <w:szCs w:val="18"/>
              </w:rPr>
              <w:t>✔</w:t>
            </w:r>
            <w:r w:rsidR="00C61B02">
              <w:rPr>
                <w:rFonts w:ascii="Segoe UI Emoji" w:eastAsia="AR丸ゴシック体M" w:hAnsi="Segoe UI Emoji" w:cs="Segoe UI Emoji" w:hint="eastAsia"/>
                <w:color w:val="262626"/>
                <w:sz w:val="18"/>
                <w:szCs w:val="18"/>
              </w:rPr>
              <w:t>して</w:t>
            </w:r>
            <w:r w:rsidRPr="009F737D">
              <w:rPr>
                <w:rFonts w:ascii="AR丸ゴシック体M" w:eastAsia="AR丸ゴシック体M" w:hAnsi="Segoe UI Emoji" w:cs="Segoe UI Emoji" w:hint="eastAsia"/>
                <w:color w:val="262626"/>
                <w:sz w:val="18"/>
                <w:szCs w:val="18"/>
              </w:rPr>
              <w:t>ください</w:t>
            </w:r>
          </w:p>
        </w:tc>
      </w:tr>
    </w:tbl>
    <w:p w14:paraId="781F2F0E" w14:textId="7AF2537F" w:rsidR="00C85D3A" w:rsidRPr="00531952"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p w14:paraId="5F5D332E" w14:textId="789C0508" w:rsidR="00C85D3A"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p w14:paraId="158158BC" w14:textId="77777777" w:rsidR="00C85D3A" w:rsidRDefault="00C85D3A" w:rsidP="00C85D3A">
      <w:pPr>
        <w:spacing w:before="0" w:after="0" w:line="160" w:lineRule="exact"/>
        <w:ind w:left="0" w:right="0"/>
        <w:rPr>
          <w:rFonts w:ascii="Meiryo UI" w:eastAsia="Meiryo UI" w:hAnsi="Meiryo UI"/>
          <w:color w:val="000000" w:themeColor="text1"/>
          <w:sz w:val="21"/>
          <w:szCs w:val="21"/>
          <w14:glow w14:rad="228600">
            <w14:schemeClr w14:val="tx1">
              <w14:alpha w14:val="60000"/>
              <w14:lumMod w14:val="95000"/>
              <w14:lumOff w14:val="5000"/>
            </w14:schemeClr>
          </w14:glow>
        </w:rPr>
      </w:pPr>
    </w:p>
    <w:p w14:paraId="1E35E2CA" w14:textId="3C007C1E" w:rsidR="00C85D3A" w:rsidRPr="00C85D3A" w:rsidRDefault="00CA6089" w:rsidP="00C85D3A">
      <w:pPr>
        <w:spacing w:before="0" w:after="0" w:line="160" w:lineRule="exact"/>
        <w:ind w:left="0" w:right="0"/>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s">
            <w:drawing>
              <wp:anchor distT="0" distB="0" distL="114300" distR="114300" simplePos="0" relativeHeight="251652096" behindDoc="0" locked="0" layoutInCell="1" allowOverlap="1" wp14:anchorId="064EB68F" wp14:editId="085247D0">
                <wp:simplePos x="0" y="0"/>
                <wp:positionH relativeFrom="column">
                  <wp:posOffset>111125</wp:posOffset>
                </wp:positionH>
                <wp:positionV relativeFrom="paragraph">
                  <wp:posOffset>91440</wp:posOffset>
                </wp:positionV>
                <wp:extent cx="6924675"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6924675"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B4E6A63" id="直線コネクタ 24" o:spid="_x0000_s1026" style="position:absolute;left:0;text-align:left;z-index:251652096;visibility:visible;mso-wrap-style:square;mso-wrap-distance-left:9pt;mso-wrap-distance-top:0;mso-wrap-distance-right:9pt;mso-wrap-distance-bottom:0;mso-position-horizontal:absolute;mso-position-horizontal-relative:text;mso-position-vertical:absolute;mso-position-vertical-relative:text" from="8.75pt,7.2pt" to="55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" strokecolor="#a50021 [3204]">
                <v:stroke dashstyle="dash"/>
              </v:line>
            </w:pict>
          </mc:Fallback>
        </mc:AlternateContent>
      </w:r>
    </w:p>
    <w:p w14:paraId="7DD4B80B" w14:textId="15C042BD" w:rsidR="00C92242" w:rsidRDefault="0073646B" w:rsidP="00D85F66">
      <w:pPr>
        <w:spacing w:before="240" w:after="0" w:line="700" w:lineRule="exact"/>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w:lastRenderedPageBreak/>
        <mc:AlternateContent>
          <mc:Choice Requires="wpg">
            <w:drawing>
              <wp:anchor distT="0" distB="0" distL="114300" distR="114300" simplePos="0" relativeHeight="251663360" behindDoc="0" locked="0" layoutInCell="1" allowOverlap="1" wp14:anchorId="54B3A7FF" wp14:editId="13AED85B">
                <wp:simplePos x="0" y="0"/>
                <wp:positionH relativeFrom="margin">
                  <wp:posOffset>235585</wp:posOffset>
                </wp:positionH>
                <wp:positionV relativeFrom="paragraph">
                  <wp:posOffset>-12065</wp:posOffset>
                </wp:positionV>
                <wp:extent cx="6753225" cy="2038350"/>
                <wp:effectExtent l="76200" t="57150" r="66675" b="76200"/>
                <wp:wrapNone/>
                <wp:docPr id="9" name="グループ化 9"/>
                <wp:cNvGraphicFramePr/>
                <a:graphic xmlns:a="http://schemas.openxmlformats.org/drawingml/2006/main">
                  <a:graphicData uri="http://schemas.microsoft.com/office/word/2010/wordprocessingGroup">
                    <wpg:wgp>
                      <wpg:cNvGrpSpPr/>
                      <wpg:grpSpPr>
                        <a:xfrm>
                          <a:off x="0" y="0"/>
                          <a:ext cx="6753225" cy="2038350"/>
                          <a:chOff x="-9525" y="-158740"/>
                          <a:chExt cx="6713304" cy="1986980"/>
                        </a:xfrm>
                      </wpg:grpSpPr>
                      <wps:wsp>
                        <wps:cNvPr id="35" name="テキスト ボックス 35"/>
                        <wps:cNvSpPr txBox="1"/>
                        <wps:spPr>
                          <a:xfrm>
                            <a:off x="1806119" y="-158740"/>
                            <a:ext cx="4767484" cy="1838763"/>
                          </a:xfrm>
                          <a:prstGeom prst="rect">
                            <a:avLst/>
                          </a:prstGeom>
                          <a:noFill/>
                          <a:ln w="6350">
                            <a:noFill/>
                          </a:ln>
                        </wps:spPr>
                        <wps:txbx>
                          <w:txbxContent>
                            <w:p w14:paraId="7BFDE1B9" w14:textId="2CA51049" w:rsidR="006670EF" w:rsidRPr="0060423C" w:rsidRDefault="006670EF" w:rsidP="006670EF">
                              <w:pPr>
                                <w:pStyle w:val="affc"/>
                                <w:spacing w:before="240" w:line="156" w:lineRule="auto"/>
                                <w:jc w:val="both"/>
                                <w:rPr>
                                  <w:rFonts w:ascii="メイリオ" w:eastAsia="メイリオ" w:hAnsi="メイリオ" w:hint="default"/>
                                  <w:b/>
                                  <w:bCs/>
                                  <w:sz w:val="24"/>
                                  <w:szCs w:val="24"/>
                                </w:rPr>
                              </w:pPr>
                              <w:r w:rsidRPr="006670EF">
                                <w:rPr>
                                  <w:rFonts w:ascii="メイリオ" w:eastAsia="メイリオ" w:hAnsi="メイリオ"/>
                                  <w:b/>
                                  <w:bCs/>
                                  <w:sz w:val="28"/>
                                  <w:szCs w:val="28"/>
                                </w:rPr>
                                <w:t xml:space="preserve">＊山本さとし　</w:t>
                              </w:r>
                              <w:r w:rsidRPr="0060423C">
                                <w:rPr>
                                  <w:rFonts w:ascii="メイリオ" w:eastAsia="メイリオ" w:hAnsi="メイリオ"/>
                                  <w:b/>
                                  <w:bCs/>
                                  <w:sz w:val="24"/>
                                  <w:szCs w:val="24"/>
                                </w:rPr>
                                <w:t>プロフィール</w:t>
                              </w:r>
                            </w:p>
                            <w:p w14:paraId="4940F4B3" w14:textId="31A3A087" w:rsidR="00B81362" w:rsidRPr="0073646B" w:rsidRDefault="006670EF" w:rsidP="009E0868">
                              <w:pPr>
                                <w:pStyle w:val="affc"/>
                                <w:spacing w:line="180" w:lineRule="auto"/>
                                <w:jc w:val="both"/>
                                <w:rPr>
                                  <w:rFonts w:ascii="メイリオ" w:eastAsia="メイリオ" w:hAnsi="メイリオ" w:hint="default"/>
                                  <w:sz w:val="18"/>
                                  <w:szCs w:val="18"/>
                                </w:rPr>
                              </w:pPr>
                              <w:r w:rsidRPr="0073646B">
                                <w:rPr>
                                  <w:rFonts w:ascii="メイリオ" w:eastAsia="メイリオ" w:hAnsi="メイリオ"/>
                                  <w:sz w:val="18"/>
                                  <w:szCs w:val="18"/>
                                </w:rPr>
                                <w:t xml:space="preserve">シンガー&amp;ソングライター 福島県喜多方市生まれ。9歳でギターを13歳よりオリジナルを書く。作品は400曲以上、主に「ヒロシマの有る国で」「まつり」「海のように山のように」がある。歌づくりはソーシャルワークの経験から目線の低いフォーキーなものが多い。折々にアルバムを発表し、一般のステージ・ライブハウス、学校や福祉施設、小さな集まりにも出向いてうたう。ピート・シーガーの自伝を共訳し1999年NYで本人に歌の指南を受ける。3.11東日本大震災後は定期的に浜通りを訪ね交流を深めている。原発事故後の人びとをうたう「この道の向こうには」「浜通りの風」「神さまとんぼ」等、毎年作品にしている。日本音楽著作権協会会員。メール等はホームページより　</w:t>
                              </w:r>
                              <w:hyperlink r:id="rId19" w:history="1">
                                <w:r w:rsidR="00B81362" w:rsidRPr="0073646B">
                                  <w:rPr>
                                    <w:rStyle w:val="af3"/>
                                    <w:rFonts w:ascii="メイリオ" w:eastAsia="メイリオ" w:hAnsi="メイリオ"/>
                                    <w:sz w:val="18"/>
                                    <w:szCs w:val="18"/>
                                  </w:rPr>
                                  <w:t>http://www.satoshi-y.net/</w:t>
                                </w:r>
                              </w:hyperlink>
                            </w:p>
                          </w:txbxContent>
                        </wps:txbx>
                        <wps:bodyPr rot="0" spcFirstLastPara="0" vertOverflow="overflow" horzOverflow="overflow" vert="horz" wrap="square" lIns="144000" tIns="8890" rIns="144000" bIns="8890" numCol="1" spcCol="0" rtlCol="0" fromWordArt="0" anchor="t" anchorCtr="0" forceAA="0" compatLnSpc="1">
                          <a:prstTxWarp prst="textNoShape">
                            <a:avLst/>
                          </a:prstTxWarp>
                          <a:noAutofit/>
                        </wps:bodyPr>
                      </wps:wsp>
                      <w14:contentPart bwMode="auto" r:id="rId20">
                        <w14:nvContentPartPr>
                          <w14:cNvPr id="87" name="インク 87"/>
                          <w14:cNvContentPartPr/>
                        </w14:nvContentPartPr>
                        <w14:xfrm>
                          <a:off x="-9525" y="-144349"/>
                          <a:ext cx="6713304" cy="1972589"/>
                        </w14:xfrm>
                      </w14:contentPart>
                      <wps:wsp>
                        <wps:cNvPr id="6" name="テキスト ボックス 6"/>
                        <wps:cNvSpPr txBox="1"/>
                        <wps:spPr>
                          <a:xfrm>
                            <a:off x="274070" y="41799"/>
                            <a:ext cx="1442955" cy="253706"/>
                          </a:xfrm>
                          <a:prstGeom prst="rect">
                            <a:avLst/>
                          </a:prstGeom>
                          <a:noFill/>
                          <a:ln w="6350">
                            <a:noFill/>
                          </a:ln>
                        </wps:spPr>
                        <wps:txbx>
                          <w:txbxContent>
                            <w:p w14:paraId="02F2D4DC" w14:textId="621FD82C" w:rsidR="00821200" w:rsidRPr="007E348A" w:rsidRDefault="00821200" w:rsidP="00821200">
                              <w:pPr>
                                <w:pStyle w:val="affc"/>
                                <w:spacing w:line="180" w:lineRule="auto"/>
                                <w:rPr>
                                  <w:rFonts w:ascii="メイリオ" w:eastAsia="メイリオ" w:hAnsi="メイリオ" w:hint="default"/>
                                  <w:b/>
                                  <w:bCs/>
                                  <w:sz w:val="28"/>
                                  <w:szCs w:val="28"/>
                                </w:rPr>
                              </w:pPr>
                              <w:r>
                                <w:rPr>
                                  <w:rFonts w:ascii="メイリオ" w:eastAsia="メイリオ" w:hAnsi="メイリオ"/>
                                  <w:b/>
                                  <w:bCs/>
                                  <w:sz w:val="28"/>
                                  <w:szCs w:val="28"/>
                                </w:rPr>
                                <w:t>♫</w:t>
                              </w:r>
                              <w:r w:rsidR="0060423C">
                                <w:rPr>
                                  <w:rFonts w:ascii="メイリオ" w:eastAsia="メイリオ" w:hAnsi="メイリオ"/>
                                  <w:b/>
                                  <w:bCs/>
                                  <w:sz w:val="28"/>
                                  <w:szCs w:val="28"/>
                                </w:rPr>
                                <w:t>講師</w:t>
                              </w:r>
                              <w:r w:rsidR="0060423C">
                                <w:rPr>
                                  <w:rFonts w:ascii="メイリオ" w:eastAsia="メイリオ" w:hAnsi="メイリオ" w:hint="default"/>
                                  <w:b/>
                                  <w:bCs/>
                                  <w:sz w:val="28"/>
                                  <w:szCs w:val="28"/>
                                </w:rPr>
                                <w:t>Ko</w:t>
                              </w:r>
                              <w:r w:rsidR="00161081">
                                <w:rPr>
                                  <w:rFonts w:ascii="メイリオ" w:eastAsia="メイリオ" w:hAnsi="メイリオ"/>
                                  <w:b/>
                                  <w:bCs/>
                                  <w:sz w:val="28"/>
                                  <w:szCs w:val="28"/>
                                </w:rPr>
                                <w:t>-</w:t>
                              </w:r>
                              <w:r w:rsidR="0060423C">
                                <w:rPr>
                                  <w:rFonts w:ascii="メイリオ" w:eastAsia="メイリオ" w:hAnsi="メイリオ" w:hint="default"/>
                                  <w:b/>
                                  <w:bCs/>
                                  <w:sz w:val="28"/>
                                  <w:szCs w:val="28"/>
                                </w:rPr>
                                <w:t>si</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 name="四角形: 角を丸くする 8"/>
                        <wps:cNvSpPr/>
                        <wps:spPr>
                          <a:xfrm>
                            <a:off x="335346" y="328871"/>
                            <a:ext cx="1470772" cy="1151890"/>
                          </a:xfrm>
                          <a:prstGeom prst="roundRect">
                            <a:avLst/>
                          </a:prstGeom>
                          <a:blipFill dpi="0" rotWithShape="1">
                            <a:blip r:embed="rId21"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3A7FF" id="グループ化 9" o:spid="_x0000_s1049" style="position:absolute;left:0;text-align:left;margin-left:18.55pt;margin-top:-.95pt;width:531.75pt;height:160.5pt;z-index:251663360;mso-position-horizontal-relative:margin;mso-width-relative:margin;mso-height-relative:margin" coordorigin="-95,-1587" coordsize="67133,19869" o:gfxdata="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">
                <v:shape id="テキスト ボックス 35" o:spid="_x0000_s1050" type="#_x0000_t202" style="position:absolute;left:18061;top:-1587;width:47675;height:1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" filled="f" stroked="f" strokeweight=".5pt">
                  <v:textbox inset="4mm,.7pt,4mm,.7pt">
                    <w:txbxContent>
                      <w:p w14:paraId="7BFDE1B9" w14:textId="2CA51049" w:rsidR="006670EF" w:rsidRPr="0060423C" w:rsidRDefault="006670EF" w:rsidP="006670EF">
                        <w:pPr>
                          <w:pStyle w:val="affc"/>
                          <w:spacing w:before="240" w:line="156" w:lineRule="auto"/>
                          <w:jc w:val="both"/>
                          <w:rPr>
                            <w:rFonts w:ascii="メイリオ" w:eastAsia="メイリオ" w:hAnsi="メイリオ" w:hint="default"/>
                            <w:b/>
                            <w:bCs/>
                            <w:sz w:val="24"/>
                            <w:szCs w:val="24"/>
                          </w:rPr>
                        </w:pPr>
                        <w:r w:rsidRPr="006670EF">
                          <w:rPr>
                            <w:rFonts w:ascii="メイリオ" w:eastAsia="メイリオ" w:hAnsi="メイリオ"/>
                            <w:b/>
                            <w:bCs/>
                            <w:sz w:val="28"/>
                            <w:szCs w:val="28"/>
                          </w:rPr>
                          <w:t xml:space="preserve">＊山本さとし　</w:t>
                        </w:r>
                        <w:r w:rsidRPr="0060423C">
                          <w:rPr>
                            <w:rFonts w:ascii="メイリオ" w:eastAsia="メイリオ" w:hAnsi="メイリオ"/>
                            <w:b/>
                            <w:bCs/>
                            <w:sz w:val="24"/>
                            <w:szCs w:val="24"/>
                          </w:rPr>
                          <w:t>プロフィール</w:t>
                        </w:r>
                      </w:p>
                      <w:p w14:paraId="4940F4B3" w14:textId="31A3A087" w:rsidR="00B81362" w:rsidRPr="0073646B" w:rsidRDefault="006670EF" w:rsidP="009E0868">
                        <w:pPr>
                          <w:pStyle w:val="affc"/>
                          <w:spacing w:line="180" w:lineRule="auto"/>
                          <w:jc w:val="both"/>
                          <w:rPr>
                            <w:rFonts w:ascii="メイリオ" w:eastAsia="メイリオ" w:hAnsi="メイリオ" w:hint="default"/>
                            <w:sz w:val="18"/>
                            <w:szCs w:val="18"/>
                          </w:rPr>
                        </w:pPr>
                        <w:r w:rsidRPr="0073646B">
                          <w:rPr>
                            <w:rFonts w:ascii="メイリオ" w:eastAsia="メイリオ" w:hAnsi="メイリオ"/>
                            <w:sz w:val="18"/>
                            <w:szCs w:val="18"/>
                          </w:rPr>
                          <w:t xml:space="preserve">シンガー&amp;ソングライター 福島県喜多方市生まれ。9歳でギターを13歳よりオリジナルを書く。作品は400曲以上、主に「ヒロシマの有る国で」「まつり」「海のように山のように」がある。歌づくりはソーシャルワークの経験から目線の低いフォーキーなものが多い。折々にアルバムを発表し、一般のステージ・ライブハウス、学校や福祉施設、小さな集まりにも出向いてうたう。ピート・シーガーの自伝を共訳し1999年NYで本人に歌の指南を受ける。3.11東日本大震災後は定期的に浜通りを訪ね交流を深めている。原発事故後の人びとをうたう「この道の向こうには」「浜通りの風」「神さまとんぼ」等、毎年作品にしている。日本音楽著作権協会会員。メール等はホームページより　</w:t>
                        </w:r>
                        <w:hyperlink r:id="rId22" w:history="1">
                          <w:r w:rsidR="00B81362" w:rsidRPr="0073646B">
                            <w:rPr>
                              <w:rStyle w:val="af3"/>
                              <w:rFonts w:ascii="メイリオ" w:eastAsia="メイリオ" w:hAnsi="メイリオ"/>
                              <w:sz w:val="18"/>
                              <w:szCs w:val="18"/>
                            </w:rPr>
                            <w:t>http://www.satoshi-y.net/</w:t>
                          </w:r>
                        </w:hyperlink>
                      </w:p>
                    </w:txbxContent>
                  </v:textbox>
                </v:shape>
                <v:shape id="インク 87" o:spid="_x0000_s1051" type="#_x0000_t75" style="position:absolute;left:-721;top:-5126;width:68381;height:2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">
                  <v:imagedata r:id="rId23" o:title=""/>
                </v:shape>
                <v:shape id="テキスト ボックス 6" o:spid="_x0000_s1052" type="#_x0000_t202" style="position:absolute;left:2740;top:417;width:14430;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" filled="f" stroked="f" strokeweight=".5pt">
                  <v:textbox inset="5.85pt,.7pt,5.85pt,.7pt">
                    <w:txbxContent>
                      <w:p w14:paraId="02F2D4DC" w14:textId="621FD82C" w:rsidR="00821200" w:rsidRPr="007E348A" w:rsidRDefault="00821200" w:rsidP="00821200">
                        <w:pPr>
                          <w:pStyle w:val="affc"/>
                          <w:spacing w:line="180" w:lineRule="auto"/>
                          <w:rPr>
                            <w:rFonts w:ascii="メイリオ" w:eastAsia="メイリオ" w:hAnsi="メイリオ" w:hint="default"/>
                            <w:b/>
                            <w:bCs/>
                            <w:sz w:val="28"/>
                            <w:szCs w:val="28"/>
                          </w:rPr>
                        </w:pPr>
                        <w:r>
                          <w:rPr>
                            <w:rFonts w:ascii="メイリオ" w:eastAsia="メイリオ" w:hAnsi="メイリオ"/>
                            <w:b/>
                            <w:bCs/>
                            <w:sz w:val="28"/>
                            <w:szCs w:val="28"/>
                          </w:rPr>
                          <w:t>♫</w:t>
                        </w:r>
                        <w:r w:rsidR="0060423C">
                          <w:rPr>
                            <w:rFonts w:ascii="メイリオ" w:eastAsia="メイリオ" w:hAnsi="メイリオ"/>
                            <w:b/>
                            <w:bCs/>
                            <w:sz w:val="28"/>
                            <w:szCs w:val="28"/>
                          </w:rPr>
                          <w:t>講師</w:t>
                        </w:r>
                        <w:r w:rsidR="0060423C">
                          <w:rPr>
                            <w:rFonts w:ascii="メイリオ" w:eastAsia="メイリオ" w:hAnsi="メイリオ" w:hint="default"/>
                            <w:b/>
                            <w:bCs/>
                            <w:sz w:val="28"/>
                            <w:szCs w:val="28"/>
                          </w:rPr>
                          <w:t>Ko</w:t>
                        </w:r>
                        <w:r w:rsidR="00161081">
                          <w:rPr>
                            <w:rFonts w:ascii="メイリオ" w:eastAsia="メイリオ" w:hAnsi="メイリオ"/>
                            <w:b/>
                            <w:bCs/>
                            <w:sz w:val="28"/>
                            <w:szCs w:val="28"/>
                          </w:rPr>
                          <w:t>-</w:t>
                        </w:r>
                        <w:r w:rsidR="0060423C">
                          <w:rPr>
                            <w:rFonts w:ascii="メイリオ" w:eastAsia="メイリオ" w:hAnsi="メイリオ" w:hint="default"/>
                            <w:b/>
                            <w:bCs/>
                            <w:sz w:val="28"/>
                            <w:szCs w:val="28"/>
                          </w:rPr>
                          <w:t>si</w:t>
                        </w:r>
                      </w:p>
                    </w:txbxContent>
                  </v:textbox>
                </v:shape>
                <v:roundrect id="四角形: 角を丸くする 8" o:spid="_x0000_s1053" style="position:absolute;left:3353;top:3288;width:14708;height:11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" stroked="f" strokeweight="1.25pt">
                  <v:fill r:id="rId24" o:title="" recolor="t" rotate="t" type="frame"/>
                </v:roundrect>
                <w10:wrap anchorx="margin"/>
              </v:group>
            </w:pict>
          </mc:Fallback>
        </mc:AlternateContent>
      </w:r>
      <w:r w:rsidR="00714DD0">
        <w:rPr>
          <w:rFonts w:ascii="Meiryo UI" w:eastAsia="Meiryo UI" w:hAnsi="Meiryo UI"/>
          <w:noProof/>
          <w:color w:val="000000" w:themeColor="text1"/>
          <w:sz w:val="21"/>
          <w:szCs w:val="21"/>
        </w:rPr>
        <mc:AlternateContent>
          <mc:Choice Requires="wpi">
            <w:drawing>
              <wp:anchor distT="0" distB="0" distL="114300" distR="114300" simplePos="0" relativeHeight="251674624" behindDoc="0" locked="0" layoutInCell="1" allowOverlap="1" wp14:anchorId="08CCEB40" wp14:editId="1C5ED821">
                <wp:simplePos x="0" y="0"/>
                <wp:positionH relativeFrom="column">
                  <wp:posOffset>1066976</wp:posOffset>
                </wp:positionH>
                <wp:positionV relativeFrom="paragraph">
                  <wp:posOffset>135377</wp:posOffset>
                </wp:positionV>
                <wp:extent cx="360" cy="360"/>
                <wp:effectExtent l="38100" t="38100" r="57150" b="57150"/>
                <wp:wrapNone/>
                <wp:docPr id="29" name="インク 29"/>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5730A35" id="インク 29" o:spid="_x0000_s1026" type="#_x0000_t75" style="position:absolute;left:0;text-align:left;margin-left:83.3pt;margin-top:9.95pt;width:1.4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">
                <v:imagedata r:id="rId26" o:title=""/>
              </v:shape>
            </w:pict>
          </mc:Fallback>
        </mc:AlternateContent>
      </w:r>
      <w:r w:rsidR="00821200">
        <w:rPr>
          <w:rFonts w:ascii="Meiryo UI" w:eastAsia="Meiryo UI" w:hAnsi="Meiryo UI"/>
          <w:noProof/>
          <w:color w:val="000000" w:themeColor="text1"/>
          <w:sz w:val="21"/>
          <w:szCs w:val="21"/>
        </w:rPr>
        <mc:AlternateContent>
          <mc:Choice Requires="aink">
            <w:drawing>
              <wp:anchor distT="0" distB="0" distL="114300" distR="114300" simplePos="0" relativeHeight="251662336" behindDoc="0" locked="0" layoutInCell="1" allowOverlap="1" wp14:anchorId="7F8FC3A4" wp14:editId="3F089D31">
                <wp:simplePos x="0" y="0"/>
                <wp:positionH relativeFrom="column">
                  <wp:posOffset>2735580</wp:posOffset>
                </wp:positionH>
                <wp:positionV relativeFrom="paragraph">
                  <wp:posOffset>-143510</wp:posOffset>
                </wp:positionV>
                <wp:extent cx="3175" cy="2540"/>
                <wp:effectExtent l="57150" t="38100" r="53975" b="73660"/>
                <wp:wrapNone/>
                <wp:docPr id="38" name="インク 38"/>
                <wp:cNvGraphicFramePr/>
                <a:graphic xmlns:a="http://schemas.openxmlformats.org/drawingml/2006/main">
                  <a:graphicData uri="http://schemas.microsoft.com/office/word/2010/wordprocessingInk">
                    <w14:contentPart bwMode="auto" r:id="rId27">
                      <w14:nvContentPartPr>
                        <w14:cNvContentPartPr/>
                      </w14:nvContentPartPr>
                      <w14:xfrm>
                        <a:off x="0" y="0"/>
                        <a:ext cx="3175" cy="2540"/>
                      </w14:xfrm>
                    </w14:contentPart>
                  </a:graphicData>
                </a:graphic>
              </wp:anchor>
            </w:drawing>
          </mc:Choice>
          <mc:Fallback>
            <w:drawing>
              <wp:anchor distT="0" distB="0" distL="114300" distR="114300" simplePos="0" relativeHeight="251662336" behindDoc="0" locked="0" layoutInCell="1" allowOverlap="1" wp14:anchorId="7F8FC3A4" wp14:editId="3F089D31">
                <wp:simplePos x="0" y="0"/>
                <wp:positionH relativeFrom="column">
                  <wp:posOffset>2735580</wp:posOffset>
                </wp:positionH>
                <wp:positionV relativeFrom="paragraph">
                  <wp:posOffset>-143510</wp:posOffset>
                </wp:positionV>
                <wp:extent cx="3175" cy="2540"/>
                <wp:effectExtent l="57150" t="38100" r="53975" b="73660"/>
                <wp:wrapNone/>
                <wp:docPr id="38" name="インク 38"/>
                <wp:cNvGraphicFramePr/>
                <a:graphic xmlns:a="http://schemas.openxmlformats.org/drawingml/2006/main">
                  <a:graphicData uri="http://schemas.openxmlformats.org/drawingml/2006/picture">
                    <pic:pic xmlns:pic="http://schemas.openxmlformats.org/drawingml/2006/picture">
                      <pic:nvPicPr>
                        <pic:cNvPr id="38" name="インク 38"/>
                        <pic:cNvPicPr/>
                      </pic:nvPicPr>
                      <pic:blipFill>
                        <a:blip r:embed="rId28"/>
                        <a:stretch>
                          <a:fillRect/>
                        </a:stretch>
                      </pic:blipFill>
                      <pic:spPr>
                        <a:xfrm>
                          <a:off x="0" y="0"/>
                          <a:ext cx="73378" cy="383223"/>
                        </a:xfrm>
                        <a:prstGeom prst="rect">
                          <a:avLst/>
                        </a:prstGeom>
                      </pic:spPr>
                    </pic:pic>
                  </a:graphicData>
                </a:graphic>
              </wp:anchor>
            </w:drawing>
          </mc:Fallback>
        </mc:AlternateContent>
      </w:r>
      <w:r w:rsidR="00B81362">
        <w:rPr>
          <w:rFonts w:ascii="Meiryo UI" w:eastAsia="Meiryo UI" w:hAnsi="Meiryo UI"/>
          <w:noProof/>
          <w:color w:val="000000" w:themeColor="text1"/>
          <w:sz w:val="21"/>
          <w:szCs w:val="21"/>
        </w:rPr>
        <mc:AlternateContent>
          <mc:Choice Requires="aink">
            <w:drawing>
              <wp:anchor distT="0" distB="0" distL="114300" distR="114300" simplePos="0" relativeHeight="251655168" behindDoc="0" locked="0" layoutInCell="1" allowOverlap="1" wp14:anchorId="195A8487" wp14:editId="48832C07">
                <wp:simplePos x="0" y="0"/>
                <wp:positionH relativeFrom="column">
                  <wp:posOffset>1842866</wp:posOffset>
                </wp:positionH>
                <wp:positionV relativeFrom="paragraph">
                  <wp:posOffset>101250</wp:posOffset>
                </wp:positionV>
                <wp:extent cx="360" cy="3240"/>
                <wp:effectExtent l="57150" t="57150" r="38100" b="53975"/>
                <wp:wrapNone/>
                <wp:docPr id="40" name="インク 40"/>
                <wp:cNvGraphicFramePr/>
                <a:graphic xmlns:a="http://schemas.openxmlformats.org/drawingml/2006/main">
                  <a:graphicData uri="http://schemas.microsoft.com/office/word/2010/wordprocessingInk">
                    <w14:contentPart bwMode="auto" r:id="rId29">
                      <w14:nvContentPartPr>
                        <w14:cNvContentPartPr/>
                      </w14:nvContentPartPr>
                      <w14:xfrm>
                        <a:off x="0" y="0"/>
                        <a:ext cx="360" cy="3240"/>
                      </w14:xfrm>
                    </w14:contentPart>
                  </a:graphicData>
                </a:graphic>
              </wp:anchor>
            </w:drawing>
          </mc:Choice>
          <mc:Fallback>
            <w:drawing>
              <wp:anchor distT="0" distB="0" distL="114300" distR="114300" simplePos="0" relativeHeight="251655168" behindDoc="0" locked="0" layoutInCell="1" allowOverlap="1" wp14:anchorId="195A8487" wp14:editId="48832C07">
                <wp:simplePos x="0" y="0"/>
                <wp:positionH relativeFrom="column">
                  <wp:posOffset>1842866</wp:posOffset>
                </wp:positionH>
                <wp:positionV relativeFrom="paragraph">
                  <wp:posOffset>101250</wp:posOffset>
                </wp:positionV>
                <wp:extent cx="360" cy="3240"/>
                <wp:effectExtent l="57150" t="57150" r="38100" b="53975"/>
                <wp:wrapNone/>
                <wp:docPr id="40" name="インク 40"/>
                <wp:cNvGraphicFramePr/>
                <a:graphic xmlns:a="http://schemas.openxmlformats.org/drawingml/2006/main">
                  <a:graphicData uri="http://schemas.openxmlformats.org/drawingml/2006/picture">
                    <pic:pic xmlns:pic="http://schemas.openxmlformats.org/drawingml/2006/picture">
                      <pic:nvPicPr>
                        <pic:cNvPr id="40" name="インク 40"/>
                        <pic:cNvPicPr/>
                      </pic:nvPicPr>
                      <pic:blipFill>
                        <a:blip r:embed="rId30"/>
                        <a:stretch>
                          <a:fillRect/>
                        </a:stretch>
                      </pic:blipFill>
                      <pic:spPr>
                        <a:xfrm>
                          <a:off x="0" y="0"/>
                          <a:ext cx="72000" cy="434880"/>
                        </a:xfrm>
                        <a:prstGeom prst="rect">
                          <a:avLst/>
                        </a:prstGeom>
                      </pic:spPr>
                    </pic:pic>
                  </a:graphicData>
                </a:graphic>
              </wp:anchor>
            </w:drawing>
          </mc:Fallback>
        </mc:AlternateContent>
      </w:r>
      <w:r w:rsidR="00B81362">
        <w:rPr>
          <w:rFonts w:ascii="Meiryo UI" w:eastAsia="Meiryo UI" w:hAnsi="Meiryo UI"/>
          <w:noProof/>
          <w:color w:val="000000" w:themeColor="text1"/>
          <w:sz w:val="21"/>
          <w:szCs w:val="21"/>
        </w:rPr>
        <mc:AlternateContent>
          <mc:Choice Requires="aink">
            <w:drawing>
              <wp:anchor distT="0" distB="0" distL="114300" distR="114300" simplePos="0" relativeHeight="251654144" behindDoc="0" locked="0" layoutInCell="1" allowOverlap="1" wp14:anchorId="38D6D7B7" wp14:editId="6B3CF077">
                <wp:simplePos x="0" y="0"/>
                <wp:positionH relativeFrom="column">
                  <wp:posOffset>2197826</wp:posOffset>
                </wp:positionH>
                <wp:positionV relativeFrom="paragraph">
                  <wp:posOffset>199170</wp:posOffset>
                </wp:positionV>
                <wp:extent cx="360" cy="360"/>
                <wp:effectExtent l="57150" t="38100" r="38100" b="57150"/>
                <wp:wrapNone/>
                <wp:docPr id="39" name="インク 39"/>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54144" behindDoc="0" locked="0" layoutInCell="1" allowOverlap="1" wp14:anchorId="38D6D7B7" wp14:editId="6B3CF077">
                <wp:simplePos x="0" y="0"/>
                <wp:positionH relativeFrom="column">
                  <wp:posOffset>2197826</wp:posOffset>
                </wp:positionH>
                <wp:positionV relativeFrom="paragraph">
                  <wp:posOffset>199170</wp:posOffset>
                </wp:positionV>
                <wp:extent cx="360" cy="360"/>
                <wp:effectExtent l="57150" t="38100" r="38100" b="57150"/>
                <wp:wrapNone/>
                <wp:docPr id="39" name="インク 39"/>
                <wp:cNvGraphicFramePr/>
                <a:graphic xmlns:a="http://schemas.openxmlformats.org/drawingml/2006/main">
                  <a:graphicData uri="http://schemas.openxmlformats.org/drawingml/2006/picture">
                    <pic:pic xmlns:pic="http://schemas.openxmlformats.org/drawingml/2006/picture">
                      <pic:nvPicPr>
                        <pic:cNvPr id="39" name="インク 39"/>
                        <pic:cNvPicPr/>
                      </pic:nvPicPr>
                      <pic:blipFill>
                        <a:blip r:embed="rId32"/>
                        <a:stretch>
                          <a:fillRect/>
                        </a:stretch>
                      </pic:blipFill>
                      <pic:spPr>
                        <a:xfrm>
                          <a:off x="0" y="0"/>
                          <a:ext cx="72000" cy="432000"/>
                        </a:xfrm>
                        <a:prstGeom prst="rect">
                          <a:avLst/>
                        </a:prstGeom>
                      </pic:spPr>
                    </pic:pic>
                  </a:graphicData>
                </a:graphic>
              </wp:anchor>
            </w:drawing>
          </mc:Fallback>
        </mc:AlternateContent>
      </w:r>
    </w:p>
    <w:p w14:paraId="3926FC09" w14:textId="6168F939" w:rsidR="00C92242" w:rsidRDefault="00714DD0"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i">
            <w:drawing>
              <wp:anchor distT="0" distB="0" distL="114300" distR="114300" simplePos="0" relativeHeight="251675648" behindDoc="0" locked="0" layoutInCell="1" allowOverlap="1" wp14:anchorId="132DF2F3" wp14:editId="5E457B47">
                <wp:simplePos x="0" y="0"/>
                <wp:positionH relativeFrom="column">
                  <wp:posOffset>8796536</wp:posOffset>
                </wp:positionH>
                <wp:positionV relativeFrom="paragraph">
                  <wp:posOffset>268677</wp:posOffset>
                </wp:positionV>
                <wp:extent cx="360" cy="360"/>
                <wp:effectExtent l="38100" t="38100" r="57150" b="57150"/>
                <wp:wrapNone/>
                <wp:docPr id="2468" name="インク 2468"/>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3B802AD1" id="インク 2468" o:spid="_x0000_s1026" type="#_x0000_t75" style="position:absolute;left:0;text-align:left;margin-left:691.95pt;margin-top:20.4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">
                <v:imagedata r:id="rId34" o:title=""/>
              </v:shape>
            </w:pict>
          </mc:Fallback>
        </mc:AlternateContent>
      </w:r>
    </w:p>
    <w:p w14:paraId="299339E3" w14:textId="47A291BA" w:rsidR="00012258" w:rsidRDefault="00B81362"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aink">
            <w:drawing>
              <wp:anchor distT="0" distB="0" distL="114300" distR="114300" simplePos="0" relativeHeight="251653120" behindDoc="0" locked="0" layoutInCell="1" allowOverlap="1" wp14:anchorId="330FF282" wp14:editId="1BE202F6">
                <wp:simplePos x="0" y="0"/>
                <wp:positionH relativeFrom="column">
                  <wp:posOffset>4412906</wp:posOffset>
                </wp:positionH>
                <wp:positionV relativeFrom="paragraph">
                  <wp:posOffset>180159</wp:posOffset>
                </wp:positionV>
                <wp:extent cx="3240" cy="360"/>
                <wp:effectExtent l="57150" t="38100" r="34925" b="57150"/>
                <wp:wrapNone/>
                <wp:docPr id="37" name="インク 37"/>
                <wp:cNvGraphicFramePr/>
                <a:graphic xmlns:a="http://schemas.openxmlformats.org/drawingml/2006/main">
                  <a:graphicData uri="http://schemas.microsoft.com/office/word/2010/wordprocessingInk">
                    <w14:contentPart bwMode="auto" r:id="rId35">
                      <w14:nvContentPartPr>
                        <w14:cNvContentPartPr/>
                      </w14:nvContentPartPr>
                      <w14:xfrm>
                        <a:off x="0" y="0"/>
                        <a:ext cx="3240" cy="360"/>
                      </w14:xfrm>
                    </w14:contentPart>
                  </a:graphicData>
                </a:graphic>
              </wp:anchor>
            </w:drawing>
          </mc:Choice>
          <mc:Fallback>
            <w:drawing>
              <wp:anchor distT="0" distB="0" distL="114300" distR="114300" simplePos="0" relativeHeight="251653120" behindDoc="0" locked="0" layoutInCell="1" allowOverlap="1" wp14:anchorId="330FF282" wp14:editId="1BE202F6">
                <wp:simplePos x="0" y="0"/>
                <wp:positionH relativeFrom="column">
                  <wp:posOffset>4412906</wp:posOffset>
                </wp:positionH>
                <wp:positionV relativeFrom="paragraph">
                  <wp:posOffset>180159</wp:posOffset>
                </wp:positionV>
                <wp:extent cx="3240" cy="360"/>
                <wp:effectExtent l="57150" t="38100" r="34925" b="57150"/>
                <wp:wrapNone/>
                <wp:docPr id="37" name="インク 37"/>
                <wp:cNvGraphicFramePr/>
                <a:graphic xmlns:a="http://schemas.openxmlformats.org/drawingml/2006/main">
                  <a:graphicData uri="http://schemas.openxmlformats.org/drawingml/2006/picture">
                    <pic:pic xmlns:pic="http://schemas.openxmlformats.org/drawingml/2006/picture">
                      <pic:nvPicPr>
                        <pic:cNvPr id="37" name="インク 37"/>
                        <pic:cNvPicPr/>
                      </pic:nvPicPr>
                      <pic:blipFill>
                        <a:blip r:embed="rId36"/>
                        <a:stretch>
                          <a:fillRect/>
                        </a:stretch>
                      </pic:blipFill>
                      <pic:spPr>
                        <a:xfrm>
                          <a:off x="0" y="0"/>
                          <a:ext cx="74880" cy="432000"/>
                        </a:xfrm>
                        <a:prstGeom prst="rect">
                          <a:avLst/>
                        </a:prstGeom>
                      </pic:spPr>
                    </pic:pic>
                  </a:graphicData>
                </a:graphic>
              </wp:anchor>
            </w:drawing>
          </mc:Fallback>
        </mc:AlternateContent>
      </w:r>
    </w:p>
    <w:p w14:paraId="13CB2FDD" w14:textId="7AC128B2" w:rsidR="006670EF" w:rsidRDefault="00B81362"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メイリオ" w:eastAsia="メイリオ" w:hAnsi="メイリオ"/>
          <w:noProof/>
        </w:rPr>
        <mc:AlternateContent>
          <mc:Choice Requires="aink">
            <w:drawing>
              <wp:anchor distT="0" distB="0" distL="114300" distR="114300" simplePos="0" relativeHeight="251656192" behindDoc="0" locked="0" layoutInCell="1" allowOverlap="1" wp14:anchorId="24363682" wp14:editId="4898696A">
                <wp:simplePos x="0" y="0"/>
                <wp:positionH relativeFrom="column">
                  <wp:posOffset>1043940</wp:posOffset>
                </wp:positionH>
                <wp:positionV relativeFrom="paragraph">
                  <wp:posOffset>57785</wp:posOffset>
                </wp:positionV>
                <wp:extent cx="360" cy="34650"/>
                <wp:effectExtent l="57150" t="38100" r="38100" b="60960"/>
                <wp:wrapNone/>
                <wp:docPr id="44" name="インク 44"/>
                <wp:cNvGraphicFramePr/>
                <a:graphic xmlns:a="http://schemas.openxmlformats.org/drawingml/2006/main">
                  <a:graphicData uri="http://schemas.microsoft.com/office/word/2010/wordprocessingInk">
                    <w14:contentPart bwMode="auto" r:id="rId37">
                      <w14:nvContentPartPr>
                        <w14:cNvContentPartPr/>
                      </w14:nvContentPartPr>
                      <w14:xfrm>
                        <a:off x="0" y="0"/>
                        <a:ext cx="360" cy="34650"/>
                      </w14:xfrm>
                    </w14:contentPart>
                  </a:graphicData>
                </a:graphic>
              </wp:anchor>
            </w:drawing>
          </mc:Choice>
          <mc:Fallback>
            <w:drawing>
              <wp:anchor distT="0" distB="0" distL="114300" distR="114300" simplePos="0" relativeHeight="251656192" behindDoc="0" locked="0" layoutInCell="1" allowOverlap="1" wp14:anchorId="24363682" wp14:editId="4898696A">
                <wp:simplePos x="0" y="0"/>
                <wp:positionH relativeFrom="column">
                  <wp:posOffset>1043940</wp:posOffset>
                </wp:positionH>
                <wp:positionV relativeFrom="paragraph">
                  <wp:posOffset>57785</wp:posOffset>
                </wp:positionV>
                <wp:extent cx="360" cy="34650"/>
                <wp:effectExtent l="57150" t="38100" r="38100" b="60960"/>
                <wp:wrapNone/>
                <wp:docPr id="44" name="インク 44"/>
                <wp:cNvGraphicFramePr/>
                <a:graphic xmlns:a="http://schemas.openxmlformats.org/drawingml/2006/main">
                  <a:graphicData uri="http://schemas.openxmlformats.org/drawingml/2006/picture">
                    <pic:pic xmlns:pic="http://schemas.openxmlformats.org/drawingml/2006/picture">
                      <pic:nvPicPr>
                        <pic:cNvPr id="44" name="インク 44"/>
                        <pic:cNvPicPr/>
                      </pic:nvPicPr>
                      <pic:blipFill>
                        <a:blip r:embed="rId38"/>
                        <a:stretch>
                          <a:fillRect/>
                        </a:stretch>
                      </pic:blipFill>
                      <pic:spPr>
                        <a:xfrm>
                          <a:off x="0" y="0"/>
                          <a:ext cx="72000" cy="462953"/>
                        </a:xfrm>
                        <a:prstGeom prst="rect">
                          <a:avLst/>
                        </a:prstGeom>
                      </pic:spPr>
                    </pic:pic>
                  </a:graphicData>
                </a:graphic>
              </wp:anchor>
            </w:drawing>
          </mc:Fallback>
        </mc:AlternateContent>
      </w:r>
    </w:p>
    <w:p w14:paraId="511A94E1" w14:textId="35407983" w:rsidR="00012258" w:rsidRDefault="00012258"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4EFE6257" w14:textId="078CBCB0" w:rsidR="007F37C0" w:rsidRDefault="007F37C0"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3DD649E1" w14:textId="76414D30" w:rsidR="007F37C0" w:rsidRDefault="001531FF"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g">
            <w:drawing>
              <wp:anchor distT="0" distB="0" distL="114300" distR="114300" simplePos="0" relativeHeight="251660288" behindDoc="0" locked="0" layoutInCell="1" allowOverlap="1" wp14:anchorId="6E1D0E80" wp14:editId="792FF08D">
                <wp:simplePos x="0" y="0"/>
                <wp:positionH relativeFrom="column">
                  <wp:posOffset>4788535</wp:posOffset>
                </wp:positionH>
                <wp:positionV relativeFrom="paragraph">
                  <wp:posOffset>203200</wp:posOffset>
                </wp:positionV>
                <wp:extent cx="1002030" cy="1023620"/>
                <wp:effectExtent l="0" t="0" r="7620" b="5080"/>
                <wp:wrapNone/>
                <wp:docPr id="32" name="グループ化 32"/>
                <wp:cNvGraphicFramePr/>
                <a:graphic xmlns:a="http://schemas.openxmlformats.org/drawingml/2006/main">
                  <a:graphicData uri="http://schemas.microsoft.com/office/word/2010/wordprocessingGroup">
                    <wpg:wgp>
                      <wpg:cNvGrpSpPr/>
                      <wpg:grpSpPr>
                        <a:xfrm>
                          <a:off x="0" y="0"/>
                          <a:ext cx="1002030" cy="1023620"/>
                          <a:chOff x="-162836" y="-602590"/>
                          <a:chExt cx="1003110" cy="1024825"/>
                        </a:xfrm>
                      </wpg:grpSpPr>
                      <pic:pic xmlns:pic="http://schemas.openxmlformats.org/drawingml/2006/picture">
                        <pic:nvPicPr>
                          <pic:cNvPr id="30" name="図 30">
                            <a:hlinkClick r:id="rId39"/>
                          </pic:cNvPr>
                          <pic:cNvPicPr>
                            <a:picLocks noChangeAspect="1"/>
                          </pic:cNvPicPr>
                        </pic:nvPicPr>
                        <pic:blipFill>
                          <a:blip r:embed="rId40"/>
                          <a:srcRect/>
                          <a:stretch/>
                        </pic:blipFill>
                        <pic:spPr bwMode="auto">
                          <a:xfrm>
                            <a:off x="-69643" y="-370084"/>
                            <a:ext cx="792003" cy="792319"/>
                          </a:xfrm>
                          <a:prstGeom prst="rect">
                            <a:avLst/>
                          </a:prstGeom>
                          <a:noFill/>
                          <a:ln>
                            <a:noFill/>
                          </a:ln>
                        </pic:spPr>
                      </pic:pic>
                      <wps:wsp>
                        <wps:cNvPr id="31" name="テキスト ボックス 31"/>
                        <wps:cNvSpPr txBox="1"/>
                        <wps:spPr>
                          <a:xfrm>
                            <a:off x="-162836" y="-602590"/>
                            <a:ext cx="1003110" cy="287966"/>
                          </a:xfrm>
                          <a:prstGeom prst="rect">
                            <a:avLst/>
                          </a:prstGeom>
                          <a:noFill/>
                          <a:ln w="6350">
                            <a:noFill/>
                          </a:ln>
                        </wps:spPr>
                        <wps:txbx>
                          <w:txbxContent>
                            <w:p w14:paraId="6C7A55A3" w14:textId="77777777" w:rsidR="006670EF" w:rsidRPr="006670EF" w:rsidRDefault="006670EF" w:rsidP="006670EF">
                              <w:pPr>
                                <w:pStyle w:val="affc"/>
                                <w:spacing w:line="168" w:lineRule="auto"/>
                                <w:rPr>
                                  <w:rFonts w:ascii="Meiryo UI" w:eastAsia="Meiryo UI" w:hAnsi="Meiryo UI" w:cs="ＭＳ 明朝" w:hint="default"/>
                                  <w:sz w:val="18"/>
                                  <w:szCs w:val="18"/>
                                  <w:lang w:val="en-US"/>
                                </w:rPr>
                              </w:pPr>
                              <w:r w:rsidRPr="006670EF">
                                <w:rPr>
                                  <w:rFonts w:ascii="Meiryo UI" w:eastAsia="Meiryo UI" w:hAnsi="Meiryo UI" w:cs="ＭＳ 明朝"/>
                                  <w:sz w:val="18"/>
                                  <w:szCs w:val="18"/>
                                  <w:lang w:val="en-US"/>
                                </w:rPr>
                                <w:t>郡山駅前バスのりば（福島交通）</w:t>
                              </w:r>
                            </w:p>
                            <w:p w14:paraId="23771BC6" w14:textId="77777777" w:rsidR="006670EF" w:rsidRPr="006670EF" w:rsidRDefault="006670EF" w:rsidP="006670EF">
                              <w:pPr>
                                <w:spacing w:before="0" w:after="0" w:line="168" w:lineRule="auto"/>
                                <w:ind w:left="0"/>
                                <w:jc w:val="center"/>
                                <w:rPr>
                                  <w:rFonts w:ascii="Meiryo UI" w:eastAsia="Meiryo UI" w:hAnsi="Meiryo UI"/>
                                  <w:sz w:val="16"/>
                                  <w:szCs w:val="1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D0E80" id="グループ化 32" o:spid="_x0000_s1054" style="position:absolute;left:0;text-align:left;margin-left:377.05pt;margin-top:16pt;width:78.9pt;height:80.6pt;z-index:251660288;mso-width-relative:margin;mso-height-relative:margin" coordorigin="-1628,-6025" coordsize="10031,1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">
                <v:shape id="図 30" o:spid="_x0000_s1055" type="#_x0000_t75" href="https://www.fukushima-koutu.co.jp/bus/bus_pool/koriyama/" style="position:absolute;left:-696;top:-3700;width:7919;height: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" o:button="t">
                  <v:fill o:detectmouseclick="t"/>
                  <v:imagedata r:id="rId41" o:title=""/>
                </v:shape>
                <v:shape id="テキスト ボックス 31" o:spid="_x0000_s1056" type="#_x0000_t202" style="position:absolute;left:-1628;top:-6025;width:10030;height:28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" filled="f" stroked="f" strokeweight=".5pt">
                  <v:textbox inset="0,0,0,0">
                    <w:txbxContent>
                      <w:p w14:paraId="6C7A55A3" w14:textId="77777777" w:rsidR="006670EF" w:rsidRPr="006670EF" w:rsidRDefault="006670EF" w:rsidP="006670EF">
                        <w:pPr>
                          <w:pStyle w:val="affc"/>
                          <w:spacing w:line="168" w:lineRule="auto"/>
                          <w:rPr>
                            <w:rFonts w:ascii="Meiryo UI" w:eastAsia="Meiryo UI" w:hAnsi="Meiryo UI" w:cs="ＭＳ 明朝" w:hint="default"/>
                            <w:sz w:val="18"/>
                            <w:szCs w:val="18"/>
                            <w:lang w:val="en-US"/>
                          </w:rPr>
                        </w:pPr>
                        <w:r w:rsidRPr="006670EF">
                          <w:rPr>
                            <w:rFonts w:ascii="Meiryo UI" w:eastAsia="Meiryo UI" w:hAnsi="Meiryo UI" w:cs="ＭＳ 明朝"/>
                            <w:sz w:val="18"/>
                            <w:szCs w:val="18"/>
                            <w:lang w:val="en-US"/>
                          </w:rPr>
                          <w:t>郡山駅前バスのりば（福島交通）</w:t>
                        </w:r>
                      </w:p>
                      <w:p w14:paraId="23771BC6" w14:textId="77777777" w:rsidR="006670EF" w:rsidRPr="006670EF" w:rsidRDefault="006670EF" w:rsidP="006670EF">
                        <w:pPr>
                          <w:spacing w:before="0" w:after="0" w:line="168" w:lineRule="auto"/>
                          <w:ind w:left="0"/>
                          <w:jc w:val="center"/>
                          <w:rPr>
                            <w:rFonts w:ascii="Meiryo UI" w:eastAsia="Meiryo UI" w:hAnsi="Meiryo UI"/>
                            <w:sz w:val="16"/>
                            <w:szCs w:val="16"/>
                          </w:rPr>
                        </w:pPr>
                      </w:p>
                    </w:txbxContent>
                  </v:textbox>
                </v:shape>
              </v:group>
            </w:pict>
          </mc:Fallback>
        </mc:AlternateContent>
      </w:r>
      <w:r>
        <w:rPr>
          <w:rFonts w:ascii="Meiryo UI" w:eastAsia="Meiryo UI" w:hAnsi="Meiryo UI"/>
          <w:noProof/>
          <w:color w:val="000000" w:themeColor="text1"/>
          <w:sz w:val="21"/>
          <w:szCs w:val="21"/>
        </w:rPr>
        <mc:AlternateContent>
          <mc:Choice Requires="wpg">
            <w:drawing>
              <wp:anchor distT="0" distB="0" distL="114300" distR="114300" simplePos="0" relativeHeight="251661312" behindDoc="0" locked="0" layoutInCell="1" allowOverlap="1" wp14:anchorId="3680BCF0" wp14:editId="423B26E5">
                <wp:simplePos x="0" y="0"/>
                <wp:positionH relativeFrom="column">
                  <wp:posOffset>5883910</wp:posOffset>
                </wp:positionH>
                <wp:positionV relativeFrom="paragraph">
                  <wp:posOffset>193676</wp:posOffset>
                </wp:positionV>
                <wp:extent cx="973950" cy="9906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973950" cy="990600"/>
                          <a:chOff x="-155961" y="-567588"/>
                          <a:chExt cx="936000" cy="986662"/>
                        </a:xfrm>
                      </wpg:grpSpPr>
                      <pic:pic xmlns:pic="http://schemas.openxmlformats.org/drawingml/2006/picture">
                        <pic:nvPicPr>
                          <pic:cNvPr id="25" name="図 25">
                            <a:hlinkClick r:id="rId42"/>
                          </pic:cNvPr>
                          <pic:cNvPicPr>
                            <a:picLocks noChangeAspect="1"/>
                          </pic:cNvPicPr>
                        </pic:nvPicPr>
                        <pic:blipFill>
                          <a:blip r:embed="rId43"/>
                          <a:srcRect/>
                          <a:stretch/>
                        </pic:blipFill>
                        <pic:spPr bwMode="auto">
                          <a:xfrm>
                            <a:off x="-78500" y="-373242"/>
                            <a:ext cx="792000" cy="792316"/>
                          </a:xfrm>
                          <a:prstGeom prst="rect">
                            <a:avLst/>
                          </a:prstGeom>
                          <a:noFill/>
                          <a:ln>
                            <a:noFill/>
                          </a:ln>
                        </pic:spPr>
                      </pic:pic>
                      <wps:wsp>
                        <wps:cNvPr id="26" name="テキスト ボックス 26"/>
                        <wps:cNvSpPr txBox="1"/>
                        <wps:spPr>
                          <a:xfrm>
                            <a:off x="-155961" y="-567588"/>
                            <a:ext cx="936000" cy="288000"/>
                          </a:xfrm>
                          <a:prstGeom prst="rect">
                            <a:avLst/>
                          </a:prstGeom>
                          <a:noFill/>
                          <a:ln w="6350">
                            <a:noFill/>
                          </a:ln>
                        </wps:spPr>
                        <wps:txbx>
                          <w:txbxContent>
                            <w:p w14:paraId="7D102347" w14:textId="65860F17" w:rsidR="000C3BCF" w:rsidRPr="006670EF" w:rsidRDefault="006348CF" w:rsidP="006670EF">
                              <w:pPr>
                                <w:pStyle w:val="affc"/>
                                <w:spacing w:line="168" w:lineRule="auto"/>
                                <w:jc w:val="center"/>
                                <w:rPr>
                                  <w:rFonts w:ascii="Meiryo UI" w:eastAsia="Meiryo UI" w:hAnsi="Meiryo UI" w:cs="ＭＳ 明朝" w:hint="default"/>
                                  <w:sz w:val="18"/>
                                  <w:szCs w:val="18"/>
                                </w:rPr>
                              </w:pPr>
                              <w:r>
                                <w:rPr>
                                  <w:rFonts w:ascii="Meiryo UI" w:eastAsia="Meiryo UI" w:hAnsi="Meiryo UI" w:cs="ＭＳ 明朝"/>
                                  <w:sz w:val="18"/>
                                  <w:szCs w:val="18"/>
                                </w:rPr>
                                <w:t>安積歴史博物館</w:t>
                              </w:r>
                            </w:p>
                            <w:p w14:paraId="3FA6DB04" w14:textId="16F32216" w:rsidR="000C3BCF" w:rsidRPr="006670EF" w:rsidRDefault="000C3BCF" w:rsidP="006670EF">
                              <w:pPr>
                                <w:pStyle w:val="affc"/>
                                <w:spacing w:line="168" w:lineRule="auto"/>
                                <w:jc w:val="center"/>
                                <w:rPr>
                                  <w:rFonts w:ascii="Meiryo UI" w:eastAsia="Meiryo UI" w:hAnsi="Meiryo UI" w:cs="ＭＳ 明朝" w:hint="default"/>
                                  <w:sz w:val="18"/>
                                  <w:szCs w:val="18"/>
                                  <w:lang w:val="en-US"/>
                                </w:rPr>
                              </w:pPr>
                            </w:p>
                            <w:p w14:paraId="468BF276" w14:textId="77777777" w:rsidR="000C3BCF" w:rsidRPr="006670EF" w:rsidRDefault="000C3BCF" w:rsidP="006670EF">
                              <w:pPr>
                                <w:spacing w:before="0" w:after="0" w:line="168" w:lineRule="auto"/>
                                <w:ind w:left="0" w:right="0"/>
                                <w:jc w:val="center"/>
                                <w:rPr>
                                  <w:rFonts w:ascii="Meiryo UI" w:eastAsia="Meiryo UI" w:hAnsi="Meiryo UI"/>
                                  <w:sz w:val="22"/>
                                  <w:szCs w:val="2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80BCF0" id="グループ化 33" o:spid="_x0000_s1057" style="position:absolute;left:0;text-align:left;margin-left:463.3pt;margin-top:15.25pt;width:76.7pt;height:78pt;z-index:251661312;mso-width-relative:margin;mso-height-relative:margin" coordorigin="-1559,-5675" coordsize="9360,9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">
                <v:shape id="図 25" o:spid="_x0000_s1058" type="#_x0000_t75" href="https://anrekihaku.or.jp/" style="position:absolute;left:-785;top:-3732;width:7920;height: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" o:button="t">
                  <v:fill o:detectmouseclick="t"/>
                  <v:imagedata r:id="rId44" o:title=""/>
                </v:shape>
                <v:shape id="テキスト ボックス 26" o:spid="_x0000_s1059" type="#_x0000_t202" style="position:absolute;left:-1559;top:-5675;width:9359;height:28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" filled="f" stroked="f" strokeweight=".5pt">
                  <v:textbox inset="0,0,0,0">
                    <w:txbxContent>
                      <w:p w14:paraId="7D102347" w14:textId="65860F17" w:rsidR="000C3BCF" w:rsidRPr="006670EF" w:rsidRDefault="006348CF" w:rsidP="006670EF">
                        <w:pPr>
                          <w:pStyle w:val="affc"/>
                          <w:spacing w:line="168" w:lineRule="auto"/>
                          <w:jc w:val="center"/>
                          <w:rPr>
                            <w:rFonts w:ascii="Meiryo UI" w:eastAsia="Meiryo UI" w:hAnsi="Meiryo UI" w:cs="ＭＳ 明朝" w:hint="default"/>
                            <w:sz w:val="18"/>
                            <w:szCs w:val="18"/>
                          </w:rPr>
                        </w:pPr>
                        <w:r>
                          <w:rPr>
                            <w:rFonts w:ascii="Meiryo UI" w:eastAsia="Meiryo UI" w:hAnsi="Meiryo UI" w:cs="ＭＳ 明朝"/>
                            <w:sz w:val="18"/>
                            <w:szCs w:val="18"/>
                          </w:rPr>
                          <w:t>安積歴史博物館</w:t>
                        </w:r>
                      </w:p>
                      <w:p w14:paraId="3FA6DB04" w14:textId="16F32216" w:rsidR="000C3BCF" w:rsidRPr="006670EF" w:rsidRDefault="000C3BCF" w:rsidP="006670EF">
                        <w:pPr>
                          <w:pStyle w:val="affc"/>
                          <w:spacing w:line="168" w:lineRule="auto"/>
                          <w:jc w:val="center"/>
                          <w:rPr>
                            <w:rFonts w:ascii="Meiryo UI" w:eastAsia="Meiryo UI" w:hAnsi="Meiryo UI" w:cs="ＭＳ 明朝" w:hint="default"/>
                            <w:sz w:val="18"/>
                            <w:szCs w:val="18"/>
                            <w:lang w:val="en-US"/>
                          </w:rPr>
                        </w:pPr>
                      </w:p>
                      <w:p w14:paraId="468BF276" w14:textId="77777777" w:rsidR="000C3BCF" w:rsidRPr="006670EF" w:rsidRDefault="000C3BCF" w:rsidP="006670EF">
                        <w:pPr>
                          <w:spacing w:before="0" w:after="0" w:line="168" w:lineRule="auto"/>
                          <w:ind w:left="0" w:right="0"/>
                          <w:jc w:val="center"/>
                          <w:rPr>
                            <w:rFonts w:ascii="Meiryo UI" w:eastAsia="Meiryo UI" w:hAnsi="Meiryo UI"/>
                            <w:sz w:val="22"/>
                            <w:szCs w:val="22"/>
                          </w:rPr>
                        </w:pPr>
                      </w:p>
                    </w:txbxContent>
                  </v:textbox>
                </v:shape>
              </v:group>
            </w:pict>
          </mc:Fallback>
        </mc:AlternateContent>
      </w:r>
      <w:r>
        <w:rPr>
          <w:rFonts w:ascii="Meiryo UI" w:eastAsia="Meiryo UI" w:hAnsi="Meiryo UI"/>
          <w:noProof/>
          <w:color w:val="000000" w:themeColor="text1"/>
          <w:sz w:val="21"/>
          <w:szCs w:val="21"/>
        </w:rPr>
        <mc:AlternateContent>
          <mc:Choice Requires="wpg">
            <w:drawing>
              <wp:anchor distT="0" distB="0" distL="114300" distR="114300" simplePos="0" relativeHeight="251659264" behindDoc="0" locked="0" layoutInCell="1" allowOverlap="1" wp14:anchorId="0C49E70D" wp14:editId="09978CC0">
                <wp:simplePos x="0" y="0"/>
                <wp:positionH relativeFrom="column">
                  <wp:posOffset>245110</wp:posOffset>
                </wp:positionH>
                <wp:positionV relativeFrom="paragraph">
                  <wp:posOffset>146050</wp:posOffset>
                </wp:positionV>
                <wp:extent cx="4371975" cy="1228725"/>
                <wp:effectExtent l="0" t="0" r="9525" b="9525"/>
                <wp:wrapNone/>
                <wp:docPr id="55" name="グループ化 55"/>
                <wp:cNvGraphicFramePr/>
                <a:graphic xmlns:a="http://schemas.openxmlformats.org/drawingml/2006/main">
                  <a:graphicData uri="http://schemas.microsoft.com/office/word/2010/wordprocessingGroup">
                    <wpg:wgp>
                      <wpg:cNvGrpSpPr/>
                      <wpg:grpSpPr>
                        <a:xfrm>
                          <a:off x="0" y="0"/>
                          <a:ext cx="4371975" cy="1228725"/>
                          <a:chOff x="-76200" y="-530155"/>
                          <a:chExt cx="4468483" cy="1406807"/>
                        </a:xfrm>
                      </wpg:grpSpPr>
                      <wps:wsp>
                        <wps:cNvPr id="22" name="波線 22"/>
                        <wps:cNvSpPr/>
                        <wps:spPr>
                          <a:xfrm>
                            <a:off x="-76200" y="-530155"/>
                            <a:ext cx="4468483" cy="1406807"/>
                          </a:xfrm>
                          <a:prstGeom prst="wave">
                            <a:avLst>
                              <a:gd name="adj1" fmla="val 5432"/>
                              <a:gd name="adj2" fmla="val -9"/>
                            </a:avLst>
                          </a:prstGeom>
                          <a:solidFill>
                            <a:schemeClr val="accent3">
                              <a:lumMod val="40000"/>
                              <a:lumOff val="6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137704" y="-390219"/>
                            <a:ext cx="4148212" cy="1174002"/>
                          </a:xfrm>
                          <a:prstGeom prst="rect">
                            <a:avLst/>
                          </a:prstGeom>
                          <a:noFill/>
                          <a:ln w="6350">
                            <a:noFill/>
                          </a:ln>
                        </wps:spPr>
                        <wps:txbx>
                          <w:txbxContent>
                            <w:p w14:paraId="5A489113" w14:textId="1664BB19" w:rsidR="00A41DB5" w:rsidRDefault="007E348A" w:rsidP="0078288F">
                              <w:pPr>
                                <w:pStyle w:val="affc"/>
                                <w:spacing w:line="180" w:lineRule="auto"/>
                                <w:rPr>
                                  <w:rFonts w:ascii="メイリオ" w:eastAsia="メイリオ" w:hAnsi="メイリオ" w:hint="default"/>
                                  <w:b/>
                                  <w:bCs/>
                                  <w:color w:val="auto"/>
                                  <w:sz w:val="28"/>
                                  <w:szCs w:val="28"/>
                                </w:rPr>
                              </w:pPr>
                              <w:r w:rsidRPr="0083491C">
                                <w:rPr>
                                  <w:rFonts w:ascii="メイリオ" w:eastAsia="メイリオ" w:hAnsi="メイリオ"/>
                                  <w:b/>
                                  <w:bCs/>
                                  <w:color w:val="C00000"/>
                                  <w:sz w:val="28"/>
                                  <w:szCs w:val="28"/>
                                </w:rPr>
                                <w:t>♫</w:t>
                              </w:r>
                              <w:r w:rsidR="0060423C" w:rsidRPr="0083491C">
                                <w:rPr>
                                  <w:rFonts w:ascii="メイリオ" w:eastAsia="メイリオ" w:hAnsi="メイリオ"/>
                                  <w:b/>
                                  <w:bCs/>
                                  <w:color w:val="C00000"/>
                                  <w:sz w:val="28"/>
                                  <w:szCs w:val="28"/>
                                </w:rPr>
                                <w:t>会場</w:t>
                              </w:r>
                              <w:r w:rsidR="0060423C" w:rsidRPr="00A9284E">
                                <w:rPr>
                                  <w:rFonts w:ascii="メイリオ" w:eastAsia="メイリオ" w:hAnsi="メイリオ"/>
                                  <w:b/>
                                  <w:bCs/>
                                  <w:color w:val="auto"/>
                                  <w:sz w:val="28"/>
                                  <w:szCs w:val="28"/>
                                </w:rPr>
                                <w:t>：</w:t>
                              </w:r>
                              <w:r w:rsidR="00A41DB5">
                                <w:rPr>
                                  <w:rFonts w:ascii="メイリオ" w:eastAsia="メイリオ" w:hAnsi="メイリオ"/>
                                  <w:b/>
                                  <w:bCs/>
                                  <w:color w:val="auto"/>
                                  <w:sz w:val="28"/>
                                  <w:szCs w:val="28"/>
                                </w:rPr>
                                <w:t>郡山公会堂・</w:t>
                              </w:r>
                              <w:r w:rsidR="00F20B17">
                                <w:rPr>
                                  <w:rFonts w:ascii="メイリオ" w:eastAsia="メイリオ" w:hAnsi="メイリオ"/>
                                  <w:b/>
                                  <w:bCs/>
                                  <w:color w:val="auto"/>
                                  <w:sz w:val="28"/>
                                  <w:szCs w:val="28"/>
                                </w:rPr>
                                <w:t>中央</w:t>
                              </w:r>
                              <w:r w:rsidR="00A41DB5">
                                <w:rPr>
                                  <w:rFonts w:ascii="メイリオ" w:eastAsia="メイリオ" w:hAnsi="メイリオ"/>
                                  <w:b/>
                                  <w:bCs/>
                                  <w:color w:val="auto"/>
                                  <w:sz w:val="28"/>
                                  <w:szCs w:val="28"/>
                                </w:rPr>
                                <w:t>公民館</w:t>
                              </w:r>
                            </w:p>
                            <w:p w14:paraId="206FEC23" w14:textId="75FEFB81" w:rsidR="00A41DB5" w:rsidRDefault="00A41DB5" w:rsidP="0078288F">
                              <w:pPr>
                                <w:pStyle w:val="affc"/>
                                <w:spacing w:line="180" w:lineRule="auto"/>
                                <w:rPr>
                                  <w:rFonts w:ascii="メイリオ" w:eastAsia="メイリオ" w:hAnsi="メイリオ" w:hint="default"/>
                                  <w:b/>
                                  <w:bCs/>
                                  <w:color w:val="auto"/>
                                  <w:sz w:val="28"/>
                                  <w:szCs w:val="28"/>
                                </w:rPr>
                              </w:pPr>
                              <w:r w:rsidRPr="006670EF">
                                <w:rPr>
                                  <w:rFonts w:ascii="メイリオ" w:eastAsia="メイリオ" w:hAnsi="メイリオ"/>
                                  <w:sz w:val="20"/>
                                  <w:szCs w:val="20"/>
                                </w:rPr>
                                <w:t>〒963-8876 福島県郡山市</w:t>
                              </w:r>
                              <w:r w:rsidR="0083491C">
                                <w:rPr>
                                  <w:rFonts w:ascii="メイリオ" w:eastAsia="メイリオ" w:hAnsi="メイリオ"/>
                                  <w:sz w:val="20"/>
                                  <w:szCs w:val="20"/>
                                </w:rPr>
                                <w:t>麓山１-8-4</w:t>
                              </w:r>
                              <w:r>
                                <w:rPr>
                                  <w:rFonts w:ascii="メイリオ" w:eastAsia="メイリオ" w:hAnsi="メイリオ"/>
                                  <w:sz w:val="20"/>
                                  <w:szCs w:val="20"/>
                                </w:rPr>
                                <w:t xml:space="preserve">　</w:t>
                              </w:r>
                              <w:r w:rsidRPr="006670EF">
                                <w:rPr>
                                  <w:rFonts w:ascii="メイリオ" w:eastAsia="メイリオ" w:hAnsi="メイリオ"/>
                                  <w:sz w:val="20"/>
                                  <w:szCs w:val="20"/>
                                </w:rPr>
                                <w:t>TEL:</w:t>
                              </w:r>
                              <w:r w:rsidRPr="00271791">
                                <w:t xml:space="preserve"> </w:t>
                              </w:r>
                              <w:r w:rsidRPr="0031294C">
                                <w:rPr>
                                  <w:rFonts w:ascii="メイリオ" w:eastAsia="メイリオ" w:hAnsi="メイリオ"/>
                                  <w:sz w:val="20"/>
                                  <w:szCs w:val="20"/>
                                </w:rPr>
                                <w:t>024-</w:t>
                              </w:r>
                              <w:r w:rsidR="0083491C">
                                <w:rPr>
                                  <w:rFonts w:ascii="メイリオ" w:eastAsia="メイリオ" w:hAnsi="メイリオ" w:hint="default"/>
                                  <w:sz w:val="20"/>
                                  <w:szCs w:val="20"/>
                                </w:rPr>
                                <w:t>934-1212</w:t>
                              </w:r>
                              <w:r w:rsidRPr="006670EF">
                                <w:rPr>
                                  <w:rFonts w:ascii="メイリオ" w:eastAsia="メイリオ" w:hAnsi="メイリオ"/>
                                  <w:sz w:val="20"/>
                                  <w:szCs w:val="20"/>
                                  <w:lang w:val="en-US"/>
                                </w:rPr>
                                <w:t xml:space="preserve">　</w:t>
                              </w:r>
                            </w:p>
                            <w:p w14:paraId="56023795" w14:textId="108A3069" w:rsidR="007F37C0" w:rsidRPr="00A9284E" w:rsidRDefault="0031294C" w:rsidP="0083491C">
                              <w:pPr>
                                <w:pStyle w:val="affc"/>
                                <w:spacing w:line="180" w:lineRule="auto"/>
                                <w:ind w:firstLine="1120"/>
                                <w:rPr>
                                  <w:rFonts w:ascii="メイリオ" w:eastAsia="メイリオ" w:hAnsi="メイリオ" w:hint="default"/>
                                  <w:color w:val="auto"/>
                                  <w:sz w:val="20"/>
                                  <w:szCs w:val="20"/>
                                </w:rPr>
                              </w:pPr>
                              <w:r w:rsidRPr="00A9284E">
                                <w:rPr>
                                  <w:rFonts w:ascii="メイリオ" w:eastAsia="メイリオ" w:hAnsi="メイリオ"/>
                                  <w:b/>
                                  <w:bCs/>
                                  <w:color w:val="auto"/>
                                  <w:sz w:val="28"/>
                                  <w:szCs w:val="28"/>
                                </w:rPr>
                                <w:t>旧福島県尋常中学校本館</w:t>
                              </w:r>
                              <w:r w:rsidRPr="00A9284E">
                                <w:rPr>
                                  <w:rFonts w:ascii="メイリオ" w:eastAsia="メイリオ" w:hAnsi="メイリオ"/>
                                  <w:color w:val="auto"/>
                                  <w:sz w:val="20"/>
                                  <w:szCs w:val="20"/>
                                </w:rPr>
                                <w:t>（安積歴史博物館）</w:t>
                              </w:r>
                            </w:p>
                            <w:p w14:paraId="7925DEA9" w14:textId="2657C76C" w:rsidR="007F37C0" w:rsidRPr="00A41DB5" w:rsidRDefault="0078288F" w:rsidP="006670EF">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〒963-8876 福島県郡山市</w:t>
                              </w:r>
                              <w:r w:rsidR="0031294C">
                                <w:rPr>
                                  <w:rFonts w:ascii="メイリオ" w:eastAsia="メイリオ" w:hAnsi="メイリオ"/>
                                  <w:sz w:val="20"/>
                                  <w:szCs w:val="20"/>
                                </w:rPr>
                                <w:t>開成5</w:t>
                              </w:r>
                              <w:r w:rsidRPr="006670EF">
                                <w:rPr>
                                  <w:rFonts w:ascii="メイリオ" w:eastAsia="メイリオ" w:hAnsi="メイリオ"/>
                                  <w:sz w:val="20"/>
                                  <w:szCs w:val="20"/>
                                </w:rPr>
                                <w:t>-</w:t>
                              </w:r>
                              <w:r w:rsidR="0031294C">
                                <w:rPr>
                                  <w:rFonts w:ascii="メイリオ" w:eastAsia="メイリオ" w:hAnsi="メイリオ" w:hint="default"/>
                                  <w:sz w:val="20"/>
                                  <w:szCs w:val="20"/>
                                </w:rPr>
                                <w:t>25</w:t>
                              </w:r>
                              <w:r w:rsidRPr="006670EF">
                                <w:rPr>
                                  <w:rFonts w:ascii="メイリオ" w:eastAsia="メイリオ" w:hAnsi="メイリオ"/>
                                  <w:sz w:val="20"/>
                                  <w:szCs w:val="20"/>
                                </w:rPr>
                                <w:t>-</w:t>
                              </w:r>
                              <w:r w:rsidR="0031294C">
                                <w:rPr>
                                  <w:rFonts w:ascii="メイリオ" w:eastAsia="メイリオ" w:hAnsi="メイリオ" w:hint="default"/>
                                  <w:sz w:val="20"/>
                                  <w:szCs w:val="20"/>
                                </w:rPr>
                                <w:t>63</w:t>
                              </w:r>
                              <w:r w:rsidR="00A41DB5">
                                <w:rPr>
                                  <w:rFonts w:ascii="メイリオ" w:eastAsia="メイリオ" w:hAnsi="メイリオ"/>
                                  <w:sz w:val="20"/>
                                  <w:szCs w:val="20"/>
                                </w:rPr>
                                <w:t xml:space="preserve">　</w:t>
                              </w:r>
                              <w:r w:rsidRPr="006670EF">
                                <w:rPr>
                                  <w:rFonts w:ascii="メイリオ" w:eastAsia="メイリオ" w:hAnsi="メイリオ"/>
                                  <w:sz w:val="20"/>
                                  <w:szCs w:val="20"/>
                                </w:rPr>
                                <w:t>TEL:</w:t>
                              </w:r>
                              <w:r w:rsidR="00271791" w:rsidRPr="00271791">
                                <w:t xml:space="preserve"> </w:t>
                              </w:r>
                              <w:r w:rsidR="0031294C" w:rsidRPr="0031294C">
                                <w:rPr>
                                  <w:rFonts w:ascii="メイリオ" w:eastAsia="メイリオ" w:hAnsi="メイリオ"/>
                                  <w:sz w:val="20"/>
                                  <w:szCs w:val="20"/>
                                </w:rPr>
                                <w:t>024-938-0778</w:t>
                              </w:r>
                              <w:r w:rsidR="000C3BCF" w:rsidRPr="006670EF">
                                <w:rPr>
                                  <w:rFonts w:ascii="メイリオ" w:eastAsia="メイリオ" w:hAnsi="メイリオ"/>
                                  <w:sz w:val="20"/>
                                  <w:szCs w:val="20"/>
                                  <w:lang w:val="en-US"/>
                                </w:rPr>
                                <w:t xml:space="preserve">　　　　　　</w:t>
                              </w:r>
                              <w:r w:rsidR="006670EF">
                                <w:rPr>
                                  <w:rFonts w:ascii="メイリオ" w:eastAsia="メイリオ" w:hAnsi="メイリオ"/>
                                  <w:sz w:val="20"/>
                                  <w:szCs w:val="20"/>
                                  <w:lang w:val="en-US"/>
                                </w:rPr>
                                <w:t xml:space="preserve"> </w:t>
                              </w:r>
                              <w:r w:rsidR="000C3BCF" w:rsidRPr="006670EF">
                                <w:rPr>
                                  <w:rFonts w:ascii="メイリオ" w:eastAsia="メイリオ" w:hAnsi="メイリオ"/>
                                  <w:sz w:val="20"/>
                                  <w:szCs w:val="20"/>
                                  <w:lang w:val="en-US"/>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9E70D" id="グループ化 55" o:spid="_x0000_s1060" style="position:absolute;left:0;text-align:left;margin-left:19.3pt;margin-top:11.5pt;width:344.25pt;height:96.75pt;z-index:251659264;mso-width-relative:margin;mso-height-relative:margin" coordorigin="-762,-5301" coordsize="44684,1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22" o:spid="_x0000_s1061" type="#_x0000_t64" style="position:absolute;left:-762;top:-5301;width:44684;height:14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" adj="1173,10798" fillcolor="#efdfa8 [1302]" stroked="f" strokeweight="1.25pt"/>
                <v:shape id="テキスト ボックス 4" o:spid="_x0000_s1062" type="#_x0000_t202" style="position:absolute;left:1377;top:-3902;width:41482;height:1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" filled="f" stroked="f" strokeweight=".5pt">
                  <v:textbox inset="5.85pt,.7pt,5.85pt,.7pt">
                    <w:txbxContent>
                      <w:p w14:paraId="5A489113" w14:textId="1664BB19" w:rsidR="00A41DB5" w:rsidRDefault="007E348A" w:rsidP="0078288F">
                        <w:pPr>
                          <w:pStyle w:val="affc"/>
                          <w:spacing w:line="180" w:lineRule="auto"/>
                          <w:rPr>
                            <w:rFonts w:ascii="メイリオ" w:eastAsia="メイリオ" w:hAnsi="メイリオ" w:hint="default"/>
                            <w:b/>
                            <w:bCs/>
                            <w:color w:val="auto"/>
                            <w:sz w:val="28"/>
                            <w:szCs w:val="28"/>
                          </w:rPr>
                        </w:pPr>
                        <w:r w:rsidRPr="0083491C">
                          <w:rPr>
                            <w:rFonts w:ascii="メイリオ" w:eastAsia="メイリオ" w:hAnsi="メイリオ"/>
                            <w:b/>
                            <w:bCs/>
                            <w:color w:val="C00000"/>
                            <w:sz w:val="28"/>
                            <w:szCs w:val="28"/>
                          </w:rPr>
                          <w:t>♫</w:t>
                        </w:r>
                        <w:r w:rsidR="0060423C" w:rsidRPr="0083491C">
                          <w:rPr>
                            <w:rFonts w:ascii="メイリオ" w:eastAsia="メイリオ" w:hAnsi="メイリオ"/>
                            <w:b/>
                            <w:bCs/>
                            <w:color w:val="C00000"/>
                            <w:sz w:val="28"/>
                            <w:szCs w:val="28"/>
                          </w:rPr>
                          <w:t>会場</w:t>
                        </w:r>
                        <w:r w:rsidR="0060423C" w:rsidRPr="00A9284E">
                          <w:rPr>
                            <w:rFonts w:ascii="メイリオ" w:eastAsia="メイリオ" w:hAnsi="メイリオ"/>
                            <w:b/>
                            <w:bCs/>
                            <w:color w:val="auto"/>
                            <w:sz w:val="28"/>
                            <w:szCs w:val="28"/>
                          </w:rPr>
                          <w:t>：</w:t>
                        </w:r>
                        <w:r w:rsidR="00A41DB5">
                          <w:rPr>
                            <w:rFonts w:ascii="メイリオ" w:eastAsia="メイリオ" w:hAnsi="メイリオ"/>
                            <w:b/>
                            <w:bCs/>
                            <w:color w:val="auto"/>
                            <w:sz w:val="28"/>
                            <w:szCs w:val="28"/>
                          </w:rPr>
                          <w:t>郡山公会堂・</w:t>
                        </w:r>
                        <w:r w:rsidR="00F20B17">
                          <w:rPr>
                            <w:rFonts w:ascii="メイリオ" w:eastAsia="メイリオ" w:hAnsi="メイリオ"/>
                            <w:b/>
                            <w:bCs/>
                            <w:color w:val="auto"/>
                            <w:sz w:val="28"/>
                            <w:szCs w:val="28"/>
                          </w:rPr>
                          <w:t>中央</w:t>
                        </w:r>
                        <w:r w:rsidR="00A41DB5">
                          <w:rPr>
                            <w:rFonts w:ascii="メイリオ" w:eastAsia="メイリオ" w:hAnsi="メイリオ"/>
                            <w:b/>
                            <w:bCs/>
                            <w:color w:val="auto"/>
                            <w:sz w:val="28"/>
                            <w:szCs w:val="28"/>
                          </w:rPr>
                          <w:t>公民館</w:t>
                        </w:r>
                      </w:p>
                      <w:p w14:paraId="206FEC23" w14:textId="75FEFB81" w:rsidR="00A41DB5" w:rsidRDefault="00A41DB5" w:rsidP="0078288F">
                        <w:pPr>
                          <w:pStyle w:val="affc"/>
                          <w:spacing w:line="180" w:lineRule="auto"/>
                          <w:rPr>
                            <w:rFonts w:ascii="メイリオ" w:eastAsia="メイリオ" w:hAnsi="メイリオ" w:hint="default"/>
                            <w:b/>
                            <w:bCs/>
                            <w:color w:val="auto"/>
                            <w:sz w:val="28"/>
                            <w:szCs w:val="28"/>
                          </w:rPr>
                        </w:pPr>
                        <w:r w:rsidRPr="006670EF">
                          <w:rPr>
                            <w:rFonts w:ascii="メイリオ" w:eastAsia="メイリオ" w:hAnsi="メイリオ"/>
                            <w:sz w:val="20"/>
                            <w:szCs w:val="20"/>
                          </w:rPr>
                          <w:t>〒963-8876 福島県郡山市</w:t>
                        </w:r>
                        <w:r w:rsidR="0083491C">
                          <w:rPr>
                            <w:rFonts w:ascii="メイリオ" w:eastAsia="メイリオ" w:hAnsi="メイリオ"/>
                            <w:sz w:val="20"/>
                            <w:szCs w:val="20"/>
                          </w:rPr>
                          <w:t>麓山１-8-4</w:t>
                        </w:r>
                        <w:r>
                          <w:rPr>
                            <w:rFonts w:ascii="メイリオ" w:eastAsia="メイリオ" w:hAnsi="メイリオ"/>
                            <w:sz w:val="20"/>
                            <w:szCs w:val="20"/>
                          </w:rPr>
                          <w:t xml:space="preserve">　</w:t>
                        </w:r>
                        <w:r w:rsidRPr="006670EF">
                          <w:rPr>
                            <w:rFonts w:ascii="メイリオ" w:eastAsia="メイリオ" w:hAnsi="メイリオ"/>
                            <w:sz w:val="20"/>
                            <w:szCs w:val="20"/>
                          </w:rPr>
                          <w:t>TEL:</w:t>
                        </w:r>
                        <w:r w:rsidRPr="00271791">
                          <w:t xml:space="preserve"> </w:t>
                        </w:r>
                        <w:r w:rsidRPr="0031294C">
                          <w:rPr>
                            <w:rFonts w:ascii="メイリオ" w:eastAsia="メイリオ" w:hAnsi="メイリオ"/>
                            <w:sz w:val="20"/>
                            <w:szCs w:val="20"/>
                          </w:rPr>
                          <w:t>024-</w:t>
                        </w:r>
                        <w:r w:rsidR="0083491C">
                          <w:rPr>
                            <w:rFonts w:ascii="メイリオ" w:eastAsia="メイリオ" w:hAnsi="メイリオ" w:hint="default"/>
                            <w:sz w:val="20"/>
                            <w:szCs w:val="20"/>
                          </w:rPr>
                          <w:t>934-1212</w:t>
                        </w:r>
                        <w:r w:rsidRPr="006670EF">
                          <w:rPr>
                            <w:rFonts w:ascii="メイリオ" w:eastAsia="メイリオ" w:hAnsi="メイリオ"/>
                            <w:sz w:val="20"/>
                            <w:szCs w:val="20"/>
                            <w:lang w:val="en-US"/>
                          </w:rPr>
                          <w:t xml:space="preserve">　</w:t>
                        </w:r>
                      </w:p>
                      <w:p w14:paraId="56023795" w14:textId="108A3069" w:rsidR="007F37C0" w:rsidRPr="00A9284E" w:rsidRDefault="0031294C" w:rsidP="0083491C">
                        <w:pPr>
                          <w:pStyle w:val="affc"/>
                          <w:spacing w:line="180" w:lineRule="auto"/>
                          <w:ind w:firstLine="1120"/>
                          <w:rPr>
                            <w:rFonts w:ascii="メイリオ" w:eastAsia="メイリオ" w:hAnsi="メイリオ" w:hint="default"/>
                            <w:color w:val="auto"/>
                            <w:sz w:val="20"/>
                            <w:szCs w:val="20"/>
                          </w:rPr>
                        </w:pPr>
                        <w:r w:rsidRPr="00A9284E">
                          <w:rPr>
                            <w:rFonts w:ascii="メイリオ" w:eastAsia="メイリオ" w:hAnsi="メイリオ"/>
                            <w:b/>
                            <w:bCs/>
                            <w:color w:val="auto"/>
                            <w:sz w:val="28"/>
                            <w:szCs w:val="28"/>
                          </w:rPr>
                          <w:t>旧福島県尋常中学校本館</w:t>
                        </w:r>
                        <w:r w:rsidRPr="00A9284E">
                          <w:rPr>
                            <w:rFonts w:ascii="メイリオ" w:eastAsia="メイリオ" w:hAnsi="メイリオ"/>
                            <w:color w:val="auto"/>
                            <w:sz w:val="20"/>
                            <w:szCs w:val="20"/>
                          </w:rPr>
                          <w:t>（安積歴史博物館）</w:t>
                        </w:r>
                      </w:p>
                      <w:p w14:paraId="7925DEA9" w14:textId="2657C76C" w:rsidR="007F37C0" w:rsidRPr="00A41DB5" w:rsidRDefault="0078288F" w:rsidP="006670EF">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〒963-8876 福島県郡山市</w:t>
                        </w:r>
                        <w:r w:rsidR="0031294C">
                          <w:rPr>
                            <w:rFonts w:ascii="メイリオ" w:eastAsia="メイリオ" w:hAnsi="メイリオ"/>
                            <w:sz w:val="20"/>
                            <w:szCs w:val="20"/>
                          </w:rPr>
                          <w:t>開成5</w:t>
                        </w:r>
                        <w:r w:rsidRPr="006670EF">
                          <w:rPr>
                            <w:rFonts w:ascii="メイリオ" w:eastAsia="メイリオ" w:hAnsi="メイリオ"/>
                            <w:sz w:val="20"/>
                            <w:szCs w:val="20"/>
                          </w:rPr>
                          <w:t>-</w:t>
                        </w:r>
                        <w:r w:rsidR="0031294C">
                          <w:rPr>
                            <w:rFonts w:ascii="メイリオ" w:eastAsia="メイリオ" w:hAnsi="メイリオ" w:hint="default"/>
                            <w:sz w:val="20"/>
                            <w:szCs w:val="20"/>
                          </w:rPr>
                          <w:t>25</w:t>
                        </w:r>
                        <w:r w:rsidRPr="006670EF">
                          <w:rPr>
                            <w:rFonts w:ascii="メイリオ" w:eastAsia="メイリオ" w:hAnsi="メイリオ"/>
                            <w:sz w:val="20"/>
                            <w:szCs w:val="20"/>
                          </w:rPr>
                          <w:t>-</w:t>
                        </w:r>
                        <w:r w:rsidR="0031294C">
                          <w:rPr>
                            <w:rFonts w:ascii="メイリオ" w:eastAsia="メイリオ" w:hAnsi="メイリオ" w:hint="default"/>
                            <w:sz w:val="20"/>
                            <w:szCs w:val="20"/>
                          </w:rPr>
                          <w:t>63</w:t>
                        </w:r>
                        <w:r w:rsidR="00A41DB5">
                          <w:rPr>
                            <w:rFonts w:ascii="メイリオ" w:eastAsia="メイリオ" w:hAnsi="メイリオ"/>
                            <w:sz w:val="20"/>
                            <w:szCs w:val="20"/>
                          </w:rPr>
                          <w:t xml:space="preserve">　</w:t>
                        </w:r>
                        <w:r w:rsidRPr="006670EF">
                          <w:rPr>
                            <w:rFonts w:ascii="メイリオ" w:eastAsia="メイリオ" w:hAnsi="メイリオ"/>
                            <w:sz w:val="20"/>
                            <w:szCs w:val="20"/>
                          </w:rPr>
                          <w:t>TEL:</w:t>
                        </w:r>
                        <w:r w:rsidR="00271791" w:rsidRPr="00271791">
                          <w:t xml:space="preserve"> </w:t>
                        </w:r>
                        <w:r w:rsidR="0031294C" w:rsidRPr="0031294C">
                          <w:rPr>
                            <w:rFonts w:ascii="メイリオ" w:eastAsia="メイリオ" w:hAnsi="メイリオ"/>
                            <w:sz w:val="20"/>
                            <w:szCs w:val="20"/>
                          </w:rPr>
                          <w:t>024-938-0778</w:t>
                        </w:r>
                        <w:r w:rsidR="000C3BCF" w:rsidRPr="006670EF">
                          <w:rPr>
                            <w:rFonts w:ascii="メイリオ" w:eastAsia="メイリオ" w:hAnsi="メイリオ"/>
                            <w:sz w:val="20"/>
                            <w:szCs w:val="20"/>
                            <w:lang w:val="en-US"/>
                          </w:rPr>
                          <w:t xml:space="preserve">　　　　　　</w:t>
                        </w:r>
                        <w:r w:rsidR="006670EF">
                          <w:rPr>
                            <w:rFonts w:ascii="メイリオ" w:eastAsia="メイリオ" w:hAnsi="メイリオ"/>
                            <w:sz w:val="20"/>
                            <w:szCs w:val="20"/>
                            <w:lang w:val="en-US"/>
                          </w:rPr>
                          <w:t xml:space="preserve"> </w:t>
                        </w:r>
                        <w:r w:rsidR="000C3BCF" w:rsidRPr="006670EF">
                          <w:rPr>
                            <w:rFonts w:ascii="メイリオ" w:eastAsia="メイリオ" w:hAnsi="メイリオ"/>
                            <w:sz w:val="20"/>
                            <w:szCs w:val="20"/>
                            <w:lang w:val="en-US"/>
                          </w:rPr>
                          <w:t xml:space="preserve">  </w:t>
                        </w:r>
                      </w:p>
                    </w:txbxContent>
                  </v:textbox>
                </v:shape>
              </v:group>
            </w:pict>
          </mc:Fallback>
        </mc:AlternateContent>
      </w:r>
    </w:p>
    <w:p w14:paraId="42859822" w14:textId="1C06845C" w:rsidR="00F801FC" w:rsidRDefault="009E0868"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aink">
            <w:drawing>
              <wp:anchor distT="0" distB="0" distL="114300" distR="114300" simplePos="0" relativeHeight="251658240" behindDoc="0" locked="0" layoutInCell="1" allowOverlap="1" wp14:anchorId="6DCAAE62" wp14:editId="1A10DD61">
                <wp:simplePos x="0" y="0"/>
                <wp:positionH relativeFrom="column">
                  <wp:posOffset>2426205</wp:posOffset>
                </wp:positionH>
                <wp:positionV relativeFrom="paragraph">
                  <wp:posOffset>215075</wp:posOffset>
                </wp:positionV>
                <wp:extent cx="360" cy="2880"/>
                <wp:effectExtent l="76200" t="76200" r="38100" b="73660"/>
                <wp:wrapNone/>
                <wp:docPr id="88" name="インク 88"/>
                <wp:cNvGraphicFramePr/>
                <a:graphic xmlns:a="http://schemas.openxmlformats.org/drawingml/2006/main">
                  <a:graphicData uri="http://schemas.microsoft.com/office/word/2010/wordprocessingInk">
                    <w14:contentPart bwMode="auto" r:id="rId45">
                      <w14:nvContentPartPr>
                        <w14:cNvContentPartPr/>
                      </w14:nvContentPartPr>
                      <w14:xfrm>
                        <a:off x="0" y="0"/>
                        <a:ext cx="360" cy="2880"/>
                      </w14:xfrm>
                    </w14:contentPart>
                  </a:graphicData>
                </a:graphic>
              </wp:anchor>
            </w:drawing>
          </mc:Choice>
          <mc:Fallback>
            <w:drawing>
              <wp:anchor distT="0" distB="0" distL="114300" distR="114300" simplePos="0" relativeHeight="251658240" behindDoc="0" locked="0" layoutInCell="1" allowOverlap="1" wp14:anchorId="6DCAAE62" wp14:editId="1A10DD61">
                <wp:simplePos x="0" y="0"/>
                <wp:positionH relativeFrom="column">
                  <wp:posOffset>2426205</wp:posOffset>
                </wp:positionH>
                <wp:positionV relativeFrom="paragraph">
                  <wp:posOffset>215075</wp:posOffset>
                </wp:positionV>
                <wp:extent cx="360" cy="2880"/>
                <wp:effectExtent l="76200" t="76200" r="38100" b="73660"/>
                <wp:wrapNone/>
                <wp:docPr id="88" name="インク 88"/>
                <wp:cNvGraphicFramePr/>
                <a:graphic xmlns:a="http://schemas.openxmlformats.org/drawingml/2006/main">
                  <a:graphicData uri="http://schemas.openxmlformats.org/drawingml/2006/picture">
                    <pic:pic xmlns:pic="http://schemas.openxmlformats.org/drawingml/2006/picture">
                      <pic:nvPicPr>
                        <pic:cNvPr id="88" name="インク 88"/>
                        <pic:cNvPicPr/>
                      </pic:nvPicPr>
                      <pic:blipFill>
                        <a:blip r:embed="rId46"/>
                        <a:stretch>
                          <a:fillRect/>
                        </a:stretch>
                      </pic:blipFill>
                      <pic:spPr>
                        <a:xfrm>
                          <a:off x="0" y="0"/>
                          <a:ext cx="126000" cy="674560"/>
                        </a:xfrm>
                        <a:prstGeom prst="rect">
                          <a:avLst/>
                        </a:prstGeom>
                      </pic:spPr>
                    </pic:pic>
                  </a:graphicData>
                </a:graphic>
              </wp:anchor>
            </w:drawing>
          </mc:Fallback>
        </mc:AlternateContent>
      </w:r>
    </w:p>
    <w:p w14:paraId="1FD6AC5B" w14:textId="1FFB788F" w:rsidR="007E348A" w:rsidRDefault="007E348A"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7AF8B635" w14:textId="60AE98AC" w:rsidR="007E348A" w:rsidRDefault="007E348A"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tbl>
      <w:tblPr>
        <w:tblStyle w:val="af5"/>
        <w:tblpPr w:leftFromText="142" w:rightFromText="142" w:vertAnchor="text" w:horzAnchor="margin" w:tblpXSpec="center" w:tblpY="357"/>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2032"/>
        <w:gridCol w:w="4395"/>
        <w:gridCol w:w="708"/>
        <w:gridCol w:w="284"/>
        <w:gridCol w:w="2693"/>
      </w:tblGrid>
      <w:tr w:rsidR="001531FF" w:rsidRPr="0078288F" w14:paraId="3E29DE69" w14:textId="77777777" w:rsidTr="001531FF">
        <w:trPr>
          <w:trHeight w:val="454"/>
        </w:trPr>
        <w:tc>
          <w:tcPr>
            <w:tcW w:w="236" w:type="dxa"/>
            <w:shd w:val="clear" w:color="auto" w:fill="D97F1D"/>
          </w:tcPr>
          <w:p w14:paraId="547A1484" w14:textId="77777777" w:rsidR="001531FF" w:rsidRPr="008334A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rPr>
                <w:rFonts w:ascii="メイリオ" w:eastAsia="メイリオ" w:hAnsi="メイリオ" w:hint="default"/>
                <w:b/>
                <w:bCs/>
                <w:color w:val="FFFFFF" w:themeColor="background1"/>
                <w:lang w:val="en-US"/>
              </w:rPr>
            </w:pPr>
            <w:bookmarkStart w:id="0" w:name="_Hlk38007842"/>
          </w:p>
        </w:tc>
        <w:tc>
          <w:tcPr>
            <w:tcW w:w="6427" w:type="dxa"/>
            <w:gridSpan w:val="2"/>
            <w:tcBorders>
              <w:left w:val="nil"/>
            </w:tcBorders>
            <w:shd w:val="clear" w:color="auto" w:fill="D97F1D"/>
            <w:vAlign w:val="bottom"/>
          </w:tcPr>
          <w:p w14:paraId="6A71FCA5" w14:textId="118E6689" w:rsidR="001531FF" w:rsidRPr="00345BB4" w:rsidRDefault="001531FF" w:rsidP="005A278D">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60" w:line="180" w:lineRule="auto"/>
              <w:ind w:right="-3793"/>
              <w:jc w:val="both"/>
              <w:rPr>
                <w:rFonts w:ascii="メイリオ" w:eastAsia="メイリオ" w:hAnsi="メイリオ" w:hint="default"/>
                <w:b/>
                <w:bCs/>
                <w:color w:val="FFFFFF" w:themeColor="background1"/>
              </w:rPr>
            </w:pPr>
            <w:r>
              <w:rPr>
                <w:rFonts w:ascii="メイリオ" w:eastAsia="メイリオ" w:hAnsi="メイリオ"/>
                <w:b/>
                <w:bCs/>
                <w:color w:val="FFFFFF" w:themeColor="background1"/>
                <w:sz w:val="28"/>
                <w:szCs w:val="28"/>
              </w:rPr>
              <w:t>♫</w:t>
            </w:r>
            <w:r w:rsidRPr="001853E7">
              <w:rPr>
                <w:rFonts w:ascii="メイリオ" w:eastAsia="メイリオ" w:hAnsi="メイリオ"/>
                <w:b/>
                <w:bCs/>
                <w:color w:val="FFFFFF" w:themeColor="background1"/>
                <w:sz w:val="28"/>
                <w:szCs w:val="28"/>
              </w:rPr>
              <w:t>オプショナルツアー</w:t>
            </w:r>
            <w:r>
              <w:rPr>
                <w:rFonts w:ascii="メイリオ" w:eastAsia="メイリオ" w:hAnsi="メイリオ"/>
                <w:b/>
                <w:bCs/>
                <w:color w:val="FFFFFF" w:themeColor="background1"/>
                <w:sz w:val="28"/>
                <w:szCs w:val="28"/>
              </w:rPr>
              <w:t xml:space="preserve">　</w:t>
            </w:r>
            <w:r w:rsidR="005A278D">
              <w:rPr>
                <w:rFonts w:ascii="メイリオ" w:eastAsia="メイリオ" w:hAnsi="メイリオ"/>
                <w:b/>
                <w:bCs/>
                <w:color w:val="FFFFFF" w:themeColor="background1"/>
                <w:sz w:val="20"/>
                <w:szCs w:val="20"/>
              </w:rPr>
              <w:t>&lt;詳細は日本のうたごえHPで＞</w:t>
            </w:r>
          </w:p>
        </w:tc>
        <w:tc>
          <w:tcPr>
            <w:tcW w:w="992" w:type="dxa"/>
            <w:gridSpan w:val="2"/>
            <w:shd w:val="clear" w:color="auto" w:fill="D97F1D"/>
          </w:tcPr>
          <w:p w14:paraId="31F626FA" w14:textId="4E73BC74" w:rsidR="001531FF" w:rsidRPr="0078288F" w:rsidRDefault="001531FF" w:rsidP="001531FF">
            <w:pPr>
              <w:pStyle w:val="affc"/>
              <w:spacing w:line="144" w:lineRule="auto"/>
              <w:rPr>
                <w:rFonts w:ascii="メイリオ" w:eastAsia="メイリオ" w:hAnsi="メイリオ" w:hint="default"/>
              </w:rPr>
            </w:pPr>
          </w:p>
        </w:tc>
        <w:tc>
          <w:tcPr>
            <w:tcW w:w="2693" w:type="dxa"/>
            <w:shd w:val="clear" w:color="auto" w:fill="D97F1D"/>
          </w:tcPr>
          <w:p w14:paraId="4B4200EA" w14:textId="77777777" w:rsidR="001531FF" w:rsidRPr="005E14A8" w:rsidRDefault="001531FF" w:rsidP="001531FF">
            <w:pPr>
              <w:spacing w:before="0" w:line="144" w:lineRule="auto"/>
              <w:ind w:left="0" w:right="0"/>
              <w:rPr>
                <w:rFonts w:ascii="メイリオ" w:eastAsia="メイリオ" w:hAnsi="メイリオ" w:cs="Arial Unicode MS"/>
                <w:color w:val="000000"/>
                <w:sz w:val="22"/>
                <w:szCs w:val="22"/>
                <w:bdr w:val="nil"/>
                <w:lang w:val="ja-JP"/>
              </w:rPr>
            </w:pPr>
          </w:p>
        </w:tc>
      </w:tr>
      <w:tr w:rsidR="001531FF" w:rsidRPr="0078288F" w14:paraId="3D637C57" w14:textId="77777777" w:rsidTr="001531FF">
        <w:trPr>
          <w:trHeight w:val="1531"/>
        </w:trPr>
        <w:tc>
          <w:tcPr>
            <w:tcW w:w="236" w:type="dxa"/>
            <w:tcBorders>
              <w:bottom w:val="single" w:sz="4" w:space="0" w:color="EFDFA8" w:themeColor="accent3" w:themeTint="66"/>
            </w:tcBorders>
            <w:shd w:val="clear" w:color="auto" w:fill="E7CF7D" w:themeFill="accent3" w:themeFillTint="99"/>
          </w:tcPr>
          <w:p w14:paraId="67462DF8" w14:textId="77777777"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56" w:lineRule="auto"/>
              <w:rPr>
                <w:rFonts w:ascii="メイリオ" w:eastAsia="メイリオ" w:hAnsi="メイリオ" w:hint="default"/>
              </w:rPr>
            </w:pPr>
          </w:p>
        </w:tc>
        <w:tc>
          <w:tcPr>
            <w:tcW w:w="2032" w:type="dxa"/>
            <w:tcBorders>
              <w:left w:val="nil"/>
              <w:bottom w:val="single" w:sz="4" w:space="0" w:color="AD6717" w:themeColor="accent6" w:themeShade="BF"/>
              <w:right w:val="single" w:sz="4" w:space="0" w:color="AD6717" w:themeColor="accent6" w:themeShade="BF"/>
            </w:tcBorders>
          </w:tcPr>
          <w:p w14:paraId="0A5E7C68" w14:textId="77777777" w:rsidR="001531FF" w:rsidRPr="007F37C0"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ind w:left="113"/>
              <w:rPr>
                <w:rFonts w:ascii="メイリオ" w:eastAsia="メイリオ" w:hAnsi="メイリオ" w:hint="default"/>
                <w:b/>
                <w:bCs/>
              </w:rPr>
            </w:pPr>
            <w:r>
              <w:rPr>
                <w:rFonts w:ascii="メイリオ" w:eastAsia="メイリオ" w:hAnsi="メイリオ" w:hint="default"/>
                <w:b/>
                <w:bCs/>
                <w:sz w:val="24"/>
                <w:szCs w:val="24"/>
              </w:rPr>
              <w:t>5</w:t>
            </w:r>
            <w:r w:rsidRPr="007F37C0">
              <w:rPr>
                <w:rFonts w:ascii="メイリオ" w:eastAsia="メイリオ" w:hAnsi="メイリオ" w:hint="default"/>
                <w:b/>
                <w:bCs/>
                <w:sz w:val="24"/>
                <w:szCs w:val="24"/>
              </w:rPr>
              <w:t>/1</w:t>
            </w:r>
            <w:r>
              <w:rPr>
                <w:rFonts w:ascii="メイリオ" w:eastAsia="メイリオ" w:hAnsi="メイリオ" w:hint="default"/>
                <w:b/>
                <w:bCs/>
                <w:sz w:val="24"/>
                <w:szCs w:val="24"/>
              </w:rPr>
              <w:t>3</w:t>
            </w:r>
            <w:r w:rsidRPr="007F37C0">
              <w:rPr>
                <w:rFonts w:ascii="メイリオ" w:eastAsia="メイリオ" w:hAnsi="メイリオ" w:hint="default"/>
              </w:rPr>
              <w:t>（</w:t>
            </w:r>
            <w:r w:rsidRPr="007F37C0">
              <w:rPr>
                <w:rFonts w:ascii="メイリオ" w:eastAsia="メイリオ" w:hAnsi="メイリオ"/>
              </w:rPr>
              <w:t>金</w:t>
            </w:r>
            <w:r w:rsidRPr="007F37C0">
              <w:rPr>
                <w:rFonts w:ascii="メイリオ" w:eastAsia="メイリオ" w:hAnsi="メイリオ" w:hint="default"/>
              </w:rPr>
              <w:t>）</w:t>
            </w:r>
            <w:r w:rsidRPr="007F37C0">
              <w:rPr>
                <w:rFonts w:ascii="メイリオ" w:eastAsia="メイリオ" w:hAnsi="メイリオ"/>
                <w:b/>
                <w:bCs/>
              </w:rPr>
              <w:t xml:space="preserve">　</w:t>
            </w:r>
          </w:p>
          <w:p w14:paraId="65D7582D" w14:textId="1AC12923" w:rsidR="001531FF" w:rsidRPr="00821200" w:rsidRDefault="00A04B5A"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56" w:lineRule="auto"/>
              <w:ind w:left="113"/>
              <w:rPr>
                <w:rFonts w:ascii="メイリオ" w:eastAsia="メイリオ" w:hAnsi="メイリオ" w:hint="default"/>
              </w:rPr>
            </w:pPr>
            <w:r w:rsidRPr="00A04B5A">
              <w:rPr>
                <w:rFonts w:ascii="メイリオ" w:eastAsia="メイリオ" w:hAnsi="メイリオ"/>
                <w:highlight w:val="yellow"/>
              </w:rPr>
              <w:t>帰還困難区域</w:t>
            </w:r>
            <w:r>
              <w:rPr>
                <w:rFonts w:ascii="メイリオ" w:eastAsia="メイリオ" w:hAnsi="メイリオ"/>
              </w:rPr>
              <w:t>に入り避難されている方のお話も伺います。</w:t>
            </w:r>
          </w:p>
        </w:tc>
        <w:tc>
          <w:tcPr>
            <w:tcW w:w="5387" w:type="dxa"/>
            <w:gridSpan w:val="3"/>
            <w:tcBorders>
              <w:left w:val="single" w:sz="4" w:space="0" w:color="AD6717" w:themeColor="accent6" w:themeShade="BF"/>
              <w:bottom w:val="single" w:sz="4" w:space="0" w:color="AD6717" w:themeColor="accent6" w:themeShade="BF"/>
              <w:right w:val="single" w:sz="4" w:space="0" w:color="AD6717" w:themeColor="accent6" w:themeShade="BF"/>
            </w:tcBorders>
          </w:tcPr>
          <w:p w14:paraId="115EB19C" w14:textId="77777777" w:rsidR="001531FF" w:rsidRPr="00A65465" w:rsidRDefault="001531FF" w:rsidP="001531FF">
            <w:pPr>
              <w:pStyle w:val="affc"/>
              <w:spacing w:before="120" w:line="156" w:lineRule="auto"/>
              <w:ind w:left="113"/>
              <w:rPr>
                <w:rFonts w:ascii="メイリオ" w:eastAsia="メイリオ" w:hAnsi="メイリオ" w:hint="default"/>
                <w:sz w:val="21"/>
                <w:szCs w:val="21"/>
              </w:rPr>
            </w:pPr>
            <w:r w:rsidRPr="00A65465">
              <w:rPr>
                <w:rFonts w:ascii="メイリオ" w:eastAsia="メイリオ" w:hAnsi="メイリオ"/>
                <w:sz w:val="21"/>
                <w:szCs w:val="21"/>
              </w:rPr>
              <w:t>10:45　事務局集合（郡山駅西口）</w:t>
            </w:r>
          </w:p>
          <w:p w14:paraId="78D0596D" w14:textId="77777777" w:rsidR="001531FF" w:rsidRPr="00A65465" w:rsidRDefault="001531FF" w:rsidP="001531FF">
            <w:pPr>
              <w:pStyle w:val="affc"/>
              <w:spacing w:line="156" w:lineRule="auto"/>
              <w:ind w:left="113"/>
              <w:rPr>
                <w:rFonts w:ascii="メイリオ" w:eastAsia="メイリオ" w:hAnsi="メイリオ" w:hint="default"/>
                <w:sz w:val="21"/>
                <w:szCs w:val="21"/>
              </w:rPr>
            </w:pPr>
            <w:r w:rsidRPr="00A65465">
              <w:rPr>
                <w:rFonts w:ascii="メイリオ" w:eastAsia="メイリオ" w:hAnsi="メイリオ"/>
                <w:sz w:val="21"/>
                <w:szCs w:val="21"/>
              </w:rPr>
              <w:t>11:00　ツアー参加者集合（郡山駅西口広場）</w:t>
            </w:r>
          </w:p>
          <w:p w14:paraId="6C03ADCB" w14:textId="77777777" w:rsidR="001531FF" w:rsidRPr="00A65465" w:rsidRDefault="001531FF" w:rsidP="001531FF">
            <w:pPr>
              <w:pStyle w:val="affc"/>
              <w:spacing w:line="156" w:lineRule="auto"/>
              <w:ind w:left="113"/>
              <w:rPr>
                <w:rFonts w:ascii="メイリオ" w:eastAsia="メイリオ" w:hAnsi="メイリオ" w:hint="default"/>
                <w:sz w:val="21"/>
                <w:szCs w:val="21"/>
              </w:rPr>
            </w:pPr>
            <w:r w:rsidRPr="00A65465">
              <w:rPr>
                <w:rFonts w:ascii="メイリオ" w:eastAsia="メイリオ" w:hAnsi="メイリオ"/>
                <w:sz w:val="21"/>
                <w:szCs w:val="21"/>
              </w:rPr>
              <w:t>11:10　ツアーバス 出発</w:t>
            </w:r>
          </w:p>
          <w:p w14:paraId="642F470B" w14:textId="66658506" w:rsidR="001531FF" w:rsidRPr="00A65465" w:rsidRDefault="001531FF" w:rsidP="001531FF">
            <w:pPr>
              <w:pStyle w:val="affc"/>
              <w:spacing w:line="156" w:lineRule="auto"/>
              <w:ind w:left="113"/>
              <w:rPr>
                <w:rFonts w:ascii="メイリオ" w:eastAsia="メイリオ" w:hAnsi="メイリオ" w:hint="default"/>
                <w:sz w:val="21"/>
                <w:szCs w:val="21"/>
              </w:rPr>
            </w:pPr>
            <w:r w:rsidRPr="00A65465">
              <w:rPr>
                <w:rFonts w:ascii="メイリオ" w:eastAsia="メイリオ" w:hAnsi="メイリオ"/>
                <w:sz w:val="21"/>
                <w:szCs w:val="21"/>
              </w:rPr>
              <w:t>1</w:t>
            </w:r>
            <w:r w:rsidR="00E7733F">
              <w:rPr>
                <w:rFonts w:ascii="メイリオ" w:eastAsia="メイリオ" w:hAnsi="メイリオ"/>
                <w:sz w:val="21"/>
                <w:szCs w:val="21"/>
              </w:rPr>
              <w:t>9</w:t>
            </w:r>
            <w:r w:rsidRPr="00A65465">
              <w:rPr>
                <w:rFonts w:ascii="メイリオ" w:eastAsia="メイリオ" w:hAnsi="メイリオ"/>
                <w:sz w:val="21"/>
                <w:szCs w:val="21"/>
              </w:rPr>
              <w:t>:30　ツアーバス 郡山駅西口到着</w:t>
            </w:r>
          </w:p>
          <w:p w14:paraId="04C56C68" w14:textId="77777777" w:rsidR="001531FF" w:rsidRPr="0078288F" w:rsidRDefault="001531FF" w:rsidP="001531FF">
            <w:pPr>
              <w:pStyle w:val="affc"/>
              <w:spacing w:line="156" w:lineRule="auto"/>
              <w:ind w:left="227" w:firstLine="108"/>
              <w:rPr>
                <w:rFonts w:ascii="メイリオ" w:eastAsia="メイリオ" w:hAnsi="メイリオ" w:hint="default"/>
              </w:rPr>
            </w:pPr>
            <w:r>
              <w:rPr>
                <w:rFonts w:ascii="メイリオ" w:eastAsia="メイリオ" w:hAnsi="メイリオ"/>
                <w:sz w:val="21"/>
                <w:szCs w:val="21"/>
              </w:rPr>
              <w:t>※</w:t>
            </w:r>
            <w:r w:rsidRPr="00A65465">
              <w:rPr>
                <w:rFonts w:ascii="メイリオ" w:eastAsia="メイリオ" w:hAnsi="メイリオ"/>
                <w:sz w:val="21"/>
                <w:szCs w:val="21"/>
              </w:rPr>
              <w:t>夜は自主交流</w:t>
            </w:r>
            <w:r>
              <w:rPr>
                <w:rFonts w:ascii="メイリオ" w:eastAsia="メイリオ" w:hAnsi="メイリオ"/>
                <w:sz w:val="21"/>
                <w:szCs w:val="21"/>
              </w:rPr>
              <w:t>です</w:t>
            </w:r>
          </w:p>
        </w:tc>
        <w:tc>
          <w:tcPr>
            <w:tcW w:w="2693" w:type="dxa"/>
            <w:tcBorders>
              <w:left w:val="single" w:sz="4" w:space="0" w:color="AD6717" w:themeColor="accent6" w:themeShade="BF"/>
              <w:bottom w:val="single" w:sz="4" w:space="0" w:color="AD6717" w:themeColor="accent6" w:themeShade="BF"/>
            </w:tcBorders>
          </w:tcPr>
          <w:p w14:paraId="24DC8B7A" w14:textId="77777777" w:rsidR="001531FF" w:rsidRPr="00A65465" w:rsidRDefault="001531FF" w:rsidP="001531FF">
            <w:pPr>
              <w:spacing w:line="156" w:lineRule="auto"/>
              <w:ind w:left="113" w:right="0"/>
              <w:rPr>
                <w:rFonts w:ascii="メイリオ" w:eastAsia="メイリオ" w:hAnsi="メイリオ" w:cs="Arial Unicode MS"/>
                <w:color w:val="000000"/>
                <w:sz w:val="21"/>
                <w:szCs w:val="21"/>
                <w:bdr w:val="nil"/>
                <w:lang w:val="ja-JP"/>
              </w:rPr>
            </w:pPr>
            <w:r w:rsidRPr="00A65465">
              <w:rPr>
                <w:rFonts w:ascii="メイリオ" w:eastAsia="メイリオ" w:hAnsi="メイリオ" w:cs="Arial Unicode MS" w:hint="eastAsia"/>
                <w:color w:val="000000"/>
                <w:sz w:val="21"/>
                <w:szCs w:val="21"/>
                <w:bdr w:val="nil"/>
                <w:lang w:val="ja-JP"/>
              </w:rPr>
              <w:t xml:space="preserve">定員　</w:t>
            </w:r>
            <w:r w:rsidRPr="00B05D05">
              <w:rPr>
                <w:rFonts w:ascii="メイリオ" w:eastAsia="メイリオ" w:hAnsi="メイリオ" w:cs="Arial Unicode MS" w:hint="eastAsia"/>
                <w:b/>
                <w:bCs/>
                <w:color w:val="000000"/>
                <w:sz w:val="21"/>
                <w:szCs w:val="21"/>
                <w:bdr w:val="nil"/>
                <w:lang w:val="ja-JP"/>
              </w:rPr>
              <w:t>2</w:t>
            </w:r>
            <w:r w:rsidRPr="00B05D05">
              <w:rPr>
                <w:rFonts w:ascii="メイリオ" w:eastAsia="メイリオ" w:hAnsi="メイリオ" w:cs="Arial Unicode MS"/>
                <w:b/>
                <w:bCs/>
                <w:color w:val="000000"/>
                <w:sz w:val="21"/>
                <w:szCs w:val="21"/>
                <w:bdr w:val="nil"/>
                <w:lang w:val="ja-JP"/>
              </w:rPr>
              <w:t>5</w:t>
            </w:r>
            <w:r w:rsidRPr="00A65465">
              <w:rPr>
                <w:rFonts w:ascii="メイリオ" w:eastAsia="メイリオ" w:hAnsi="メイリオ" w:cs="Arial Unicode MS" w:hint="eastAsia"/>
                <w:color w:val="000000"/>
                <w:sz w:val="21"/>
                <w:szCs w:val="21"/>
                <w:bdr w:val="nil"/>
                <w:lang w:val="ja-JP"/>
              </w:rPr>
              <w:t>名（先着順）</w:t>
            </w:r>
          </w:p>
          <w:p w14:paraId="3BDF9BEA" w14:textId="2AC25FA6" w:rsidR="001531FF" w:rsidRPr="00A65465" w:rsidRDefault="001531FF" w:rsidP="001531FF">
            <w:pPr>
              <w:spacing w:before="0" w:line="156" w:lineRule="auto"/>
              <w:ind w:left="113" w:right="0"/>
              <w:rPr>
                <w:rFonts w:ascii="メイリオ" w:eastAsia="メイリオ" w:hAnsi="メイリオ" w:cs="Arial Unicode MS"/>
                <w:color w:val="000000"/>
                <w:sz w:val="21"/>
                <w:szCs w:val="21"/>
                <w:bdr w:val="nil"/>
                <w:lang w:val="ja-JP"/>
              </w:rPr>
            </w:pPr>
            <w:r w:rsidRPr="00A65465">
              <w:rPr>
                <w:rFonts w:ascii="メイリオ" w:eastAsia="メイリオ" w:hAnsi="メイリオ" w:cs="Arial Unicode MS" w:hint="eastAsia"/>
                <w:color w:val="000000"/>
                <w:sz w:val="21"/>
                <w:szCs w:val="21"/>
                <w:bdr w:val="nil"/>
                <w:lang w:val="ja-JP"/>
              </w:rPr>
              <w:t>参加費</w:t>
            </w:r>
            <w:r w:rsidRPr="00B05D05">
              <w:rPr>
                <w:rFonts w:ascii="メイリオ" w:eastAsia="メイリオ" w:hAnsi="メイリオ" w:cs="Arial Unicode MS" w:hint="eastAsia"/>
                <w:b/>
                <w:bCs/>
                <w:color w:val="000000"/>
                <w:sz w:val="21"/>
                <w:szCs w:val="21"/>
                <w:bdr w:val="nil"/>
                <w:lang w:val="ja-JP"/>
              </w:rPr>
              <w:t xml:space="preserve">　</w:t>
            </w:r>
            <w:r>
              <w:rPr>
                <w:rFonts w:ascii="メイリオ" w:eastAsia="メイリオ" w:hAnsi="メイリオ" w:cs="Arial Unicode MS" w:hint="eastAsia"/>
                <w:b/>
                <w:bCs/>
                <w:color w:val="000000"/>
                <w:sz w:val="21"/>
                <w:szCs w:val="21"/>
                <w:bdr w:val="nil"/>
                <w:lang w:val="ja-JP"/>
              </w:rPr>
              <w:t>約</w:t>
            </w:r>
            <w:r w:rsidR="00E7733F">
              <w:rPr>
                <w:rFonts w:ascii="メイリオ" w:eastAsia="メイリオ" w:hAnsi="メイリオ" w:cs="Arial Unicode MS" w:hint="eastAsia"/>
                <w:b/>
                <w:bCs/>
                <w:color w:val="000000"/>
                <w:sz w:val="21"/>
                <w:szCs w:val="21"/>
                <w:bdr w:val="nil"/>
                <w:lang w:val="ja-JP"/>
              </w:rPr>
              <w:t>8</w:t>
            </w:r>
            <w:r w:rsidRPr="003A6EC6">
              <w:rPr>
                <w:rFonts w:ascii="メイリオ" w:eastAsia="メイリオ" w:hAnsi="メイリオ" w:cs="Arial Unicode MS"/>
                <w:b/>
                <w:bCs/>
                <w:color w:val="000000"/>
                <w:sz w:val="21"/>
                <w:szCs w:val="21"/>
                <w:highlight w:val="yellow"/>
                <w:bdr w:val="nil"/>
                <w:lang w:val="ja-JP"/>
              </w:rPr>
              <w:t>000</w:t>
            </w:r>
            <w:r w:rsidRPr="003A6EC6">
              <w:rPr>
                <w:rFonts w:ascii="メイリオ" w:eastAsia="メイリオ" w:hAnsi="メイリオ" w:cs="Arial Unicode MS" w:hint="eastAsia"/>
                <w:color w:val="000000"/>
                <w:sz w:val="21"/>
                <w:szCs w:val="21"/>
                <w:highlight w:val="yellow"/>
                <w:bdr w:val="nil"/>
                <w:lang w:val="ja-JP"/>
              </w:rPr>
              <w:t>円/人</w:t>
            </w:r>
          </w:p>
          <w:p w14:paraId="0C6D3C9F" w14:textId="77777777" w:rsidR="001531FF" w:rsidRPr="008A116D" w:rsidRDefault="001531FF" w:rsidP="001531FF">
            <w:pPr>
              <w:spacing w:before="0" w:line="156" w:lineRule="auto"/>
              <w:ind w:left="113" w:right="0"/>
              <w:rPr>
                <w:rFonts w:ascii="メイリオ" w:eastAsia="メイリオ" w:hAnsi="メイリオ" w:cs="Arial Unicode MS"/>
                <w:b/>
                <w:bCs/>
                <w:color w:val="000000"/>
                <w:sz w:val="21"/>
                <w:szCs w:val="21"/>
                <w:bdr w:val="nil"/>
                <w:lang w:val="ja-JP"/>
              </w:rPr>
            </w:pPr>
            <w:r>
              <w:rPr>
                <w:rFonts w:ascii="メイリオ" w:eastAsia="メイリオ" w:hAnsi="メイリオ" w:cs="Arial Unicode MS" w:hint="eastAsia"/>
                <w:color w:val="000000"/>
                <w:sz w:val="21"/>
                <w:szCs w:val="21"/>
                <w:bdr w:val="nil"/>
                <w:lang w:val="ja-JP"/>
              </w:rPr>
              <w:t xml:space="preserve">　　　　</w:t>
            </w:r>
            <w:r w:rsidRPr="008A116D">
              <w:rPr>
                <w:rFonts w:ascii="メイリオ" w:eastAsia="メイリオ" w:hAnsi="メイリオ" w:cs="Arial Unicode MS" w:hint="eastAsia"/>
                <w:b/>
                <w:bCs/>
                <w:color w:val="000000"/>
                <w:sz w:val="21"/>
                <w:szCs w:val="21"/>
                <w:bdr w:val="nil"/>
                <w:lang w:val="ja-JP"/>
              </w:rPr>
              <w:t>＜当日徴収＞</w:t>
            </w:r>
          </w:p>
          <w:p w14:paraId="55BB66B8" w14:textId="77777777" w:rsidR="001531FF" w:rsidRDefault="001531FF" w:rsidP="001531FF">
            <w:pPr>
              <w:spacing w:before="0" w:line="156" w:lineRule="auto"/>
              <w:ind w:left="113" w:right="0" w:firstLine="1050"/>
              <w:rPr>
                <w:rFonts w:ascii="メイリオ" w:eastAsia="メイリオ" w:hAnsi="メイリオ"/>
                <w:color w:val="auto"/>
                <w:sz w:val="20"/>
                <w:szCs w:val="20"/>
              </w:rPr>
            </w:pPr>
            <w:r w:rsidRPr="008A116D">
              <w:rPr>
                <w:rFonts w:ascii="メイリオ" w:eastAsia="メイリオ" w:hAnsi="メイリオ" w:cs="Arial Unicode MS" w:hint="eastAsia"/>
                <w:color w:val="000000"/>
                <w:sz w:val="21"/>
                <w:szCs w:val="21"/>
                <w:bdr w:val="nil"/>
                <w:lang w:val="ja-JP"/>
              </w:rPr>
              <w:t>昼食は</w:t>
            </w:r>
            <w:r w:rsidRPr="008A116D">
              <w:rPr>
                <w:rFonts w:ascii="メイリオ" w:eastAsia="メイリオ" w:hAnsi="メイリオ" w:hint="eastAsia"/>
                <w:color w:val="auto"/>
                <w:sz w:val="20"/>
                <w:szCs w:val="20"/>
              </w:rPr>
              <w:t>ツアー</w:t>
            </w:r>
          </w:p>
          <w:p w14:paraId="11607B36" w14:textId="77777777" w:rsidR="001531FF" w:rsidRPr="008A116D" w:rsidRDefault="001531FF" w:rsidP="001531FF">
            <w:pPr>
              <w:spacing w:before="0" w:line="156" w:lineRule="auto"/>
              <w:ind w:left="113" w:right="0" w:firstLine="1050"/>
              <w:rPr>
                <w:rFonts w:ascii="メイリオ" w:eastAsia="メイリオ" w:hAnsi="メイリオ" w:cs="Arial Unicode MS"/>
                <w:color w:val="000000"/>
                <w:sz w:val="21"/>
                <w:szCs w:val="21"/>
                <w:bdr w:val="nil"/>
                <w:lang w:val="ja-JP"/>
              </w:rPr>
            </w:pPr>
            <w:r w:rsidRPr="008A116D">
              <w:rPr>
                <w:rFonts w:ascii="メイリオ" w:eastAsia="メイリオ" w:hAnsi="メイリオ" w:hint="eastAsia"/>
                <w:color w:val="auto"/>
                <w:sz w:val="20"/>
                <w:szCs w:val="20"/>
              </w:rPr>
              <w:t>途中で購入</w:t>
            </w:r>
          </w:p>
        </w:tc>
      </w:tr>
      <w:tr w:rsidR="001531FF" w:rsidRPr="0078288F" w14:paraId="1A83E184" w14:textId="77777777" w:rsidTr="001531FF">
        <w:trPr>
          <w:trHeight w:val="170"/>
        </w:trPr>
        <w:tc>
          <w:tcPr>
            <w:tcW w:w="236" w:type="dxa"/>
            <w:tcBorders>
              <w:top w:val="single" w:sz="4" w:space="0" w:color="EFDFA8" w:themeColor="accent3" w:themeTint="66"/>
            </w:tcBorders>
          </w:tcPr>
          <w:p w14:paraId="2CA5F883" w14:textId="77777777"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c>
          <w:tcPr>
            <w:tcW w:w="2032" w:type="dxa"/>
            <w:tcBorders>
              <w:top w:val="single" w:sz="4" w:space="0" w:color="AD6717" w:themeColor="accent6" w:themeShade="BF"/>
            </w:tcBorders>
          </w:tcPr>
          <w:p w14:paraId="763B8A6F" w14:textId="0DB020CB" w:rsidR="00D6400B" w:rsidRPr="0078288F" w:rsidRDefault="00D6400B"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c>
          <w:tcPr>
            <w:tcW w:w="8080" w:type="dxa"/>
            <w:gridSpan w:val="4"/>
            <w:tcBorders>
              <w:top w:val="single" w:sz="4" w:space="0" w:color="AD6717" w:themeColor="accent6" w:themeShade="BF"/>
            </w:tcBorders>
          </w:tcPr>
          <w:p w14:paraId="653AC426" w14:textId="77777777"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r>
      <w:tr w:rsidR="001531FF" w:rsidRPr="00345BB4" w14:paraId="3B1B6A31" w14:textId="77777777" w:rsidTr="001531FF">
        <w:trPr>
          <w:trHeight w:val="510"/>
        </w:trPr>
        <w:tc>
          <w:tcPr>
            <w:tcW w:w="236" w:type="dxa"/>
            <w:shd w:val="clear" w:color="auto" w:fill="D97F1D"/>
          </w:tcPr>
          <w:p w14:paraId="506F3428" w14:textId="77777777" w:rsidR="001531FF" w:rsidRPr="00345BB4"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44" w:lineRule="auto"/>
              <w:rPr>
                <w:rFonts w:ascii="メイリオ" w:eastAsia="メイリオ" w:hAnsi="メイリオ" w:hint="default"/>
                <w:b/>
                <w:bCs/>
                <w:color w:val="FFFFFF" w:themeColor="background1"/>
                <w:sz w:val="28"/>
                <w:szCs w:val="28"/>
              </w:rPr>
            </w:pPr>
          </w:p>
        </w:tc>
        <w:tc>
          <w:tcPr>
            <w:tcW w:w="7135" w:type="dxa"/>
            <w:gridSpan w:val="3"/>
            <w:shd w:val="clear" w:color="auto" w:fill="D97F1D"/>
            <w:vAlign w:val="center"/>
          </w:tcPr>
          <w:p w14:paraId="5530CD01" w14:textId="77777777" w:rsidR="001531FF" w:rsidRPr="001853E7"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44" w:lineRule="auto"/>
              <w:jc w:val="both"/>
              <w:rPr>
                <w:rFonts w:ascii="メイリオ" w:eastAsia="メイリオ" w:hAnsi="メイリオ" w:hint="default"/>
              </w:rPr>
            </w:pPr>
            <w:r>
              <w:rPr>
                <w:rFonts w:ascii="メイリオ" w:eastAsia="メイリオ" w:hAnsi="メイリオ"/>
                <w:b/>
                <w:bCs/>
                <w:color w:val="FFFFFF" w:themeColor="background1"/>
                <w:sz w:val="36"/>
                <w:szCs w:val="36"/>
              </w:rPr>
              <w:t>♫</w:t>
            </w:r>
            <w:r w:rsidRPr="00B81362">
              <w:rPr>
                <w:rFonts w:ascii="メイリオ" w:eastAsia="メイリオ" w:hAnsi="メイリオ"/>
                <w:b/>
                <w:bCs/>
                <w:color w:val="FFFFFF" w:themeColor="background1"/>
                <w:sz w:val="36"/>
                <w:szCs w:val="36"/>
              </w:rPr>
              <w:t>講習会</w:t>
            </w:r>
            <w:r>
              <w:rPr>
                <w:rFonts w:ascii="メイリオ" w:eastAsia="メイリオ" w:hAnsi="メイリオ"/>
                <w:b/>
                <w:bCs/>
                <w:color w:val="FFFFFF" w:themeColor="background1"/>
                <w:sz w:val="28"/>
                <w:szCs w:val="28"/>
              </w:rPr>
              <w:t xml:space="preserve">　　</w:t>
            </w:r>
            <w:r w:rsidRPr="00F343A1">
              <w:rPr>
                <w:rFonts w:ascii="メイリオ" w:eastAsia="メイリオ" w:hAnsi="メイリオ"/>
                <w:b/>
                <w:bCs/>
                <w:color w:val="FFFFFF" w:themeColor="background1"/>
                <w:sz w:val="26"/>
                <w:szCs w:val="26"/>
              </w:rPr>
              <w:t>旧福島県尋常中学校本館</w:t>
            </w:r>
            <w:r w:rsidRPr="00670A7E">
              <w:rPr>
                <w:rFonts w:ascii="メイリオ" w:eastAsia="メイリオ" w:hAnsi="メイリオ"/>
                <w:color w:val="FFFFFF" w:themeColor="background1"/>
                <w:sz w:val="20"/>
                <w:szCs w:val="20"/>
              </w:rPr>
              <w:t>（安積歴史博物館）</w:t>
            </w:r>
          </w:p>
        </w:tc>
        <w:tc>
          <w:tcPr>
            <w:tcW w:w="2977" w:type="dxa"/>
            <w:gridSpan w:val="2"/>
            <w:shd w:val="clear" w:color="auto" w:fill="D97F1D"/>
          </w:tcPr>
          <w:p w14:paraId="4C357D79" w14:textId="77777777" w:rsidR="001531FF" w:rsidRPr="00345BB4"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rPr>
            </w:pPr>
          </w:p>
        </w:tc>
      </w:tr>
      <w:tr w:rsidR="001531FF" w:rsidRPr="0078288F" w14:paraId="09DC7871" w14:textId="77777777" w:rsidTr="001531FF">
        <w:trPr>
          <w:trHeight w:val="2665"/>
        </w:trPr>
        <w:tc>
          <w:tcPr>
            <w:tcW w:w="236" w:type="dxa"/>
            <w:tcBorders>
              <w:bottom w:val="single" w:sz="4" w:space="0" w:color="EFDFA8" w:themeColor="accent3" w:themeTint="66"/>
            </w:tcBorders>
            <w:shd w:val="clear" w:color="auto" w:fill="E7CF7D" w:themeFill="accent3" w:themeFillTint="99"/>
          </w:tcPr>
          <w:p w14:paraId="25C5AE79" w14:textId="77777777"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rPr>
            </w:pPr>
          </w:p>
        </w:tc>
        <w:tc>
          <w:tcPr>
            <w:tcW w:w="2032" w:type="dxa"/>
            <w:tcBorders>
              <w:left w:val="nil"/>
              <w:bottom w:val="single" w:sz="4" w:space="0" w:color="AD6717" w:themeColor="accent6" w:themeShade="BF"/>
              <w:right w:val="single" w:sz="4" w:space="0" w:color="AD6717" w:themeColor="accent6" w:themeShade="BF"/>
            </w:tcBorders>
          </w:tcPr>
          <w:p w14:paraId="2BC3152D" w14:textId="77777777"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ind w:left="113"/>
              <w:rPr>
                <w:rFonts w:ascii="メイリオ" w:eastAsia="メイリオ" w:hAnsi="メイリオ" w:hint="default"/>
              </w:rPr>
            </w:pPr>
            <w:r>
              <w:rPr>
                <w:rFonts w:ascii="メイリオ" w:eastAsia="メイリオ" w:hAnsi="メイリオ" w:hint="default"/>
                <w:b/>
                <w:bCs/>
                <w:sz w:val="24"/>
                <w:szCs w:val="24"/>
              </w:rPr>
              <w:t>5</w:t>
            </w:r>
            <w:r w:rsidRPr="007F37C0">
              <w:rPr>
                <w:rFonts w:ascii="メイリオ" w:eastAsia="メイリオ" w:hAnsi="メイリオ" w:hint="default"/>
                <w:b/>
                <w:bCs/>
                <w:sz w:val="24"/>
                <w:szCs w:val="24"/>
              </w:rPr>
              <w:t>/</w:t>
            </w:r>
            <w:r>
              <w:rPr>
                <w:rFonts w:ascii="メイリオ" w:eastAsia="メイリオ" w:hAnsi="メイリオ" w:hint="default"/>
                <w:b/>
                <w:bCs/>
                <w:sz w:val="24"/>
                <w:szCs w:val="24"/>
              </w:rPr>
              <w:t>14</w:t>
            </w:r>
            <w:r>
              <w:rPr>
                <w:rFonts w:ascii="メイリオ" w:eastAsia="メイリオ" w:hAnsi="メイリオ" w:hint="default"/>
              </w:rPr>
              <w:t>（</w:t>
            </w:r>
            <w:r w:rsidRPr="0078288F">
              <w:rPr>
                <w:rFonts w:ascii="メイリオ" w:eastAsia="メイリオ" w:hAnsi="メイリオ"/>
              </w:rPr>
              <w:t>土</w:t>
            </w:r>
            <w:r>
              <w:rPr>
                <w:rFonts w:ascii="メイリオ" w:eastAsia="メイリオ" w:hAnsi="メイリオ" w:hint="default"/>
              </w:rPr>
              <w:t>）</w:t>
            </w:r>
            <w:r w:rsidRPr="0078288F">
              <w:rPr>
                <w:rFonts w:ascii="メイリオ" w:eastAsia="メイリオ" w:hAnsi="メイリオ"/>
              </w:rPr>
              <w:t xml:space="preserve">　</w:t>
            </w:r>
          </w:p>
          <w:p w14:paraId="5A417034" w14:textId="77777777" w:rsidR="001531F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ind w:left="113"/>
              <w:rPr>
                <w:rFonts w:ascii="メイリオ" w:eastAsia="メイリオ" w:hAnsi="メイリオ" w:hint="default"/>
              </w:rPr>
            </w:pPr>
            <w:r w:rsidRPr="0078288F">
              <w:rPr>
                <w:rFonts w:ascii="メイリオ" w:eastAsia="メイリオ" w:hAnsi="メイリオ"/>
              </w:rPr>
              <w:t>第1日</w:t>
            </w:r>
          </w:p>
          <w:p w14:paraId="3E375447" w14:textId="77777777" w:rsidR="00F20B17" w:rsidRDefault="00F20B17"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ind w:left="113"/>
              <w:rPr>
                <w:rFonts w:ascii="メイリオ" w:eastAsia="メイリオ" w:hAnsi="メイリオ" w:hint="default"/>
              </w:rPr>
            </w:pPr>
            <w:r>
              <w:rPr>
                <w:rFonts w:ascii="メイリオ" w:eastAsia="メイリオ" w:hAnsi="メイリオ"/>
              </w:rPr>
              <w:t>会場：</w:t>
            </w:r>
          </w:p>
          <w:p w14:paraId="4F5CC241" w14:textId="77777777" w:rsidR="00F20B17" w:rsidRPr="00F20B17" w:rsidRDefault="00F20B17"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ind w:left="113"/>
              <w:rPr>
                <w:rFonts w:ascii="メイリオ" w:eastAsia="メイリオ" w:hAnsi="メイリオ" w:hint="default"/>
                <w:color w:val="C00000"/>
              </w:rPr>
            </w:pPr>
            <w:r w:rsidRPr="00F20B17">
              <w:rPr>
                <w:rFonts w:ascii="メイリオ" w:eastAsia="メイリオ" w:hAnsi="メイリオ"/>
                <w:color w:val="C00000"/>
              </w:rPr>
              <w:t>郡山公会堂</w:t>
            </w:r>
          </w:p>
          <w:p w14:paraId="7610222E" w14:textId="7FBF3D23" w:rsidR="00F20B17" w:rsidRPr="0078288F" w:rsidRDefault="00F20B17"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ind w:left="113"/>
              <w:rPr>
                <w:rFonts w:ascii="メイリオ" w:eastAsia="メイリオ" w:hAnsi="メイリオ" w:hint="default"/>
              </w:rPr>
            </w:pPr>
            <w:r w:rsidRPr="00F20B17">
              <w:rPr>
                <w:rFonts w:ascii="メイリオ" w:eastAsia="メイリオ" w:hAnsi="メイリオ"/>
                <w:color w:val="C00000"/>
              </w:rPr>
              <w:t>中央公民館</w:t>
            </w:r>
          </w:p>
        </w:tc>
        <w:tc>
          <w:tcPr>
            <w:tcW w:w="8080" w:type="dxa"/>
            <w:gridSpan w:val="4"/>
            <w:tcBorders>
              <w:left w:val="single" w:sz="4" w:space="0" w:color="AD6717" w:themeColor="accent6" w:themeShade="BF"/>
              <w:bottom w:val="single" w:sz="4" w:space="0" w:color="AD6717" w:themeColor="accent6" w:themeShade="BF"/>
            </w:tcBorders>
          </w:tcPr>
          <w:p w14:paraId="63FC3FCF" w14:textId="77777777" w:rsidR="001531FF" w:rsidRDefault="001531FF" w:rsidP="001531FF">
            <w:pPr>
              <w:pStyle w:val="affc"/>
              <w:spacing w:before="120" w:line="156" w:lineRule="auto"/>
              <w:ind w:left="113" w:firstLine="839"/>
              <w:rPr>
                <w:rFonts w:ascii="メイリオ" w:eastAsia="メイリオ" w:hAnsi="メイリオ" w:hint="default"/>
                <w:sz w:val="21"/>
                <w:szCs w:val="21"/>
              </w:rPr>
            </w:pPr>
            <w:r>
              <w:rPr>
                <w:rFonts w:ascii="メイリオ" w:eastAsia="メイリオ" w:hAnsi="メイリオ"/>
                <w:sz w:val="21"/>
                <w:szCs w:val="21"/>
              </w:rPr>
              <w:t>※午前はフリータイム</w:t>
            </w:r>
          </w:p>
          <w:p w14:paraId="5F28E733" w14:textId="77777777" w:rsidR="001531FF" w:rsidRPr="00A65465" w:rsidRDefault="001531FF" w:rsidP="001531FF">
            <w:pPr>
              <w:pStyle w:val="affc"/>
              <w:spacing w:line="156" w:lineRule="auto"/>
              <w:ind w:left="113"/>
              <w:rPr>
                <w:rFonts w:ascii="メイリオ" w:eastAsia="メイリオ" w:hAnsi="メイリオ" w:hint="default"/>
                <w:sz w:val="21"/>
                <w:szCs w:val="21"/>
              </w:rPr>
            </w:pPr>
            <w:r w:rsidRPr="00A65465">
              <w:rPr>
                <w:rFonts w:ascii="メイリオ" w:eastAsia="メイリオ" w:hAnsi="メイリオ"/>
                <w:sz w:val="21"/>
                <w:szCs w:val="21"/>
              </w:rPr>
              <w:t xml:space="preserve">13:00　受付 </w:t>
            </w:r>
          </w:p>
          <w:p w14:paraId="3F3A8B29" w14:textId="77777777" w:rsidR="001531FF" w:rsidRPr="00A65465" w:rsidRDefault="001531FF" w:rsidP="001531FF">
            <w:pPr>
              <w:pStyle w:val="affc"/>
              <w:spacing w:line="156" w:lineRule="auto"/>
              <w:ind w:left="113"/>
              <w:rPr>
                <w:rFonts w:ascii="メイリオ" w:eastAsia="メイリオ" w:hAnsi="メイリオ" w:hint="default"/>
                <w:sz w:val="21"/>
                <w:szCs w:val="21"/>
              </w:rPr>
            </w:pPr>
            <w:r w:rsidRPr="00A65465">
              <w:rPr>
                <w:rFonts w:ascii="メイリオ" w:eastAsia="メイリオ" w:hAnsi="メイリオ"/>
                <w:sz w:val="21"/>
                <w:szCs w:val="21"/>
              </w:rPr>
              <w:t>13:30　開会</w:t>
            </w:r>
          </w:p>
          <w:p w14:paraId="43F9727F" w14:textId="77777777" w:rsidR="001531FF" w:rsidRPr="00A65465" w:rsidRDefault="001531FF" w:rsidP="001531FF">
            <w:pPr>
              <w:pStyle w:val="affc"/>
              <w:spacing w:line="156" w:lineRule="auto"/>
              <w:ind w:left="113"/>
              <w:rPr>
                <w:rFonts w:ascii="メイリオ" w:eastAsia="メイリオ" w:hAnsi="メイリオ" w:hint="default"/>
                <w:sz w:val="21"/>
                <w:szCs w:val="21"/>
              </w:rPr>
            </w:pPr>
            <w:r w:rsidRPr="00A65465">
              <w:rPr>
                <w:rFonts w:ascii="メイリオ" w:eastAsia="メイリオ" w:hAnsi="メイリオ"/>
                <w:sz w:val="21"/>
                <w:szCs w:val="21"/>
              </w:rPr>
              <w:t xml:space="preserve">14:00　</w:t>
            </w:r>
            <w:r w:rsidRPr="00AC02C0">
              <w:rPr>
                <w:rFonts w:ascii="メイリオ" w:eastAsia="メイリオ" w:hAnsi="メイリオ"/>
                <w:sz w:val="21"/>
                <w:szCs w:val="21"/>
                <w:highlight w:val="yellow"/>
              </w:rPr>
              <w:t xml:space="preserve">講座　</w:t>
            </w:r>
            <w:r w:rsidRPr="00AC02C0">
              <w:rPr>
                <w:rFonts w:ascii="メイリオ" w:eastAsia="メイリオ" w:hAnsi="メイリオ"/>
                <w:b/>
                <w:bCs/>
                <w:sz w:val="21"/>
                <w:szCs w:val="21"/>
                <w:highlight w:val="yellow"/>
              </w:rPr>
              <w:t>山本さとし</w:t>
            </w:r>
            <w:r w:rsidRPr="00AC02C0">
              <w:rPr>
                <w:rFonts w:ascii="メイリオ" w:eastAsia="メイリオ" w:hAnsi="メイリオ"/>
                <w:sz w:val="21"/>
                <w:szCs w:val="21"/>
                <w:highlight w:val="yellow"/>
              </w:rPr>
              <w:t>（フォークシンガー）</w:t>
            </w:r>
            <w:r w:rsidRPr="00AD1ECC">
              <w:rPr>
                <w:rFonts w:ascii="メイリオ" w:eastAsia="メイリオ" w:hAnsi="メイリオ"/>
                <w:sz w:val="21"/>
                <w:szCs w:val="21"/>
                <w:highlight w:val="yellow"/>
              </w:rPr>
              <w:t>「リアルタイム配信」のみ実施</w:t>
            </w:r>
          </w:p>
          <w:p w14:paraId="53AA3A5E" w14:textId="77777777" w:rsidR="001531FF" w:rsidRPr="00A65465" w:rsidRDefault="001531FF" w:rsidP="001531FF">
            <w:pPr>
              <w:pStyle w:val="affc"/>
              <w:spacing w:line="156" w:lineRule="auto"/>
              <w:ind w:left="113" w:firstLine="743"/>
              <w:rPr>
                <w:rFonts w:ascii="メイリオ" w:eastAsia="メイリオ" w:hAnsi="メイリオ" w:hint="default"/>
                <w:sz w:val="21"/>
                <w:szCs w:val="21"/>
              </w:rPr>
            </w:pPr>
            <w:r w:rsidRPr="00F572AF">
              <w:rPr>
                <w:rFonts w:ascii="メイリオ" w:eastAsia="メイリオ" w:hAnsi="メイリオ"/>
                <w:b/>
                <w:bCs/>
                <w:sz w:val="21"/>
                <w:szCs w:val="21"/>
              </w:rPr>
              <w:t>「心はふくしまと共に〜今 わたしたちにできることは？〜」</w:t>
            </w:r>
          </w:p>
          <w:p w14:paraId="448E05E2" w14:textId="77777777" w:rsidR="001531FF" w:rsidRPr="00A65465" w:rsidRDefault="001531FF" w:rsidP="001531FF">
            <w:pPr>
              <w:pStyle w:val="affc"/>
              <w:spacing w:line="156" w:lineRule="auto"/>
              <w:ind w:left="113"/>
              <w:rPr>
                <w:rFonts w:ascii="メイリオ" w:eastAsia="メイリオ" w:hAnsi="メイリオ" w:hint="default"/>
                <w:sz w:val="21"/>
                <w:szCs w:val="21"/>
              </w:rPr>
            </w:pPr>
            <w:r w:rsidRPr="00A65465">
              <w:rPr>
                <w:rFonts w:ascii="メイリオ" w:eastAsia="メイリオ" w:hAnsi="メイリオ"/>
                <w:sz w:val="21"/>
                <w:szCs w:val="21"/>
              </w:rPr>
              <w:t xml:space="preserve">16:00　</w:t>
            </w:r>
            <w:r>
              <w:rPr>
                <w:rFonts w:ascii="メイリオ" w:eastAsia="メイリオ" w:hAnsi="メイリオ"/>
                <w:sz w:val="21"/>
                <w:szCs w:val="21"/>
              </w:rPr>
              <w:t>「</w:t>
            </w:r>
            <w:r w:rsidRPr="00AC02C0">
              <w:rPr>
                <w:rFonts w:ascii="メイリオ" w:eastAsia="メイリオ" w:hAnsi="メイリオ"/>
                <w:sz w:val="21"/>
                <w:szCs w:val="21"/>
                <w:highlight w:val="yellow"/>
              </w:rPr>
              <w:t>持ち寄り詩</w:t>
            </w:r>
            <w:r>
              <w:rPr>
                <w:rFonts w:ascii="メイリオ" w:eastAsia="メイリオ" w:hAnsi="メイリオ"/>
                <w:sz w:val="21"/>
                <w:szCs w:val="21"/>
                <w:highlight w:val="yellow"/>
              </w:rPr>
              <w:t>」</w:t>
            </w:r>
            <w:r w:rsidRPr="00AC02C0">
              <w:rPr>
                <w:rFonts w:ascii="メイリオ" w:eastAsia="メイリオ" w:hAnsi="メイリオ"/>
                <w:sz w:val="21"/>
                <w:szCs w:val="21"/>
                <w:highlight w:val="yellow"/>
              </w:rPr>
              <w:t>発表</w:t>
            </w:r>
            <w:r>
              <w:rPr>
                <w:rFonts w:ascii="メイリオ" w:eastAsia="メイリオ" w:hAnsi="メイリオ"/>
                <w:sz w:val="21"/>
                <w:szCs w:val="21"/>
                <w:highlight w:val="yellow"/>
              </w:rPr>
              <w:t>オンラインもあり</w:t>
            </w:r>
            <w:r w:rsidRPr="00A65465">
              <w:rPr>
                <w:rFonts w:ascii="メイリオ" w:eastAsia="メイリオ" w:hAnsi="メイリオ"/>
                <w:sz w:val="21"/>
                <w:szCs w:val="21"/>
              </w:rPr>
              <w:t>、グループ分け</w:t>
            </w:r>
          </w:p>
          <w:p w14:paraId="178491DC" w14:textId="77777777" w:rsidR="001531FF" w:rsidRPr="00A65465" w:rsidRDefault="001531FF" w:rsidP="001531FF">
            <w:pPr>
              <w:pStyle w:val="affc"/>
              <w:spacing w:line="156" w:lineRule="auto"/>
              <w:ind w:left="113"/>
              <w:rPr>
                <w:rFonts w:ascii="メイリオ" w:eastAsia="メイリオ" w:hAnsi="メイリオ" w:hint="default"/>
                <w:sz w:val="21"/>
                <w:szCs w:val="21"/>
              </w:rPr>
            </w:pPr>
            <w:r w:rsidRPr="00A65465">
              <w:rPr>
                <w:rFonts w:ascii="メイリオ" w:eastAsia="メイリオ" w:hAnsi="メイリオ"/>
                <w:sz w:val="21"/>
                <w:szCs w:val="21"/>
              </w:rPr>
              <w:t>17:00　実作</w:t>
            </w:r>
            <w:r w:rsidRPr="00A65465">
              <w:rPr>
                <w:rFonts w:ascii="メイリオ" w:eastAsia="メイリオ" w:hAnsi="メイリオ" w:hint="default"/>
                <w:sz w:val="21"/>
                <w:szCs w:val="21"/>
              </w:rPr>
              <w:t>①</w:t>
            </w:r>
            <w:r w:rsidRPr="00A65465">
              <w:rPr>
                <w:rFonts w:ascii="メイリオ" w:eastAsia="メイリオ" w:hAnsi="メイリオ"/>
                <w:sz w:val="21"/>
                <w:szCs w:val="21"/>
              </w:rPr>
              <w:t xml:space="preserve">（夕食） </w:t>
            </w:r>
          </w:p>
          <w:p w14:paraId="53DC67D5" w14:textId="515CFA8C" w:rsidR="001531FF" w:rsidRDefault="001531FF" w:rsidP="001531FF">
            <w:pPr>
              <w:pStyle w:val="affc"/>
              <w:spacing w:after="60" w:line="156" w:lineRule="auto"/>
              <w:ind w:left="113"/>
              <w:rPr>
                <w:rFonts w:ascii="メイリオ" w:eastAsia="メイリオ" w:hAnsi="メイリオ" w:hint="default"/>
                <w:sz w:val="21"/>
                <w:szCs w:val="21"/>
              </w:rPr>
            </w:pPr>
            <w:r w:rsidRPr="00A65465">
              <w:rPr>
                <w:rFonts w:ascii="メイリオ" w:eastAsia="メイリオ" w:hAnsi="メイリオ"/>
                <w:sz w:val="21"/>
                <w:szCs w:val="21"/>
              </w:rPr>
              <w:t>2</w:t>
            </w:r>
            <w:r w:rsidR="006275BB">
              <w:rPr>
                <w:rFonts w:ascii="メイリオ" w:eastAsia="メイリオ" w:hAnsi="メイリオ"/>
                <w:sz w:val="21"/>
                <w:szCs w:val="21"/>
              </w:rPr>
              <w:t>1</w:t>
            </w:r>
            <w:r w:rsidRPr="00A65465">
              <w:rPr>
                <w:rFonts w:ascii="メイリオ" w:eastAsia="メイリオ" w:hAnsi="メイリオ"/>
                <w:sz w:val="21"/>
                <w:szCs w:val="21"/>
              </w:rPr>
              <w:t>:00　1日目終了</w:t>
            </w:r>
            <w:r>
              <w:rPr>
                <w:rFonts w:ascii="メイリオ" w:eastAsia="メイリオ" w:hAnsi="メイリオ"/>
                <w:sz w:val="21"/>
                <w:szCs w:val="21"/>
              </w:rPr>
              <w:t xml:space="preserve">　　</w:t>
            </w:r>
          </w:p>
          <w:p w14:paraId="49883816" w14:textId="77777777" w:rsidR="001531FF" w:rsidRPr="0078288F" w:rsidRDefault="001531FF" w:rsidP="001531FF">
            <w:pPr>
              <w:pStyle w:val="affc"/>
              <w:spacing w:line="156" w:lineRule="auto"/>
              <w:ind w:left="113" w:firstLine="210"/>
              <w:rPr>
                <w:rFonts w:ascii="メイリオ" w:eastAsia="メイリオ" w:hAnsi="メイリオ" w:hint="default"/>
              </w:rPr>
            </w:pPr>
            <w:r w:rsidRPr="001A14DE">
              <w:rPr>
                <w:rFonts w:ascii="メイリオ" w:eastAsia="メイリオ" w:hAnsi="メイリオ"/>
                <w:b/>
                <w:bCs/>
                <w:sz w:val="21"/>
                <w:szCs w:val="21"/>
              </w:rPr>
              <w:t>※宿泊ホテルは各自で手配ください</w:t>
            </w:r>
            <w:r>
              <w:rPr>
                <w:rFonts w:ascii="メイリオ" w:eastAsia="メイリオ" w:hAnsi="メイリオ"/>
                <w:sz w:val="21"/>
                <w:szCs w:val="21"/>
              </w:rPr>
              <w:t>：郡山駅付近にたくさんあります</w:t>
            </w:r>
          </w:p>
        </w:tc>
      </w:tr>
      <w:tr w:rsidR="001531FF" w:rsidRPr="0078288F" w14:paraId="23DB2A07" w14:textId="77777777" w:rsidTr="001531FF">
        <w:trPr>
          <w:trHeight w:val="57"/>
        </w:trPr>
        <w:tc>
          <w:tcPr>
            <w:tcW w:w="236" w:type="dxa"/>
            <w:tcBorders>
              <w:top w:val="single" w:sz="4" w:space="0" w:color="EFDFA8" w:themeColor="accent3" w:themeTint="66"/>
            </w:tcBorders>
          </w:tcPr>
          <w:p w14:paraId="6A052F5C" w14:textId="77777777"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60" w:lineRule="exact"/>
              <w:rPr>
                <w:rFonts w:ascii="メイリオ" w:eastAsia="メイリオ" w:hAnsi="メイリオ" w:hint="default"/>
                <w:sz w:val="16"/>
                <w:szCs w:val="16"/>
              </w:rPr>
            </w:pPr>
          </w:p>
        </w:tc>
        <w:tc>
          <w:tcPr>
            <w:tcW w:w="2032" w:type="dxa"/>
            <w:tcBorders>
              <w:top w:val="single" w:sz="4" w:space="0" w:color="AD6717" w:themeColor="accent6" w:themeShade="BF"/>
            </w:tcBorders>
          </w:tcPr>
          <w:p w14:paraId="63F6D1FC" w14:textId="77777777"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60" w:lineRule="exact"/>
              <w:rPr>
                <w:rFonts w:ascii="メイリオ" w:eastAsia="メイリオ" w:hAnsi="メイリオ" w:hint="default"/>
                <w:sz w:val="16"/>
                <w:szCs w:val="16"/>
              </w:rPr>
            </w:pPr>
          </w:p>
        </w:tc>
        <w:tc>
          <w:tcPr>
            <w:tcW w:w="8080" w:type="dxa"/>
            <w:gridSpan w:val="4"/>
            <w:tcBorders>
              <w:top w:val="single" w:sz="4" w:space="0" w:color="AD6717" w:themeColor="accent6" w:themeShade="BF"/>
            </w:tcBorders>
          </w:tcPr>
          <w:p w14:paraId="0EE28A2A" w14:textId="77777777"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60" w:lineRule="exact"/>
              <w:rPr>
                <w:rFonts w:ascii="メイリオ" w:eastAsia="メイリオ" w:hAnsi="メイリオ" w:hint="default"/>
                <w:sz w:val="16"/>
                <w:szCs w:val="16"/>
              </w:rPr>
            </w:pPr>
          </w:p>
        </w:tc>
      </w:tr>
      <w:tr w:rsidR="001531FF" w:rsidRPr="0078288F" w14:paraId="50D44997" w14:textId="77777777" w:rsidTr="001531FF">
        <w:tc>
          <w:tcPr>
            <w:tcW w:w="236" w:type="dxa"/>
            <w:tcBorders>
              <w:bottom w:val="single" w:sz="4" w:space="0" w:color="EFDFA8" w:themeColor="accent3" w:themeTint="66"/>
            </w:tcBorders>
            <w:shd w:val="clear" w:color="auto" w:fill="E7CF7D" w:themeFill="accent3" w:themeFillTint="99"/>
          </w:tcPr>
          <w:p w14:paraId="29E80DEF" w14:textId="77777777"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rPr>
                <w:rFonts w:ascii="メイリオ" w:eastAsia="メイリオ" w:hAnsi="メイリオ" w:hint="default"/>
                <w:lang w:val="en-US"/>
              </w:rPr>
            </w:pPr>
          </w:p>
        </w:tc>
        <w:tc>
          <w:tcPr>
            <w:tcW w:w="2032" w:type="dxa"/>
            <w:tcBorders>
              <w:left w:val="nil"/>
              <w:bottom w:val="single" w:sz="4" w:space="0" w:color="AD6717" w:themeColor="accent6" w:themeShade="BF"/>
              <w:right w:val="single" w:sz="4" w:space="0" w:color="AD6717" w:themeColor="accent6" w:themeShade="BF"/>
            </w:tcBorders>
          </w:tcPr>
          <w:p w14:paraId="466B56ED" w14:textId="77777777"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ind w:left="113"/>
              <w:rPr>
                <w:rFonts w:ascii="メイリオ" w:eastAsia="メイリオ" w:hAnsi="メイリオ" w:hint="default"/>
                <w:lang w:val="en-US"/>
              </w:rPr>
            </w:pPr>
            <w:r>
              <w:rPr>
                <w:rFonts w:ascii="メイリオ" w:eastAsia="メイリオ" w:hAnsi="メイリオ" w:hint="default"/>
                <w:b/>
                <w:bCs/>
                <w:sz w:val="24"/>
                <w:szCs w:val="24"/>
                <w:lang w:val="en-US"/>
              </w:rPr>
              <w:t>5</w:t>
            </w:r>
            <w:r w:rsidRPr="00F801FC">
              <w:rPr>
                <w:rFonts w:ascii="メイリオ" w:eastAsia="メイリオ" w:hAnsi="メイリオ" w:hint="default"/>
                <w:b/>
                <w:bCs/>
                <w:sz w:val="24"/>
                <w:szCs w:val="24"/>
                <w:lang w:val="en-US"/>
              </w:rPr>
              <w:t>/</w:t>
            </w:r>
            <w:r>
              <w:rPr>
                <w:rFonts w:ascii="メイリオ" w:eastAsia="メイリオ" w:hAnsi="メイリオ" w:hint="default"/>
                <w:b/>
                <w:bCs/>
                <w:sz w:val="24"/>
                <w:szCs w:val="24"/>
                <w:lang w:val="en-US"/>
              </w:rPr>
              <w:t>15</w:t>
            </w:r>
            <w:r w:rsidRPr="0078288F">
              <w:rPr>
                <w:rFonts w:ascii="メイリオ" w:eastAsia="メイリオ" w:hAnsi="メイリオ" w:hint="default"/>
                <w:lang w:val="en-US"/>
              </w:rPr>
              <w:t>（</w:t>
            </w:r>
            <w:r>
              <w:rPr>
                <w:rFonts w:ascii="メイリオ" w:eastAsia="メイリオ" w:hAnsi="メイリオ"/>
              </w:rPr>
              <w:t>日</w:t>
            </w:r>
            <w:r w:rsidRPr="0078288F">
              <w:rPr>
                <w:rFonts w:ascii="メイリオ" w:eastAsia="メイリオ" w:hAnsi="メイリオ" w:hint="default"/>
                <w:lang w:val="en-US"/>
              </w:rPr>
              <w:t>）</w:t>
            </w:r>
            <w:r w:rsidRPr="0078288F">
              <w:rPr>
                <w:rFonts w:ascii="メイリオ" w:eastAsia="メイリオ" w:hAnsi="メイリオ"/>
              </w:rPr>
              <w:t xml:space="preserve">　</w:t>
            </w:r>
          </w:p>
          <w:p w14:paraId="271A69C6" w14:textId="77777777" w:rsidR="001531FF" w:rsidRPr="006275BB"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ind w:left="113"/>
              <w:rPr>
                <w:rFonts w:ascii="メイリオ" w:eastAsia="メイリオ" w:hAnsi="メイリオ" w:hint="default"/>
                <w:lang w:val="en-US"/>
              </w:rPr>
            </w:pPr>
            <w:r w:rsidRPr="0078288F">
              <w:rPr>
                <w:rFonts w:ascii="メイリオ" w:eastAsia="メイリオ" w:hAnsi="メイリオ"/>
              </w:rPr>
              <w:t>第</w:t>
            </w:r>
            <w:r>
              <w:rPr>
                <w:rFonts w:ascii="メイリオ" w:eastAsia="メイリオ" w:hAnsi="メイリオ"/>
                <w:lang w:val="en-US"/>
              </w:rPr>
              <w:t>２</w:t>
            </w:r>
            <w:r w:rsidRPr="0078288F">
              <w:rPr>
                <w:rFonts w:ascii="メイリオ" w:eastAsia="メイリオ" w:hAnsi="メイリオ"/>
              </w:rPr>
              <w:t>日</w:t>
            </w:r>
          </w:p>
          <w:p w14:paraId="23A3AB24" w14:textId="77777777" w:rsidR="00F20B17" w:rsidRPr="006275BB" w:rsidRDefault="00F20B17"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ind w:left="113"/>
              <w:rPr>
                <w:rFonts w:ascii="メイリオ" w:eastAsia="メイリオ" w:hAnsi="メイリオ" w:hint="default"/>
                <w:color w:val="C00000"/>
                <w:lang w:val="en-US"/>
              </w:rPr>
            </w:pPr>
            <w:r>
              <w:rPr>
                <w:rFonts w:ascii="メイリオ" w:eastAsia="メイリオ" w:hAnsi="メイリオ"/>
              </w:rPr>
              <w:t>会場</w:t>
            </w:r>
            <w:r w:rsidRPr="006275BB">
              <w:rPr>
                <w:rFonts w:ascii="メイリオ" w:eastAsia="メイリオ" w:hAnsi="メイリオ"/>
                <w:lang w:val="en-US"/>
              </w:rPr>
              <w:t>：</w:t>
            </w:r>
            <w:r w:rsidRPr="00F20B17">
              <w:rPr>
                <w:rFonts w:ascii="メイリオ" w:eastAsia="メイリオ" w:hAnsi="メイリオ"/>
                <w:color w:val="C00000"/>
              </w:rPr>
              <w:t>旧福島県</w:t>
            </w:r>
          </w:p>
          <w:p w14:paraId="1EF2986B" w14:textId="61C5B574" w:rsidR="00F20B17" w:rsidRPr="0078288F" w:rsidRDefault="00F20B17"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ind w:left="113"/>
              <w:rPr>
                <w:rFonts w:ascii="メイリオ" w:eastAsia="メイリオ" w:hAnsi="メイリオ" w:hint="default"/>
                <w:lang w:val="en-US"/>
              </w:rPr>
            </w:pPr>
            <w:r w:rsidRPr="00F20B17">
              <w:rPr>
                <w:rFonts w:ascii="メイリオ" w:eastAsia="メイリオ" w:hAnsi="メイリオ"/>
                <w:color w:val="C00000"/>
              </w:rPr>
              <w:t>尋常中学校本館</w:t>
            </w:r>
          </w:p>
        </w:tc>
        <w:tc>
          <w:tcPr>
            <w:tcW w:w="8080" w:type="dxa"/>
            <w:gridSpan w:val="4"/>
            <w:tcBorders>
              <w:left w:val="single" w:sz="4" w:space="0" w:color="AD6717" w:themeColor="accent6" w:themeShade="BF"/>
              <w:bottom w:val="single" w:sz="4" w:space="0" w:color="AD6717" w:themeColor="accent6" w:themeShade="BF"/>
            </w:tcBorders>
          </w:tcPr>
          <w:p w14:paraId="5BCDFDF0" w14:textId="4DC0A031" w:rsidR="001531FF" w:rsidRPr="00A65465" w:rsidRDefault="001531FF" w:rsidP="001531FF">
            <w:pPr>
              <w:pStyle w:val="affc"/>
              <w:tabs>
                <w:tab w:val="left" w:pos="4030"/>
              </w:tabs>
              <w:spacing w:before="120" w:line="156" w:lineRule="auto"/>
              <w:ind w:firstLine="210"/>
              <w:rPr>
                <w:rFonts w:ascii="メイリオ" w:eastAsia="メイリオ" w:hAnsi="メイリオ" w:hint="default"/>
                <w:sz w:val="21"/>
                <w:szCs w:val="21"/>
                <w:lang w:val="en-US"/>
              </w:rPr>
            </w:pPr>
            <w:r>
              <w:rPr>
                <w:rFonts w:ascii="メイリオ" w:eastAsia="メイリオ" w:hAnsi="メイリオ"/>
                <w:sz w:val="21"/>
                <w:szCs w:val="21"/>
                <w:lang w:val="en-US"/>
              </w:rPr>
              <w:t>9</w:t>
            </w:r>
            <w:r w:rsidRPr="00A65465">
              <w:rPr>
                <w:rFonts w:ascii="メイリオ" w:eastAsia="メイリオ" w:hAnsi="メイリオ"/>
                <w:sz w:val="21"/>
                <w:szCs w:val="21"/>
                <w:lang w:val="en-US"/>
              </w:rPr>
              <w:t>:</w:t>
            </w:r>
            <w:r w:rsidR="006275BB">
              <w:rPr>
                <w:rFonts w:ascii="メイリオ" w:eastAsia="メイリオ" w:hAnsi="メイリオ"/>
                <w:sz w:val="21"/>
                <w:szCs w:val="21"/>
                <w:lang w:val="en-US"/>
              </w:rPr>
              <w:t>3</w:t>
            </w:r>
            <w:r w:rsidRPr="00A65465">
              <w:rPr>
                <w:rFonts w:ascii="メイリオ" w:eastAsia="メイリオ" w:hAnsi="メイリオ"/>
                <w:sz w:val="21"/>
                <w:szCs w:val="21"/>
                <w:lang w:val="en-US"/>
              </w:rPr>
              <w:t xml:space="preserve">0　実作② </w:t>
            </w:r>
          </w:p>
          <w:p w14:paraId="0893BB74" w14:textId="77777777" w:rsidR="001531FF" w:rsidRPr="00A65465" w:rsidRDefault="001531FF" w:rsidP="001531FF">
            <w:pPr>
              <w:pStyle w:val="affc"/>
              <w:tabs>
                <w:tab w:val="left" w:pos="4030"/>
              </w:tabs>
              <w:spacing w:line="156" w:lineRule="auto"/>
              <w:ind w:left="113"/>
              <w:rPr>
                <w:rFonts w:ascii="メイリオ" w:eastAsia="メイリオ" w:hAnsi="メイリオ" w:hint="default"/>
                <w:sz w:val="21"/>
                <w:szCs w:val="21"/>
                <w:lang w:val="en-US"/>
              </w:rPr>
            </w:pPr>
            <w:r w:rsidRPr="00A65465">
              <w:rPr>
                <w:rFonts w:ascii="メイリオ" w:eastAsia="メイリオ" w:hAnsi="メイリオ"/>
                <w:sz w:val="21"/>
                <w:szCs w:val="21"/>
                <w:lang w:val="en-US"/>
              </w:rPr>
              <w:t>12:00　昼食休憩</w:t>
            </w:r>
          </w:p>
          <w:p w14:paraId="268B0DC2" w14:textId="77777777" w:rsidR="001531FF" w:rsidRPr="00A65465" w:rsidRDefault="001531FF" w:rsidP="001531FF">
            <w:pPr>
              <w:pStyle w:val="affc"/>
              <w:tabs>
                <w:tab w:val="left" w:pos="4030"/>
              </w:tabs>
              <w:spacing w:line="156" w:lineRule="auto"/>
              <w:ind w:left="113"/>
              <w:rPr>
                <w:rFonts w:ascii="メイリオ" w:eastAsia="メイリオ" w:hAnsi="メイリオ" w:hint="default"/>
                <w:sz w:val="21"/>
                <w:szCs w:val="21"/>
                <w:lang w:val="en-US"/>
              </w:rPr>
            </w:pPr>
            <w:r w:rsidRPr="00A65465">
              <w:rPr>
                <w:rFonts w:ascii="メイリオ" w:eastAsia="メイリオ" w:hAnsi="メイリオ"/>
                <w:sz w:val="21"/>
                <w:szCs w:val="21"/>
                <w:lang w:val="en-US"/>
              </w:rPr>
              <w:t xml:space="preserve">13:00　</w:t>
            </w:r>
            <w:r w:rsidRPr="00AC02C0">
              <w:rPr>
                <w:rFonts w:ascii="メイリオ" w:eastAsia="メイリオ" w:hAnsi="メイリオ"/>
                <w:sz w:val="21"/>
                <w:szCs w:val="21"/>
                <w:highlight w:val="yellow"/>
                <w:lang w:val="en-US"/>
              </w:rPr>
              <w:t>作品発表会・講評・まとめ</w:t>
            </w:r>
            <w:r>
              <w:rPr>
                <w:rFonts w:ascii="メイリオ" w:eastAsia="メイリオ" w:hAnsi="メイリオ"/>
                <w:sz w:val="21"/>
                <w:szCs w:val="21"/>
                <w:highlight w:val="yellow"/>
                <w:lang w:val="en-US"/>
              </w:rPr>
              <w:t>オンラインもあり</w:t>
            </w:r>
          </w:p>
          <w:p w14:paraId="3F9BA34B" w14:textId="6F05576F" w:rsidR="001531FF" w:rsidRPr="0078288F" w:rsidRDefault="001531FF" w:rsidP="001531FF">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after="60" w:line="156" w:lineRule="auto"/>
              <w:ind w:left="113"/>
              <w:rPr>
                <w:rFonts w:ascii="メイリオ" w:eastAsia="メイリオ" w:hAnsi="メイリオ" w:hint="default"/>
                <w:lang w:val="en-US"/>
              </w:rPr>
            </w:pPr>
            <w:r w:rsidRPr="00A65465">
              <w:rPr>
                <w:rFonts w:ascii="メイリオ" w:eastAsia="メイリオ" w:hAnsi="メイリオ"/>
                <w:sz w:val="21"/>
                <w:szCs w:val="21"/>
                <w:lang w:val="en-US"/>
              </w:rPr>
              <w:t>15:00　終了・解散</w:t>
            </w:r>
          </w:p>
        </w:tc>
      </w:tr>
    </w:tbl>
    <w:bookmarkEnd w:id="0"/>
    <w:p w14:paraId="0466BEC5" w14:textId="3AF82387" w:rsidR="007E348A" w:rsidRDefault="00F20B17"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hint="eastAsia"/>
          <w:noProof/>
          <w:color w:val="000000" w:themeColor="text1"/>
          <w:sz w:val="21"/>
          <w:szCs w:val="21"/>
        </w:rPr>
        <mc:AlternateContent>
          <mc:Choice Requires="wps">
            <w:drawing>
              <wp:anchor distT="0" distB="0" distL="114300" distR="114300" simplePos="0" relativeHeight="251678720" behindDoc="0" locked="0" layoutInCell="1" allowOverlap="1" wp14:anchorId="0435E4C6" wp14:editId="445A8E98">
                <wp:simplePos x="0" y="0"/>
                <wp:positionH relativeFrom="margin">
                  <wp:align>center</wp:align>
                </wp:positionH>
                <wp:positionV relativeFrom="paragraph">
                  <wp:posOffset>4728845</wp:posOffset>
                </wp:positionV>
                <wp:extent cx="6534150" cy="4762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6534150" cy="476250"/>
                        </a:xfrm>
                        <a:prstGeom prst="rect">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14:paraId="6DAF9BA7" w14:textId="2AFEF3E8" w:rsidR="00397AFA" w:rsidRPr="009122D1" w:rsidRDefault="00397AFA" w:rsidP="00397AFA">
                            <w:pPr>
                              <w:ind w:left="0"/>
                              <w:rPr>
                                <w:rFonts w:ascii="HGP創英角ｺﾞｼｯｸUB" w:eastAsia="HGP創英角ｺﾞｼｯｸUB" w:hAnsi="HGP創英角ｺﾞｼｯｸUB"/>
                                <w:color w:val="FFFFFF" w:themeColor="background1"/>
                                <w:sz w:val="28"/>
                                <w:szCs w:val="28"/>
                              </w:rPr>
                            </w:pPr>
                            <w:r w:rsidRPr="009122D1">
                              <w:rPr>
                                <w:rFonts w:ascii="HGP創英角ｺﾞｼｯｸUB" w:eastAsia="HGP創英角ｺﾞｼｯｸUB" w:hAnsi="HGP創英角ｺﾞｼｯｸUB" w:hint="eastAsia"/>
                                <w:color w:val="FFFFFF" w:themeColor="background1"/>
                                <w:sz w:val="28"/>
                                <w:szCs w:val="28"/>
                              </w:rPr>
                              <w:t>７/１６（土）オンライン発表会（詳細は後日発表）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5E4C6" id="正方形/長方形 20" o:spid="_x0000_s1063" style="position:absolute;left:0;text-align:left;margin-left:0;margin-top:372.35pt;width:514.5pt;height:37.5pt;z-index:2516787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" fillcolor="#ad6717 [2409]" strokecolor="#e28b25 [3209]" strokeweight="1.25pt">
                <v:textbox>
                  <w:txbxContent>
                    <w:p w14:paraId="6DAF9BA7" w14:textId="2AFEF3E8" w:rsidR="00397AFA" w:rsidRPr="009122D1" w:rsidRDefault="00397AFA" w:rsidP="00397AFA">
                      <w:pPr>
                        <w:ind w:left="0"/>
                        <w:rPr>
                          <w:rFonts w:ascii="HGP創英角ｺﾞｼｯｸUB" w:eastAsia="HGP創英角ｺﾞｼｯｸUB" w:hAnsi="HGP創英角ｺﾞｼｯｸUB"/>
                          <w:color w:val="FFFFFF" w:themeColor="background1"/>
                          <w:sz w:val="28"/>
                          <w:szCs w:val="28"/>
                        </w:rPr>
                      </w:pPr>
                      <w:r w:rsidRPr="009122D1">
                        <w:rPr>
                          <w:rFonts w:ascii="HGP創英角ｺﾞｼｯｸUB" w:eastAsia="HGP創英角ｺﾞｼｯｸUB" w:hAnsi="HGP創英角ｺﾞｼｯｸUB" w:hint="eastAsia"/>
                          <w:color w:val="FFFFFF" w:themeColor="background1"/>
                          <w:sz w:val="28"/>
                          <w:szCs w:val="28"/>
                        </w:rPr>
                        <w:t>７/１６（土）オンライン発表会（詳細は後日発表）</w:t>
                      </w:r>
                    </w:p>
                  </w:txbxContent>
                </v:textbox>
                <w10:wrap anchorx="margin"/>
              </v:rect>
            </w:pict>
          </mc:Fallback>
        </mc:AlternateContent>
      </w:r>
    </w:p>
    <w:p w14:paraId="764766A7" w14:textId="69550DC0" w:rsidR="001531FF" w:rsidRDefault="00D6400B" w:rsidP="00A02FA0">
      <w:pPr>
        <w:spacing w:before="0" w:after="0"/>
        <w:ind w:left="0" w:right="102"/>
        <w:rPr>
          <w:rFonts w:ascii="ＭＳ Ｐゴシック" w:eastAsia="ＭＳ Ｐゴシック" w:hAnsi="ＭＳ Ｐゴシック"/>
          <w:color w:val="FF0000"/>
          <w:sz w:val="32"/>
          <w:szCs w:val="32"/>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g">
            <w:drawing>
              <wp:anchor distT="0" distB="0" distL="114300" distR="114300" simplePos="0" relativeHeight="251670528" behindDoc="0" locked="0" layoutInCell="1" allowOverlap="1" wp14:anchorId="259A4135" wp14:editId="229D6AD5">
                <wp:simplePos x="0" y="0"/>
                <wp:positionH relativeFrom="margin">
                  <wp:posOffset>207010</wp:posOffset>
                </wp:positionH>
                <wp:positionV relativeFrom="paragraph">
                  <wp:posOffset>152400</wp:posOffset>
                </wp:positionV>
                <wp:extent cx="6753225" cy="1933575"/>
                <wp:effectExtent l="0" t="0" r="9525" b="47625"/>
                <wp:wrapNone/>
                <wp:docPr id="2464" name="グループ化 2464"/>
                <wp:cNvGraphicFramePr/>
                <a:graphic xmlns:a="http://schemas.openxmlformats.org/drawingml/2006/main">
                  <a:graphicData uri="http://schemas.microsoft.com/office/word/2010/wordprocessingGroup">
                    <wpg:wgp>
                      <wpg:cNvGrpSpPr/>
                      <wpg:grpSpPr>
                        <a:xfrm>
                          <a:off x="0" y="0"/>
                          <a:ext cx="6753225" cy="1933575"/>
                          <a:chOff x="0" y="-238126"/>
                          <a:chExt cx="6955251" cy="1933575"/>
                        </a:xfrm>
                      </wpg:grpSpPr>
                      <wpg:grpSp>
                        <wpg:cNvPr id="98" name="グループ化 98"/>
                        <wpg:cNvGrpSpPr/>
                        <wpg:grpSpPr>
                          <a:xfrm>
                            <a:off x="0" y="-238126"/>
                            <a:ext cx="6588760" cy="1933575"/>
                            <a:chOff x="0" y="-341643"/>
                            <a:chExt cx="6588938" cy="1933575"/>
                          </a:xfrm>
                        </wpg:grpSpPr>
                        <wpg:grpSp>
                          <wpg:cNvPr id="57" name="グループ化 57"/>
                          <wpg:cNvGrpSpPr/>
                          <wpg:grpSpPr>
                            <a:xfrm>
                              <a:off x="0" y="-341643"/>
                              <a:ext cx="3591255" cy="1933575"/>
                              <a:chOff x="112144" y="-307140"/>
                              <a:chExt cx="3591255" cy="1933575"/>
                            </a:xfrm>
                          </wpg:grpSpPr>
                          <wps:wsp>
                            <wps:cNvPr id="53" name="四角形: 角を丸くする 53"/>
                            <wps:cNvSpPr/>
                            <wps:spPr>
                              <a:xfrm>
                                <a:off x="112144" y="-230939"/>
                                <a:ext cx="3423606" cy="1857374"/>
                              </a:xfrm>
                              <a:prstGeom prst="roundRect">
                                <a:avLst>
                                  <a:gd name="adj" fmla="val 15304"/>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88629" y="-307140"/>
                                <a:ext cx="3514770" cy="1933575"/>
                              </a:xfrm>
                              <a:prstGeom prst="rect">
                                <a:avLst/>
                              </a:prstGeom>
                              <a:noFill/>
                              <a:ln w="6350">
                                <a:noFill/>
                              </a:ln>
                            </wps:spPr>
                            <wps:txbx>
                              <w:txbxContent>
                                <w:p w14:paraId="048BE364" w14:textId="448E433E" w:rsidR="008F7818" w:rsidRPr="00F87B42" w:rsidRDefault="007E348A" w:rsidP="00BC615A">
                                  <w:pPr>
                                    <w:spacing w:before="0" w:after="0" w:line="180" w:lineRule="auto"/>
                                    <w:ind w:left="0"/>
                                    <w:rPr>
                                      <w:rFonts w:ascii="メイリオ" w:eastAsia="メイリオ" w:hAnsi="メイリオ"/>
                                      <w:b/>
                                      <w:bCs/>
                                      <w:color w:val="000000" w:themeColor="text1"/>
                                      <w:sz w:val="21"/>
                                      <w:szCs w:val="21"/>
                                    </w:rPr>
                                  </w:pPr>
                                  <w:r w:rsidRPr="00A0219F">
                                    <w:rPr>
                                      <w:rFonts w:ascii="メイリオ" w:eastAsia="メイリオ" w:hAnsi="メイリオ" w:hint="eastAsia"/>
                                      <w:b/>
                                      <w:bCs/>
                                      <w:color w:val="000000" w:themeColor="text1"/>
                                      <w:sz w:val="28"/>
                                      <w:szCs w:val="28"/>
                                    </w:rPr>
                                    <w:t>♫</w:t>
                                  </w:r>
                                  <w:r w:rsidR="008F7818" w:rsidRPr="00A0219F">
                                    <w:rPr>
                                      <w:rFonts w:ascii="メイリオ" w:eastAsia="メイリオ" w:hAnsi="メイリオ" w:hint="eastAsia"/>
                                      <w:b/>
                                      <w:bCs/>
                                      <w:color w:val="000000" w:themeColor="text1"/>
                                      <w:sz w:val="28"/>
                                      <w:szCs w:val="28"/>
                                    </w:rPr>
                                    <w:t>参加費</w:t>
                                  </w:r>
                                </w:p>
                                <w:p w14:paraId="059F1799" w14:textId="51B9CAD1"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２日間</w:t>
                                  </w:r>
                                  <w:r w:rsidRPr="00B66F38">
                                    <w:rPr>
                                      <w:rFonts w:ascii="メイリオ" w:eastAsia="メイリオ" w:hAnsi="メイリオ" w:hint="eastAsia"/>
                                      <w:color w:val="000000" w:themeColor="text1"/>
                                      <w:sz w:val="22"/>
                                      <w:szCs w:val="22"/>
                                    </w:rPr>
                                    <w:t xml:space="preserve">　　</w:t>
                                  </w:r>
                                  <w:r w:rsidRPr="00C927E3">
                                    <w:rPr>
                                      <w:rFonts w:ascii="メイリオ" w:eastAsia="メイリオ" w:hAnsi="メイリオ" w:hint="eastAsia"/>
                                      <w:color w:val="000000" w:themeColor="text1"/>
                                      <w:sz w:val="18"/>
                                      <w:szCs w:val="18"/>
                                    </w:rPr>
                                    <w:t xml:space="preserve">　</w:t>
                                  </w:r>
                                  <w:r w:rsidR="00C927E3">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11000円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1日のみ7000円</w:t>
                                  </w:r>
                                  <w:r w:rsidR="00C85A5B" w:rsidRPr="00B66F38">
                                    <w:rPr>
                                      <w:rFonts w:ascii="メイリオ" w:eastAsia="メイリオ" w:hAnsi="メイリオ" w:hint="eastAsia"/>
                                      <w:color w:val="000000" w:themeColor="text1"/>
                                      <w:sz w:val="22"/>
                                      <w:szCs w:val="22"/>
                                    </w:rPr>
                                    <w:t>）</w:t>
                                  </w:r>
                                </w:p>
                                <w:p w14:paraId="43590442" w14:textId="6EBCD944"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30歳未満</w:t>
                                  </w:r>
                                  <w:r w:rsidRPr="00B66F38">
                                    <w:rPr>
                                      <w:rFonts w:ascii="メイリオ" w:eastAsia="メイリオ" w:hAnsi="メイリオ" w:hint="eastAsia"/>
                                      <w:color w:val="000000" w:themeColor="text1"/>
                                      <w:sz w:val="22"/>
                                      <w:szCs w:val="22"/>
                                    </w:rPr>
                                    <w:t xml:space="preserve">　　</w:t>
                                  </w:r>
                                  <w:r w:rsidR="00A0219F">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8000円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1日のみ5000円</w:t>
                                  </w:r>
                                  <w:r w:rsidR="00C85A5B" w:rsidRPr="00B66F38">
                                    <w:rPr>
                                      <w:rFonts w:ascii="メイリオ" w:eastAsia="メイリオ" w:hAnsi="メイリオ" w:hint="eastAsia"/>
                                      <w:color w:val="000000" w:themeColor="text1"/>
                                      <w:sz w:val="22"/>
                                      <w:szCs w:val="22"/>
                                    </w:rPr>
                                    <w:t>）</w:t>
                                  </w:r>
                                </w:p>
                                <w:p w14:paraId="490530F8" w14:textId="62B3B7E6"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w w:val="80"/>
                                      <w:sz w:val="22"/>
                                      <w:szCs w:val="22"/>
                                      <w:fitText w:val="1418" w:id="-2071325439"/>
                                    </w:rPr>
                                    <w:t>東北ブロックの</w:t>
                                  </w:r>
                                  <w:r w:rsidR="008F7818" w:rsidRPr="00B66F38">
                                    <w:rPr>
                                      <w:rFonts w:ascii="メイリオ" w:eastAsia="メイリオ" w:hAnsi="メイリオ" w:hint="eastAsia"/>
                                      <w:color w:val="000000" w:themeColor="text1"/>
                                      <w:spacing w:val="10"/>
                                      <w:w w:val="80"/>
                                      <w:sz w:val="22"/>
                                      <w:szCs w:val="22"/>
                                      <w:fitText w:val="1418" w:id="-2071325439"/>
                                    </w:rPr>
                                    <w:t>人</w:t>
                                  </w:r>
                                  <w:r w:rsidRPr="00B66F38">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8000円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1日のみ5000円</w:t>
                                  </w:r>
                                  <w:r w:rsidR="00C85A5B" w:rsidRPr="00B66F38">
                                    <w:rPr>
                                      <w:rFonts w:ascii="メイリオ" w:eastAsia="メイリオ" w:hAnsi="メイリオ" w:hint="eastAsia"/>
                                      <w:color w:val="000000" w:themeColor="text1"/>
                                      <w:sz w:val="22"/>
                                      <w:szCs w:val="22"/>
                                    </w:rPr>
                                    <w:t>）</w:t>
                                  </w:r>
                                </w:p>
                                <w:p w14:paraId="1393E2EF" w14:textId="25805ACA" w:rsidR="008F781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4532F5">
                                    <w:rPr>
                                      <w:rFonts w:ascii="メイリオ" w:eastAsia="メイリオ" w:hAnsi="メイリオ" w:hint="eastAsia"/>
                                      <w:color w:val="000000" w:themeColor="text1"/>
                                      <w:spacing w:val="2"/>
                                      <w:w w:val="85"/>
                                      <w:sz w:val="22"/>
                                      <w:szCs w:val="22"/>
                                      <w:fitText w:val="1701" w:id="-2071324160"/>
                                    </w:rPr>
                                    <w:t>山本さとし</w:t>
                                  </w:r>
                                  <w:r w:rsidRPr="004532F5">
                                    <w:rPr>
                                      <w:rFonts w:ascii="メイリオ" w:eastAsia="メイリオ" w:hAnsi="メイリオ" w:hint="eastAsia"/>
                                      <w:color w:val="000000" w:themeColor="text1"/>
                                      <w:spacing w:val="2"/>
                                      <w:w w:val="85"/>
                                      <w:sz w:val="22"/>
                                      <w:szCs w:val="22"/>
                                      <w:fitText w:val="1701" w:id="-2071324160"/>
                                    </w:rPr>
                                    <w:t>講座</w:t>
                                  </w:r>
                                  <w:r w:rsidR="008F7818" w:rsidRPr="004532F5">
                                    <w:rPr>
                                      <w:rFonts w:ascii="メイリオ" w:eastAsia="メイリオ" w:hAnsi="メイリオ" w:hint="eastAsia"/>
                                      <w:color w:val="000000" w:themeColor="text1"/>
                                      <w:spacing w:val="2"/>
                                      <w:w w:val="85"/>
                                      <w:sz w:val="22"/>
                                      <w:szCs w:val="22"/>
                                      <w:fitText w:val="1701" w:id="-2071324160"/>
                                    </w:rPr>
                                    <w:t>のみ</w:t>
                                  </w:r>
                                  <w:r w:rsidR="008F7818" w:rsidRPr="00B66F38">
                                    <w:rPr>
                                      <w:rFonts w:ascii="メイリオ" w:eastAsia="メイリオ" w:hAnsi="メイリオ" w:hint="eastAsia"/>
                                      <w:color w:val="000000" w:themeColor="text1"/>
                                      <w:sz w:val="22"/>
                                      <w:szCs w:val="22"/>
                                    </w:rPr>
                                    <w:t>1500円</w:t>
                                  </w:r>
                                </w:p>
                                <w:p w14:paraId="4827C349" w14:textId="04CD357D" w:rsidR="004532F5" w:rsidRDefault="004532F5" w:rsidP="00B66F38">
                                  <w:pPr>
                                    <w:spacing w:before="0" w:after="0" w:line="180" w:lineRule="auto"/>
                                    <w:ind w:left="0" w:right="102"/>
                                    <w:rPr>
                                      <w:rFonts w:ascii="メイリオ" w:eastAsia="メイリオ" w:hAnsi="メイリオ"/>
                                      <w:color w:val="000000" w:themeColor="text1"/>
                                      <w:sz w:val="21"/>
                                      <w:szCs w:val="21"/>
                                    </w:rPr>
                                  </w:pPr>
                                  <w:r w:rsidRPr="004532F5">
                                    <w:rPr>
                                      <w:rFonts w:ascii="メイリオ" w:eastAsia="メイリオ" w:hAnsi="メイリオ" w:hint="eastAsia"/>
                                      <w:color w:val="000000" w:themeColor="text1"/>
                                      <w:sz w:val="21"/>
                                      <w:szCs w:val="21"/>
                                    </w:rPr>
                                    <w:t>・オンライン参加</w:t>
                                  </w:r>
                                  <w:r>
                                    <w:rPr>
                                      <w:rFonts w:ascii="メイリオ" w:eastAsia="メイリオ" w:hAnsi="メイリオ" w:hint="eastAsia"/>
                                      <w:color w:val="000000" w:themeColor="text1"/>
                                      <w:sz w:val="21"/>
                                      <w:szCs w:val="21"/>
                                    </w:rPr>
                                    <w:t xml:space="preserve"> </w:t>
                                  </w:r>
                                  <w:r>
                                    <w:rPr>
                                      <w:rFonts w:ascii="メイリオ" w:eastAsia="メイリオ" w:hAnsi="メイリオ"/>
                                      <w:color w:val="000000" w:themeColor="text1"/>
                                      <w:sz w:val="21"/>
                                      <w:szCs w:val="21"/>
                                    </w:rPr>
                                    <w:t>2000</w:t>
                                  </w:r>
                                  <w:r>
                                    <w:rPr>
                                      <w:rFonts w:ascii="メイリオ" w:eastAsia="メイリオ" w:hAnsi="メイリオ" w:hint="eastAsia"/>
                                      <w:color w:val="000000" w:themeColor="text1"/>
                                      <w:sz w:val="21"/>
                                      <w:szCs w:val="21"/>
                                    </w:rPr>
                                    <w:t>円（</w:t>
                                  </w:r>
                                  <w:r w:rsidR="00A27B94">
                                    <w:rPr>
                                      <w:rFonts w:ascii="メイリオ" w:eastAsia="メイリオ" w:hAnsi="メイリオ" w:hint="eastAsia"/>
                                      <w:color w:val="000000" w:themeColor="text1"/>
                                      <w:sz w:val="21"/>
                                      <w:szCs w:val="21"/>
                                    </w:rPr>
                                    <w:t>5/1</w:t>
                                  </w:r>
                                  <w:r w:rsidR="00A27B94">
                                    <w:rPr>
                                      <w:rFonts w:ascii="メイリオ" w:eastAsia="メイリオ" w:hAnsi="メイリオ"/>
                                      <w:color w:val="000000" w:themeColor="text1"/>
                                      <w:sz w:val="21"/>
                                      <w:szCs w:val="21"/>
                                    </w:rPr>
                                    <w:t>4</w:t>
                                  </w:r>
                                  <w:r w:rsidR="00A27B94">
                                    <w:rPr>
                                      <w:rFonts w:ascii="メイリオ" w:eastAsia="メイリオ" w:hAnsi="メイリオ" w:hint="eastAsia"/>
                                      <w:color w:val="000000" w:themeColor="text1"/>
                                      <w:sz w:val="21"/>
                                      <w:szCs w:val="21"/>
                                    </w:rPr>
                                    <w:t>,1</w:t>
                                  </w:r>
                                  <w:r w:rsidR="00A27B94">
                                    <w:rPr>
                                      <w:rFonts w:ascii="メイリオ" w:eastAsia="メイリオ" w:hAnsi="メイリオ"/>
                                      <w:color w:val="000000" w:themeColor="text1"/>
                                      <w:sz w:val="21"/>
                                      <w:szCs w:val="21"/>
                                    </w:rPr>
                                    <w:t>5</w:t>
                                  </w:r>
                                  <w:r w:rsidR="00A27B94">
                                    <w:rPr>
                                      <w:rFonts w:ascii="メイリオ" w:eastAsia="メイリオ" w:hAnsi="メイリオ" w:hint="eastAsia"/>
                                      <w:color w:val="000000" w:themeColor="text1"/>
                                      <w:sz w:val="21"/>
                                      <w:szCs w:val="21"/>
                                    </w:rPr>
                                    <w:t>,7/1</w:t>
                                  </w:r>
                                  <w:r w:rsidR="00A27B94">
                                    <w:rPr>
                                      <w:rFonts w:ascii="メイリオ" w:eastAsia="メイリオ" w:hAnsi="メイリオ"/>
                                      <w:color w:val="000000" w:themeColor="text1"/>
                                      <w:sz w:val="21"/>
                                      <w:szCs w:val="21"/>
                                    </w:rPr>
                                    <w:t>6</w:t>
                                  </w:r>
                                  <w:r w:rsidR="00A27B94">
                                    <w:rPr>
                                      <w:rFonts w:ascii="メイリオ" w:eastAsia="メイリオ" w:hAnsi="メイリオ" w:hint="eastAsia"/>
                                      <w:color w:val="000000" w:themeColor="text1"/>
                                      <w:sz w:val="21"/>
                                      <w:szCs w:val="21"/>
                                    </w:rPr>
                                    <w:t>通し</w:t>
                                  </w:r>
                                  <w:r>
                                    <w:rPr>
                                      <w:rFonts w:ascii="メイリオ" w:eastAsia="メイリオ" w:hAnsi="メイリオ" w:hint="eastAsia"/>
                                      <w:color w:val="000000" w:themeColor="text1"/>
                                      <w:sz w:val="21"/>
                                      <w:szCs w:val="21"/>
                                    </w:rPr>
                                    <w:t>）</w:t>
                                  </w:r>
                                  <w:r w:rsidRPr="004532F5">
                                    <w:rPr>
                                      <w:rFonts w:ascii="メイリオ" w:eastAsia="メイリオ" w:hAnsi="メイリオ" w:hint="eastAsia"/>
                                      <w:color w:val="000000" w:themeColor="text1"/>
                                      <w:sz w:val="21"/>
                                      <w:szCs w:val="21"/>
                                    </w:rPr>
                                    <w:t xml:space="preserve">　</w:t>
                                  </w:r>
                                </w:p>
                                <w:p w14:paraId="4F89B7FA" w14:textId="20B67E83" w:rsidR="005E4C29" w:rsidRDefault="005E4C29" w:rsidP="00B66F38">
                                  <w:pPr>
                                    <w:spacing w:before="0" w:after="0" w:line="180" w:lineRule="auto"/>
                                    <w:ind w:left="0" w:right="102"/>
                                    <w:rPr>
                                      <w:rFonts w:ascii="メイリオ" w:eastAsia="メイリオ" w:hAnsi="メイリオ"/>
                                      <w:color w:val="000000" w:themeColor="text1"/>
                                      <w:sz w:val="21"/>
                                      <w:szCs w:val="21"/>
                                    </w:rPr>
                                  </w:pPr>
                                  <w:r>
                                    <w:rPr>
                                      <w:rFonts w:ascii="メイリオ" w:eastAsia="メイリオ" w:hAnsi="メイリオ" w:hint="eastAsia"/>
                                      <w:color w:val="000000" w:themeColor="text1"/>
                                      <w:sz w:val="21"/>
                                      <w:szCs w:val="21"/>
                                    </w:rPr>
                                    <w:t>★非会員　２日間13000円（1日のみ9000円）</w:t>
                                  </w:r>
                                </w:p>
                                <w:p w14:paraId="14202B07" w14:textId="3A8B55FD" w:rsidR="005E4C29" w:rsidRDefault="005E4C29" w:rsidP="00B66F38">
                                  <w:pPr>
                                    <w:spacing w:before="0" w:after="0" w:line="180" w:lineRule="auto"/>
                                    <w:ind w:left="0" w:right="102"/>
                                    <w:rPr>
                                      <w:rFonts w:ascii="メイリオ" w:eastAsia="メイリオ" w:hAnsi="メイリオ"/>
                                      <w:color w:val="000000" w:themeColor="text1"/>
                                      <w:sz w:val="21"/>
                                      <w:szCs w:val="21"/>
                                    </w:rPr>
                                  </w:pPr>
                                  <w:r>
                                    <w:rPr>
                                      <w:rFonts w:ascii="メイリオ" w:eastAsia="メイリオ" w:hAnsi="メイリオ" w:hint="eastAsia"/>
                                      <w:color w:val="000000" w:themeColor="text1"/>
                                      <w:sz w:val="21"/>
                                      <w:szCs w:val="21"/>
                                    </w:rPr>
                                    <w:t xml:space="preserve">　　　　　山本さとし講座　3500円</w:t>
                                  </w:r>
                                </w:p>
                                <w:p w14:paraId="0E6EABCC" w14:textId="356A76DB" w:rsidR="00D6400B" w:rsidRPr="004532F5" w:rsidRDefault="00D6400B" w:rsidP="00B66F38">
                                  <w:pPr>
                                    <w:spacing w:before="0" w:after="0" w:line="180" w:lineRule="auto"/>
                                    <w:ind w:left="0" w:right="102"/>
                                    <w:rPr>
                                      <w:rFonts w:ascii="メイリオ" w:eastAsia="メイリオ" w:hAnsi="メイリオ"/>
                                      <w:color w:val="000000" w:themeColor="text1"/>
                                      <w:sz w:val="21"/>
                                      <w:szCs w:val="21"/>
                                    </w:rPr>
                                  </w:pPr>
                                  <w:r>
                                    <w:rPr>
                                      <w:rFonts w:ascii="メイリオ" w:eastAsia="メイリオ" w:hAnsi="メイリオ" w:hint="eastAsia"/>
                                      <w:color w:val="000000" w:themeColor="text1"/>
                                      <w:sz w:val="21"/>
                                      <w:szCs w:val="21"/>
                                    </w:rPr>
                                    <w:t xml:space="preserve">　　　　　オンライン参加　4</w:t>
                                  </w:r>
                                  <w:r>
                                    <w:rPr>
                                      <w:rFonts w:ascii="メイリオ" w:eastAsia="メイリオ" w:hAnsi="メイリオ"/>
                                      <w:color w:val="000000" w:themeColor="text1"/>
                                      <w:sz w:val="21"/>
                                      <w:szCs w:val="21"/>
                                    </w:rPr>
                                    <w:t>000</w:t>
                                  </w:r>
                                  <w:r>
                                    <w:rPr>
                                      <w:rFonts w:ascii="メイリオ" w:eastAsia="メイリオ" w:hAnsi="メイリオ" w:hint="eastAsia"/>
                                      <w:color w:val="000000" w:themeColor="text1"/>
                                      <w:sz w:val="21"/>
                                      <w:szCs w:val="21"/>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 name="グループ化 97"/>
                          <wpg:cNvGrpSpPr/>
                          <wpg:grpSpPr>
                            <a:xfrm>
                              <a:off x="3609975" y="841255"/>
                              <a:ext cx="2978963" cy="455043"/>
                              <a:chOff x="0" y="717430"/>
                              <a:chExt cx="2978963" cy="455043"/>
                            </a:xfrm>
                          </wpg:grpSpPr>
                          <wps:wsp>
                            <wps:cNvPr id="5" name="テキスト ボックス 3"/>
                            <wps:cNvSpPr txBox="1"/>
                            <wps:spPr>
                              <a:xfrm>
                                <a:off x="0" y="717430"/>
                                <a:ext cx="2890241" cy="455043"/>
                              </a:xfrm>
                              <a:prstGeom prst="rect">
                                <a:avLst/>
                              </a:prstGeom>
                              <a:noFill/>
                              <a:ln w="6350">
                                <a:noFill/>
                              </a:ln>
                            </wps:spPr>
                            <wps:txbx>
                              <w:txbxContent>
                                <w:p w14:paraId="465528D7" w14:textId="0047096B" w:rsidR="0078288F" w:rsidRPr="000A396A" w:rsidRDefault="0078288F" w:rsidP="007F37C0">
                                  <w:pPr>
                                    <w:pStyle w:val="affc"/>
                                    <w:spacing w:line="156" w:lineRule="auto"/>
                                    <w:rPr>
                                      <w:rFonts w:ascii="メイリオ" w:eastAsia="メイリオ" w:hAnsi="メイリオ" w:hint="default"/>
                                      <w:sz w:val="20"/>
                                      <w:szCs w:val="20"/>
                                    </w:rPr>
                                  </w:pPr>
                                  <w:r w:rsidRPr="000A396A">
                                    <w:rPr>
                                      <w:rFonts w:ascii="メイリオ" w:eastAsia="メイリオ" w:hAnsi="メイリオ"/>
                                      <w:sz w:val="20"/>
                                      <w:szCs w:val="20"/>
                                    </w:rPr>
                                    <w:t>コロナ感染拡大</w:t>
                                  </w:r>
                                  <w:r w:rsidR="0024003B" w:rsidRPr="000A396A">
                                    <w:rPr>
                                      <w:rFonts w:ascii="メイリオ" w:eastAsia="メイリオ" w:hAnsi="メイリオ"/>
                                      <w:sz w:val="20"/>
                                      <w:szCs w:val="20"/>
                                    </w:rPr>
                                    <w:t>により、</w:t>
                                  </w:r>
                                  <w:r w:rsidRPr="000A396A">
                                    <w:rPr>
                                      <w:rFonts w:ascii="メイリオ" w:eastAsia="メイリオ" w:hAnsi="メイリオ"/>
                                      <w:sz w:val="20"/>
                                      <w:szCs w:val="20"/>
                                    </w:rPr>
                                    <w:t>中止・延期</w:t>
                                  </w:r>
                                  <w:r w:rsidR="0024003B" w:rsidRPr="000A396A">
                                    <w:rPr>
                                      <w:rFonts w:ascii="メイリオ" w:eastAsia="メイリオ" w:hAnsi="メイリオ"/>
                                      <w:sz w:val="20"/>
                                      <w:szCs w:val="20"/>
                                    </w:rPr>
                                    <w:t>する場合があります。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14:contentPart bwMode="auto" r:id="rId47">
                            <w14:nvContentPartPr>
                              <w14:cNvPr id="89" name="インク 89"/>
                              <w14:cNvContentPartPr/>
                            </w14:nvContentPartPr>
                            <w14:xfrm>
                              <a:off x="41910" y="1076960"/>
                              <a:ext cx="2937053" cy="67320"/>
                            </w14:xfrm>
                          </w14:contentPart>
                        </wpg:grpSp>
                      </wpg:grpSp>
                      <wpg:grpSp>
                        <wpg:cNvPr id="43" name="グループ化 43"/>
                        <wpg:cNvGrpSpPr/>
                        <wpg:grpSpPr>
                          <a:xfrm>
                            <a:off x="3640347" y="346854"/>
                            <a:ext cx="2906395" cy="467995"/>
                            <a:chOff x="80645" y="259080"/>
                            <a:chExt cx="3372431" cy="543449"/>
                          </a:xfrm>
                        </wpg:grpSpPr>
                        <wpg:grpSp>
                          <wpg:cNvPr id="45" name="グループ化 45"/>
                          <wpg:cNvGrpSpPr/>
                          <wpg:grpSpPr>
                            <a:xfrm>
                              <a:off x="80645" y="259080"/>
                              <a:ext cx="503555" cy="539115"/>
                              <a:chOff x="80645" y="259080"/>
                              <a:chExt cx="503555" cy="539115"/>
                            </a:xfrm>
                          </wpg:grpSpPr>
                          <wps:wsp>
                            <wps:cNvPr id="46" name="テキスト ボックス 195"/>
                            <wps:cNvSpPr txBox="1">
                              <a:spLocks noChangeAspect="1"/>
                            </wps:cNvSpPr>
                            <wps:spPr>
                              <a:xfrm>
                                <a:off x="80645" y="259080"/>
                                <a:ext cx="503555" cy="539115"/>
                              </a:xfrm>
                              <a:prstGeom prst="roundRect">
                                <a:avLst>
                                  <a:gd name="adj" fmla="val 10237"/>
                                </a:avLst>
                              </a:prstGeom>
                              <a:solidFill>
                                <a:schemeClr val="lt1"/>
                              </a:solidFill>
                              <a:ln w="9525">
                                <a:solidFill>
                                  <a:schemeClr val="accent5">
                                    <a:lumMod val="75000"/>
                                  </a:schemeClr>
                                </a:solidFill>
                              </a:ln>
                            </wps:spPr>
                            <wps:txbx>
                              <w:txbxContent>
                                <w:p w14:paraId="28241E5E" w14:textId="77777777" w:rsidR="000A396A" w:rsidRDefault="000A396A" w:rsidP="000A396A">
                                  <w:pPr>
                                    <w:rPr>
                                      <w:rFonts w:ascii="Trebuchet MS" w:hAnsi="Trebuchet MS" w:cs="Times New Roman"/>
                                      <w:color w:val="0D0D0D"/>
                                    </w:rPr>
                                  </w:pPr>
                                  <w:r>
                                    <w:rPr>
                                      <w:rFonts w:ascii="Trebuchet MS" w:hAnsi="Trebuchet MS" w:cs="Times New Roman"/>
                                      <w:color w:val="0D0D0D"/>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図 47"/>
                              <pic:cNvPicPr>
                                <a:picLocks noChangeAspect="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131852" y="365151"/>
                                <a:ext cx="394335" cy="192405"/>
                              </a:xfrm>
                              <a:prstGeom prst="rect">
                                <a:avLst/>
                              </a:prstGeom>
                              <a:noFill/>
                              <a:ln>
                                <a:noFill/>
                              </a:ln>
                            </pic:spPr>
                          </pic:pic>
                          <wps:wsp>
                            <wps:cNvPr id="51" name="テキスト ボックス 197"/>
                            <wps:cNvSpPr txBox="1"/>
                            <wps:spPr>
                              <a:xfrm>
                                <a:off x="113564" y="650443"/>
                                <a:ext cx="432000" cy="108000"/>
                              </a:xfrm>
                              <a:prstGeom prst="roundRect">
                                <a:avLst>
                                  <a:gd name="adj" fmla="val 0"/>
                                </a:avLst>
                              </a:prstGeom>
                              <a:noFill/>
                              <a:ln w="28575">
                                <a:noFill/>
                              </a:ln>
                            </wps:spPr>
                            <wps:style>
                              <a:lnRef idx="2">
                                <a:schemeClr val="accent5"/>
                              </a:lnRef>
                              <a:fillRef idx="1">
                                <a:schemeClr val="lt1"/>
                              </a:fillRef>
                              <a:effectRef idx="0">
                                <a:schemeClr val="accent5"/>
                              </a:effectRef>
                              <a:fontRef idx="minor">
                                <a:schemeClr val="dk1"/>
                              </a:fontRef>
                            </wps:style>
                            <wps:txbx>
                              <w:txbxContent>
                                <w:p w14:paraId="04199B09"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マスク着用</w:t>
                                  </w:r>
                                </w:p>
                              </w:txbxContent>
                            </wps:txbx>
                            <wps:bodyPr rot="0" spcFirstLastPara="0" vert="horz" wrap="square" lIns="0" tIns="0" rIns="0" bIns="0" numCol="1" spcCol="0" rtlCol="0" fromWordArt="0" anchor="t" anchorCtr="0" forceAA="0" compatLnSpc="1">
                              <a:prstTxWarp prst="textPlain">
                                <a:avLst/>
                              </a:prstTxWarp>
                              <a:noAutofit/>
                            </wps:bodyPr>
                          </wps:wsp>
                        </wpg:grpSp>
                        <wpg:grpSp>
                          <wpg:cNvPr id="54" name="グループ化 54"/>
                          <wpg:cNvGrpSpPr/>
                          <wpg:grpSpPr>
                            <a:xfrm>
                              <a:off x="657021" y="259080"/>
                              <a:ext cx="503555" cy="539115"/>
                              <a:chOff x="657021" y="259080"/>
                              <a:chExt cx="503555" cy="539115"/>
                            </a:xfrm>
                          </wpg:grpSpPr>
                          <wpg:grpSp>
                            <wpg:cNvPr id="58" name="グループ化 58"/>
                            <wpg:cNvGrpSpPr/>
                            <wpg:grpSpPr>
                              <a:xfrm>
                                <a:off x="657021" y="259080"/>
                                <a:ext cx="503555" cy="539115"/>
                                <a:chOff x="657021" y="259080"/>
                                <a:chExt cx="503555" cy="539115"/>
                              </a:xfrm>
                            </wpg:grpSpPr>
                            <wps:wsp>
                              <wps:cNvPr id="59" name="テキスト ボックス 200"/>
                              <wps:cNvSpPr txBox="1">
                                <a:spLocks noChangeAspect="1"/>
                              </wps:cNvSpPr>
                              <wps:spPr>
                                <a:xfrm>
                                  <a:off x="657021" y="259080"/>
                                  <a:ext cx="503555" cy="539115"/>
                                </a:xfrm>
                                <a:prstGeom prst="roundRect">
                                  <a:avLst>
                                    <a:gd name="adj" fmla="val 10237"/>
                                  </a:avLst>
                                </a:prstGeom>
                                <a:solidFill>
                                  <a:schemeClr val="lt1"/>
                                </a:solidFill>
                                <a:ln w="9525">
                                  <a:solidFill>
                                    <a:schemeClr val="accent5">
                                      <a:lumMod val="75000"/>
                                    </a:schemeClr>
                                  </a:solidFill>
                                </a:ln>
                              </wps:spPr>
                              <wps:txbx>
                                <w:txbxContent>
                                  <w:p w14:paraId="47DAD3F9" w14:textId="77777777" w:rsidR="000A396A" w:rsidRDefault="000A396A" w:rsidP="000A396A">
                                    <w:pPr>
                                      <w:rPr>
                                        <w:rFonts w:ascii="Trebuchet MS" w:hAnsi="Trebuchet MS" w:cs="Times New Roman"/>
                                        <w:color w:val="0D0D0D"/>
                                      </w:rPr>
                                    </w:pPr>
                                    <w:r>
                                      <w:rPr>
                                        <w:rFonts w:ascii="Trebuchet MS" w:hAnsi="Trebuchet MS" w:cs="Times New Roman"/>
                                        <w:color w:val="0D0D0D"/>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テキスト ボックス 201"/>
                              <wps:cNvSpPr txBox="1"/>
                              <wps:spPr>
                                <a:xfrm>
                                  <a:off x="798629" y="653869"/>
                                  <a:ext cx="216037" cy="108000"/>
                                </a:xfrm>
                                <a:prstGeom prst="roundRect">
                                  <a:avLst>
                                    <a:gd name="adj" fmla="val 0"/>
                                  </a:avLst>
                                </a:prstGeom>
                                <a:noFill/>
                                <a:ln w="28575">
                                  <a:noFill/>
                                </a:ln>
                              </wps:spPr>
                              <wps:style>
                                <a:lnRef idx="2">
                                  <a:schemeClr val="accent5"/>
                                </a:lnRef>
                                <a:fillRef idx="1">
                                  <a:schemeClr val="lt1"/>
                                </a:fillRef>
                                <a:effectRef idx="0">
                                  <a:schemeClr val="accent5"/>
                                </a:effectRef>
                                <a:fontRef idx="minor">
                                  <a:schemeClr val="dk1"/>
                                </a:fontRef>
                              </wps:style>
                              <wps:txbx>
                                <w:txbxContent>
                                  <w:p w14:paraId="5731FF1A"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消毒</w:t>
                                    </w:r>
                                  </w:p>
                                </w:txbxContent>
                              </wps:txbx>
                              <wps:bodyPr rot="0" spcFirstLastPara="0" vert="horz" wrap="square" lIns="0" tIns="0" rIns="0" bIns="0" numCol="1" spcCol="0" rtlCol="0" fromWordArt="0" anchor="t" anchorCtr="0" forceAA="0" compatLnSpc="1">
                                <a:prstTxWarp prst="textPlain">
                                  <a:avLst/>
                                </a:prstTxWarp>
                                <a:noAutofit/>
                              </wps:bodyPr>
                            </wps:wsp>
                          </wpg:grpSp>
                          <pic:pic xmlns:pic="http://schemas.openxmlformats.org/drawingml/2006/picture">
                            <pic:nvPicPr>
                              <pic:cNvPr id="61" name="図 61"/>
                              <pic:cNvPicPr preferRelativeResize="0">
                                <a:picLocks noChangeAspect="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748461" y="321260"/>
                                <a:ext cx="325800" cy="295137"/>
                              </a:xfrm>
                              <a:prstGeom prst="rect">
                                <a:avLst/>
                              </a:prstGeom>
                              <a:noFill/>
                              <a:ln>
                                <a:noFill/>
                              </a:ln>
                            </pic:spPr>
                          </pic:pic>
                        </wpg:grpSp>
                        <wpg:grpSp>
                          <wpg:cNvPr id="62" name="グループ化 62"/>
                          <wpg:cNvGrpSpPr/>
                          <wpg:grpSpPr>
                            <a:xfrm>
                              <a:off x="2949521" y="259080"/>
                              <a:ext cx="503555" cy="539115"/>
                              <a:chOff x="2949521" y="259080"/>
                              <a:chExt cx="503555" cy="539115"/>
                            </a:xfrm>
                          </wpg:grpSpPr>
                          <wpg:grpSp>
                            <wpg:cNvPr id="63" name="グループ化 63"/>
                            <wpg:cNvGrpSpPr/>
                            <wpg:grpSpPr>
                              <a:xfrm>
                                <a:off x="2949521" y="259080"/>
                                <a:ext cx="503555" cy="539115"/>
                                <a:chOff x="2949521" y="259080"/>
                                <a:chExt cx="503555" cy="539115"/>
                              </a:xfrm>
                            </wpg:grpSpPr>
                            <wps:wsp>
                              <wps:cNvPr id="64" name="テキスト ボックス 205"/>
                              <wps:cNvSpPr txBox="1">
                                <a:spLocks noChangeAspect="1"/>
                              </wps:cNvSpPr>
                              <wps:spPr>
                                <a:xfrm>
                                  <a:off x="2949521" y="259080"/>
                                  <a:ext cx="503555" cy="539115"/>
                                </a:xfrm>
                                <a:prstGeom prst="roundRect">
                                  <a:avLst>
                                    <a:gd name="adj" fmla="val 10237"/>
                                  </a:avLst>
                                </a:prstGeom>
                                <a:solidFill>
                                  <a:schemeClr val="lt1"/>
                                </a:solidFill>
                                <a:ln w="9525">
                                  <a:solidFill>
                                    <a:schemeClr val="accent5">
                                      <a:lumMod val="75000"/>
                                    </a:schemeClr>
                                  </a:solidFill>
                                </a:ln>
                              </wps:spPr>
                              <wps:txbx>
                                <w:txbxContent>
                                  <w:p w14:paraId="1177E93D" w14:textId="77777777" w:rsidR="000A396A" w:rsidRDefault="000A396A" w:rsidP="000A396A">
                                    <w:pPr>
                                      <w:rPr>
                                        <w:rFonts w:ascii="Trebuchet MS" w:hAnsi="Trebuchet MS" w:cs="Times New Roman"/>
                                        <w:color w:val="0D0D0D"/>
                                      </w:rPr>
                                    </w:pPr>
                                    <w:r>
                                      <w:rPr>
                                        <w:rFonts w:ascii="Trebuchet MS" w:hAnsi="Trebuchet MS" w:cs="Times New Roman"/>
                                        <w:color w:val="0D0D0D"/>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テキスト ボックス 206"/>
                              <wps:cNvSpPr txBox="1"/>
                              <wps:spPr>
                                <a:xfrm>
                                  <a:off x="3075027" y="645731"/>
                                  <a:ext cx="216037" cy="108000"/>
                                </a:xfrm>
                                <a:prstGeom prst="roundRect">
                                  <a:avLst>
                                    <a:gd name="adj" fmla="val 0"/>
                                  </a:avLst>
                                </a:prstGeom>
                                <a:noFill/>
                                <a:ln w="28575">
                                  <a:noFill/>
                                </a:ln>
                              </wps:spPr>
                              <wps:style>
                                <a:lnRef idx="2">
                                  <a:schemeClr val="accent5"/>
                                </a:lnRef>
                                <a:fillRef idx="1">
                                  <a:schemeClr val="lt1"/>
                                </a:fillRef>
                                <a:effectRef idx="0">
                                  <a:schemeClr val="accent5"/>
                                </a:effectRef>
                                <a:fontRef idx="minor">
                                  <a:schemeClr val="dk1"/>
                                </a:fontRef>
                              </wps:style>
                              <wps:txbx>
                                <w:txbxContent>
                                  <w:p w14:paraId="48FA9EEA"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換気</w:t>
                                    </w:r>
                                  </w:p>
                                </w:txbxContent>
                              </wps:txbx>
                              <wps:bodyPr rot="0" spcFirstLastPara="0" vert="horz" wrap="square" lIns="0" tIns="0" rIns="0" bIns="0" numCol="1" spcCol="0" rtlCol="0" fromWordArt="0" anchor="t" anchorCtr="0" forceAA="0" compatLnSpc="1">
                                <a:prstTxWarp prst="textPlain">
                                  <a:avLst/>
                                </a:prstTxWarp>
                                <a:noAutofit/>
                              </wps:bodyPr>
                            </wps:wsp>
                          </wpg:grpSp>
                          <pic:pic xmlns:pic="http://schemas.openxmlformats.org/drawingml/2006/picture">
                            <pic:nvPicPr>
                              <pic:cNvPr id="66" name="図 66"/>
                              <pic:cNvPicPr preferRelativeResize="0">
                                <a:picLocks noChangeAspect="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3000726" y="310287"/>
                                <a:ext cx="398160" cy="295243"/>
                              </a:xfrm>
                              <a:prstGeom prst="rect">
                                <a:avLst/>
                              </a:prstGeom>
                              <a:noFill/>
                              <a:ln>
                                <a:noFill/>
                              </a:ln>
                            </pic:spPr>
                          </pic:pic>
                        </wpg:grpSp>
                        <wpg:grpSp>
                          <wpg:cNvPr id="67" name="グループ化 67"/>
                          <wpg:cNvGrpSpPr/>
                          <wpg:grpSpPr>
                            <a:xfrm>
                              <a:off x="1801104" y="263414"/>
                              <a:ext cx="503555" cy="539115"/>
                              <a:chOff x="1801104" y="263414"/>
                              <a:chExt cx="503555" cy="539115"/>
                            </a:xfrm>
                          </wpg:grpSpPr>
                          <wpg:grpSp>
                            <wpg:cNvPr id="68" name="グループ化 68"/>
                            <wpg:cNvGrpSpPr/>
                            <wpg:grpSpPr>
                              <a:xfrm>
                                <a:off x="1801104" y="263414"/>
                                <a:ext cx="503555" cy="539115"/>
                                <a:chOff x="1801104" y="263414"/>
                                <a:chExt cx="503555" cy="539115"/>
                              </a:xfrm>
                            </wpg:grpSpPr>
                            <wps:wsp>
                              <wps:cNvPr id="69" name="テキスト ボックス 210"/>
                              <wps:cNvSpPr txBox="1">
                                <a:spLocks noChangeAspect="1"/>
                              </wps:cNvSpPr>
                              <wps:spPr>
                                <a:xfrm>
                                  <a:off x="1801104" y="263414"/>
                                  <a:ext cx="503555" cy="539115"/>
                                </a:xfrm>
                                <a:prstGeom prst="roundRect">
                                  <a:avLst>
                                    <a:gd name="adj" fmla="val 10237"/>
                                  </a:avLst>
                                </a:prstGeom>
                                <a:solidFill>
                                  <a:schemeClr val="lt1"/>
                                </a:solidFill>
                                <a:ln w="9525">
                                  <a:solidFill>
                                    <a:schemeClr val="accent5">
                                      <a:lumMod val="75000"/>
                                    </a:schemeClr>
                                  </a:solidFill>
                                </a:ln>
                              </wps:spPr>
                              <wps:txbx>
                                <w:txbxContent>
                                  <w:p w14:paraId="506987B9" w14:textId="77777777" w:rsidR="000A396A" w:rsidRDefault="000A396A" w:rsidP="000A396A">
                                    <w:pPr>
                                      <w:rPr>
                                        <w:rFonts w:ascii="Trebuchet MS" w:hAnsi="Trebuchet MS" w:cs="Times New Roman"/>
                                        <w:color w:val="0D0D0D"/>
                                      </w:rPr>
                                    </w:pPr>
                                    <w:r>
                                      <w:rPr>
                                        <w:rFonts w:ascii="Trebuchet MS" w:hAnsi="Trebuchet MS" w:cs="Times New Roman"/>
                                        <w:color w:val="0D0D0D"/>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テキスト ボックス 211"/>
                              <wps:cNvSpPr txBox="1"/>
                              <wps:spPr>
                                <a:xfrm>
                                  <a:off x="1949662" y="654595"/>
                                  <a:ext cx="216037" cy="108000"/>
                                </a:xfrm>
                                <a:prstGeom prst="roundRect">
                                  <a:avLst>
                                    <a:gd name="adj" fmla="val 0"/>
                                  </a:avLst>
                                </a:prstGeom>
                                <a:noFill/>
                                <a:ln w="28575">
                                  <a:noFill/>
                                </a:ln>
                              </wps:spPr>
                              <wps:style>
                                <a:lnRef idx="2">
                                  <a:schemeClr val="accent5"/>
                                </a:lnRef>
                                <a:fillRef idx="1">
                                  <a:schemeClr val="lt1"/>
                                </a:fillRef>
                                <a:effectRef idx="0">
                                  <a:schemeClr val="accent5"/>
                                </a:effectRef>
                                <a:fontRef idx="minor">
                                  <a:schemeClr val="dk1"/>
                                </a:fontRef>
                              </wps:style>
                              <wps:txbx>
                                <w:txbxContent>
                                  <w:p w14:paraId="4590E819"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検温</w:t>
                                    </w:r>
                                  </w:p>
                                </w:txbxContent>
                              </wps:txbx>
                              <wps:bodyPr rot="0" spcFirstLastPara="0" vert="horz" wrap="square" lIns="0" tIns="0" rIns="0" bIns="0" numCol="1" spcCol="0" rtlCol="0" fromWordArt="0" anchor="t" anchorCtr="0" forceAA="0" compatLnSpc="1">
                                <a:prstTxWarp prst="textPlain">
                                  <a:avLst/>
                                </a:prstTxWarp>
                                <a:noAutofit/>
                              </wps:bodyPr>
                            </wps:wsp>
                          </wpg:grpSp>
                          <pic:pic xmlns:pic="http://schemas.openxmlformats.org/drawingml/2006/picture">
                            <pic:nvPicPr>
                              <pic:cNvPr id="71" name="図 71"/>
                              <pic:cNvPicPr preferRelativeResize="0">
                                <a:picLocks noChangeAspect="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1899858" y="318275"/>
                                <a:ext cx="320400" cy="298032"/>
                              </a:xfrm>
                              <a:prstGeom prst="rect">
                                <a:avLst/>
                              </a:prstGeom>
                              <a:noFill/>
                              <a:ln>
                                <a:noFill/>
                              </a:ln>
                            </pic:spPr>
                          </pic:pic>
                        </wpg:grpSp>
                        <wpg:grpSp>
                          <wpg:cNvPr id="72" name="グループ化 72"/>
                          <wpg:cNvGrpSpPr/>
                          <wpg:grpSpPr>
                            <a:xfrm>
                              <a:off x="1229062" y="260796"/>
                              <a:ext cx="503555" cy="539115"/>
                              <a:chOff x="1229062" y="260796"/>
                              <a:chExt cx="503555" cy="539115"/>
                            </a:xfrm>
                          </wpg:grpSpPr>
                          <wpg:grpSp>
                            <wpg:cNvPr id="73" name="グループ化 73"/>
                            <wpg:cNvGrpSpPr/>
                            <wpg:grpSpPr>
                              <a:xfrm>
                                <a:off x="1229062" y="260796"/>
                                <a:ext cx="503555" cy="539115"/>
                                <a:chOff x="1229062" y="260796"/>
                                <a:chExt cx="503555" cy="539115"/>
                              </a:xfrm>
                            </wpg:grpSpPr>
                            <wps:wsp>
                              <wps:cNvPr id="74" name="テキスト ボックス 215"/>
                              <wps:cNvSpPr txBox="1">
                                <a:spLocks noChangeAspect="1"/>
                              </wps:cNvSpPr>
                              <wps:spPr>
                                <a:xfrm>
                                  <a:off x="1229062" y="260796"/>
                                  <a:ext cx="503555" cy="539115"/>
                                </a:xfrm>
                                <a:prstGeom prst="roundRect">
                                  <a:avLst>
                                    <a:gd name="adj" fmla="val 10237"/>
                                  </a:avLst>
                                </a:prstGeom>
                                <a:solidFill>
                                  <a:schemeClr val="lt1"/>
                                </a:solidFill>
                                <a:ln w="9525">
                                  <a:solidFill>
                                    <a:schemeClr val="accent5">
                                      <a:lumMod val="75000"/>
                                    </a:schemeClr>
                                  </a:solidFill>
                                </a:ln>
                              </wps:spPr>
                              <wps:txbx>
                                <w:txbxContent>
                                  <w:p w14:paraId="179F1D60" w14:textId="77777777" w:rsidR="000A396A" w:rsidRDefault="000A396A" w:rsidP="000A396A">
                                    <w:pPr>
                                      <w:rPr>
                                        <w:rFonts w:ascii="Trebuchet MS" w:hAnsi="Trebuchet MS" w:cs="Times New Roman"/>
                                        <w:color w:val="0D0D0D"/>
                                      </w:rPr>
                                    </w:pPr>
                                    <w:r>
                                      <w:rPr>
                                        <w:rFonts w:ascii="Trebuchet MS" w:hAnsi="Trebuchet MS" w:cs="Times New Roman"/>
                                        <w:color w:val="0D0D0D"/>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テキスト ボックス 216"/>
                              <wps:cNvSpPr txBox="1"/>
                              <wps:spPr>
                                <a:xfrm>
                                  <a:off x="1343159" y="648320"/>
                                  <a:ext cx="288050" cy="108000"/>
                                </a:xfrm>
                                <a:prstGeom prst="roundRect">
                                  <a:avLst>
                                    <a:gd name="adj" fmla="val 0"/>
                                  </a:avLst>
                                </a:prstGeom>
                                <a:noFill/>
                                <a:ln w="28575">
                                  <a:noFill/>
                                </a:ln>
                              </wps:spPr>
                              <wps:style>
                                <a:lnRef idx="2">
                                  <a:schemeClr val="accent5"/>
                                </a:lnRef>
                                <a:fillRef idx="1">
                                  <a:schemeClr val="lt1"/>
                                </a:fillRef>
                                <a:effectRef idx="0">
                                  <a:schemeClr val="accent5"/>
                                </a:effectRef>
                                <a:fontRef idx="minor">
                                  <a:schemeClr val="dk1"/>
                                </a:fontRef>
                              </wps:style>
                              <wps:txbx>
                                <w:txbxContent>
                                  <w:p w14:paraId="23F02A50"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手洗い</w:t>
                                    </w:r>
                                  </w:p>
                                </w:txbxContent>
                              </wps:txbx>
                              <wps:bodyPr rot="0" spcFirstLastPara="0" vert="horz" wrap="square" lIns="0" tIns="0" rIns="0" bIns="0" numCol="1" spcCol="0" rtlCol="0" fromWordArt="0" anchor="t" anchorCtr="0" forceAA="0" compatLnSpc="1">
                                <a:prstTxWarp prst="textPlain">
                                  <a:avLst/>
                                </a:prstTxWarp>
                                <a:noAutofit/>
                              </wps:bodyPr>
                            </wps:wsp>
                          </wpg:grpSp>
                          <pic:pic xmlns:pic="http://schemas.openxmlformats.org/drawingml/2006/picture">
                            <pic:nvPicPr>
                              <pic:cNvPr id="76" name="図 76"/>
                              <pic:cNvPicPr>
                                <a:picLocks noChangeAspect="1"/>
                              </pic:cNvPicPr>
                            </pic:nvPicPr>
                            <pic:blipFill>
                              <a:blip r:embed="rId52" cstate="screen">
                                <a:extLst>
                                  <a:ext uri="{28A0092B-C50C-407E-A947-70E740481C1C}">
                                    <a14:useLocalDpi xmlns:a14="http://schemas.microsoft.com/office/drawing/2010/main"/>
                                  </a:ext>
                                </a:extLst>
                              </a:blip>
                              <a:srcRect/>
                              <a:stretch>
                                <a:fillRect/>
                              </a:stretch>
                            </pic:blipFill>
                            <pic:spPr bwMode="auto">
                              <a:xfrm rot="1059074">
                                <a:off x="1312380" y="300989"/>
                                <a:ext cx="351155" cy="337820"/>
                              </a:xfrm>
                              <a:prstGeom prst="rect">
                                <a:avLst/>
                              </a:prstGeom>
                              <a:noFill/>
                              <a:ln>
                                <a:noFill/>
                              </a:ln>
                            </pic:spPr>
                          </pic:pic>
                        </wpg:grpSp>
                        <wpg:grpSp>
                          <wpg:cNvPr id="77" name="グループ化 77"/>
                          <wpg:cNvGrpSpPr/>
                          <wpg:grpSpPr>
                            <a:xfrm>
                              <a:off x="2377479" y="259080"/>
                              <a:ext cx="503555" cy="539115"/>
                              <a:chOff x="2377479" y="259080"/>
                              <a:chExt cx="503555" cy="539115"/>
                            </a:xfrm>
                          </wpg:grpSpPr>
                          <wps:wsp>
                            <wps:cNvPr id="78" name="テキスト ボックス 219"/>
                            <wps:cNvSpPr txBox="1">
                              <a:spLocks noChangeAspect="1"/>
                            </wps:cNvSpPr>
                            <wps:spPr>
                              <a:xfrm>
                                <a:off x="2377479" y="259080"/>
                                <a:ext cx="503555" cy="539115"/>
                              </a:xfrm>
                              <a:prstGeom prst="roundRect">
                                <a:avLst>
                                  <a:gd name="adj" fmla="val 10237"/>
                                </a:avLst>
                              </a:prstGeom>
                              <a:solidFill>
                                <a:schemeClr val="lt1"/>
                              </a:solidFill>
                              <a:ln w="9525">
                                <a:solidFill>
                                  <a:schemeClr val="accent5">
                                    <a:lumMod val="75000"/>
                                  </a:schemeClr>
                                </a:solidFill>
                              </a:ln>
                            </wps:spPr>
                            <wps:txbx>
                              <w:txbxContent>
                                <w:p w14:paraId="7CF14597" w14:textId="77777777" w:rsidR="000A396A" w:rsidRPr="00670A7E" w:rsidRDefault="000A396A" w:rsidP="000A396A">
                                  <w:pPr>
                                    <w:rPr>
                                      <w:rFonts w:ascii="Trebuchet MS" w:hAnsi="Trebuchet MS" w:cs="Times New Roman"/>
                                      <w:color w:val="auto"/>
                                    </w:rPr>
                                  </w:pPr>
                                  <w:r w:rsidRPr="00670A7E">
                                    <w:rPr>
                                      <w:rFonts w:ascii="Trebuchet MS" w:hAnsi="Trebuchet MS" w:cs="Times New Roman"/>
                                      <w:color w:val="auto"/>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テキスト ボックス 220"/>
                            <wps:cNvSpPr txBox="1"/>
                            <wps:spPr>
                              <a:xfrm>
                                <a:off x="2434146" y="645447"/>
                                <a:ext cx="396000" cy="108000"/>
                              </a:xfrm>
                              <a:prstGeom prst="roundRect">
                                <a:avLst>
                                  <a:gd name="adj" fmla="val 0"/>
                                </a:avLst>
                              </a:prstGeom>
                              <a:noFill/>
                              <a:ln w="28575">
                                <a:noFill/>
                              </a:ln>
                            </wps:spPr>
                            <wps:style>
                              <a:lnRef idx="2">
                                <a:schemeClr val="accent5"/>
                              </a:lnRef>
                              <a:fillRef idx="1">
                                <a:schemeClr val="lt1"/>
                              </a:fillRef>
                              <a:effectRef idx="0">
                                <a:schemeClr val="accent5"/>
                              </a:effectRef>
                              <a:fontRef idx="minor">
                                <a:schemeClr val="dk1"/>
                              </a:fontRef>
                            </wps:style>
                            <wps:txbx>
                              <w:txbxContent>
                                <w:p w14:paraId="74C28124"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間をあける</w:t>
                                  </w:r>
                                </w:p>
                              </w:txbxContent>
                            </wps:txbx>
                            <wps:bodyPr rot="0" spcFirstLastPara="0" vert="horz" wrap="square" lIns="0" tIns="0" rIns="0" bIns="0" numCol="1" spcCol="0" rtlCol="0" fromWordArt="0" anchor="t" anchorCtr="0" forceAA="0" compatLnSpc="1">
                              <a:prstTxWarp prst="textPlain">
                                <a:avLst/>
                              </a:prstTxWarp>
                              <a:noAutofit/>
                            </wps:bodyPr>
                          </wps:wsp>
                          <wpg:grpSp>
                            <wpg:cNvPr id="80" name="グループ化 80"/>
                            <wpg:cNvGrpSpPr>
                              <a:grpSpLocks noChangeAspect="1"/>
                            </wpg:cNvGrpSpPr>
                            <wpg:grpSpPr>
                              <a:xfrm>
                                <a:off x="2467633" y="351808"/>
                                <a:ext cx="324002" cy="224349"/>
                                <a:chOff x="2467631" y="351808"/>
                                <a:chExt cx="2133600" cy="1478954"/>
                              </a:xfrm>
                            </wpg:grpSpPr>
                            <wps:wsp>
                              <wps:cNvPr id="81" name="楕円 81"/>
                              <wps:cNvSpPr>
                                <a:spLocks noChangeAspect="1"/>
                              </wps:cNvSpPr>
                              <wps:spPr>
                                <a:xfrm>
                                  <a:off x="4041161" y="354534"/>
                                  <a:ext cx="447396" cy="448108"/>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矢印: 左右 82"/>
                              <wps:cNvSpPr/>
                              <wps:spPr>
                                <a:xfrm>
                                  <a:off x="3193436" y="650893"/>
                                  <a:ext cx="682596" cy="352191"/>
                                </a:xfrm>
                                <a:prstGeom prst="leftRightArrow">
                                  <a:avLst>
                                    <a:gd name="adj1" fmla="val 50000"/>
                                    <a:gd name="adj2" fmla="val 5099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楕円 83"/>
                              <wps:cNvSpPr>
                                <a:spLocks noChangeAspect="1"/>
                              </wps:cNvSpPr>
                              <wps:spPr>
                                <a:xfrm>
                                  <a:off x="2580026" y="351808"/>
                                  <a:ext cx="447396" cy="448108"/>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四角形: 角を丸くする 486"/>
                              <wps:cNvSpPr/>
                              <wps:spPr>
                                <a:xfrm>
                                  <a:off x="2467631" y="873778"/>
                                  <a:ext cx="674861" cy="952777"/>
                                </a:xfrm>
                                <a:custGeom>
                                  <a:avLst/>
                                  <a:gdLst>
                                    <a:gd name="connsiteX0" fmla="*/ 0 w 673735"/>
                                    <a:gd name="connsiteY0" fmla="*/ 336868 h 951230"/>
                                    <a:gd name="connsiteX1" fmla="*/ 336868 w 673735"/>
                                    <a:gd name="connsiteY1" fmla="*/ 0 h 951230"/>
                                    <a:gd name="connsiteX2" fmla="*/ 336868 w 673735"/>
                                    <a:gd name="connsiteY2" fmla="*/ 0 h 951230"/>
                                    <a:gd name="connsiteX3" fmla="*/ 673736 w 673735"/>
                                    <a:gd name="connsiteY3" fmla="*/ 336868 h 951230"/>
                                    <a:gd name="connsiteX4" fmla="*/ 673735 w 673735"/>
                                    <a:gd name="connsiteY4" fmla="*/ 614363 h 951230"/>
                                    <a:gd name="connsiteX5" fmla="*/ 336867 w 673735"/>
                                    <a:gd name="connsiteY5" fmla="*/ 951231 h 951230"/>
                                    <a:gd name="connsiteX6" fmla="*/ 336868 w 673735"/>
                                    <a:gd name="connsiteY6" fmla="*/ 951230 h 951230"/>
                                    <a:gd name="connsiteX7" fmla="*/ 0 w 673735"/>
                                    <a:gd name="connsiteY7" fmla="*/ 614362 h 951230"/>
                                    <a:gd name="connsiteX8" fmla="*/ 0 w 673735"/>
                                    <a:gd name="connsiteY8" fmla="*/ 336868 h 951230"/>
                                    <a:gd name="connsiteX0" fmla="*/ 0 w 673736"/>
                                    <a:gd name="connsiteY0" fmla="*/ 336868 h 1032386"/>
                                    <a:gd name="connsiteX1" fmla="*/ 336868 w 673736"/>
                                    <a:gd name="connsiteY1" fmla="*/ 0 h 1032386"/>
                                    <a:gd name="connsiteX2" fmla="*/ 336868 w 673736"/>
                                    <a:gd name="connsiteY2" fmla="*/ 0 h 1032386"/>
                                    <a:gd name="connsiteX3" fmla="*/ 673736 w 673736"/>
                                    <a:gd name="connsiteY3" fmla="*/ 336868 h 1032386"/>
                                    <a:gd name="connsiteX4" fmla="*/ 673735 w 673736"/>
                                    <a:gd name="connsiteY4" fmla="*/ 614363 h 1032386"/>
                                    <a:gd name="connsiteX5" fmla="*/ 336867 w 673736"/>
                                    <a:gd name="connsiteY5" fmla="*/ 951231 h 1032386"/>
                                    <a:gd name="connsiteX6" fmla="*/ 336868 w 673736"/>
                                    <a:gd name="connsiteY6" fmla="*/ 951230 h 1032386"/>
                                    <a:gd name="connsiteX7" fmla="*/ 0 w 673736"/>
                                    <a:gd name="connsiteY7" fmla="*/ 949159 h 1032386"/>
                                    <a:gd name="connsiteX8" fmla="*/ 0 w 673736"/>
                                    <a:gd name="connsiteY8" fmla="*/ 336868 h 1032386"/>
                                    <a:gd name="connsiteX0" fmla="*/ 0 w 673736"/>
                                    <a:gd name="connsiteY0" fmla="*/ 336868 h 951231"/>
                                    <a:gd name="connsiteX1" fmla="*/ 336868 w 673736"/>
                                    <a:gd name="connsiteY1" fmla="*/ 0 h 951231"/>
                                    <a:gd name="connsiteX2" fmla="*/ 336868 w 673736"/>
                                    <a:gd name="connsiteY2" fmla="*/ 0 h 951231"/>
                                    <a:gd name="connsiteX3" fmla="*/ 673736 w 673736"/>
                                    <a:gd name="connsiteY3" fmla="*/ 336868 h 951231"/>
                                    <a:gd name="connsiteX4" fmla="*/ 673735 w 673736"/>
                                    <a:gd name="connsiteY4" fmla="*/ 614363 h 951231"/>
                                    <a:gd name="connsiteX5" fmla="*/ 336867 w 673736"/>
                                    <a:gd name="connsiteY5" fmla="*/ 951231 h 951231"/>
                                    <a:gd name="connsiteX6" fmla="*/ 336868 w 673736"/>
                                    <a:gd name="connsiteY6" fmla="*/ 951230 h 951231"/>
                                    <a:gd name="connsiteX7" fmla="*/ 0 w 673736"/>
                                    <a:gd name="connsiteY7" fmla="*/ 949159 h 951231"/>
                                    <a:gd name="connsiteX8" fmla="*/ 0 w 673736"/>
                                    <a:gd name="connsiteY8" fmla="*/ 336868 h 951231"/>
                                    <a:gd name="connsiteX0" fmla="*/ 0 w 698689"/>
                                    <a:gd name="connsiteY0" fmla="*/ 336868 h 973105"/>
                                    <a:gd name="connsiteX1" fmla="*/ 336868 w 698689"/>
                                    <a:gd name="connsiteY1" fmla="*/ 0 h 973105"/>
                                    <a:gd name="connsiteX2" fmla="*/ 336868 w 698689"/>
                                    <a:gd name="connsiteY2" fmla="*/ 0 h 973105"/>
                                    <a:gd name="connsiteX3" fmla="*/ 673736 w 698689"/>
                                    <a:gd name="connsiteY3" fmla="*/ 336868 h 973105"/>
                                    <a:gd name="connsiteX4" fmla="*/ 673735 w 698689"/>
                                    <a:gd name="connsiteY4" fmla="*/ 614363 h 973105"/>
                                    <a:gd name="connsiteX5" fmla="*/ 673736 w 698689"/>
                                    <a:gd name="connsiteY5" fmla="*/ 951231 h 973105"/>
                                    <a:gd name="connsiteX6" fmla="*/ 336867 w 698689"/>
                                    <a:gd name="connsiteY6" fmla="*/ 951231 h 973105"/>
                                    <a:gd name="connsiteX7" fmla="*/ 336868 w 698689"/>
                                    <a:gd name="connsiteY7" fmla="*/ 951230 h 973105"/>
                                    <a:gd name="connsiteX8" fmla="*/ 0 w 698689"/>
                                    <a:gd name="connsiteY8" fmla="*/ 949159 h 973105"/>
                                    <a:gd name="connsiteX9" fmla="*/ 0 w 698689"/>
                                    <a:gd name="connsiteY9" fmla="*/ 336868 h 973105"/>
                                    <a:gd name="connsiteX0" fmla="*/ 0 w 674129"/>
                                    <a:gd name="connsiteY0" fmla="*/ 336868 h 973105"/>
                                    <a:gd name="connsiteX1" fmla="*/ 336868 w 674129"/>
                                    <a:gd name="connsiteY1" fmla="*/ 0 h 973105"/>
                                    <a:gd name="connsiteX2" fmla="*/ 336868 w 674129"/>
                                    <a:gd name="connsiteY2" fmla="*/ 0 h 973105"/>
                                    <a:gd name="connsiteX3" fmla="*/ 673736 w 674129"/>
                                    <a:gd name="connsiteY3" fmla="*/ 336868 h 973105"/>
                                    <a:gd name="connsiteX4" fmla="*/ 673735 w 674129"/>
                                    <a:gd name="connsiteY4" fmla="*/ 614363 h 973105"/>
                                    <a:gd name="connsiteX5" fmla="*/ 673736 w 674129"/>
                                    <a:gd name="connsiteY5" fmla="*/ 951231 h 973105"/>
                                    <a:gd name="connsiteX6" fmla="*/ 336867 w 674129"/>
                                    <a:gd name="connsiteY6" fmla="*/ 951231 h 973105"/>
                                    <a:gd name="connsiteX7" fmla="*/ 336868 w 674129"/>
                                    <a:gd name="connsiteY7" fmla="*/ 951230 h 973105"/>
                                    <a:gd name="connsiteX8" fmla="*/ 0 w 674129"/>
                                    <a:gd name="connsiteY8" fmla="*/ 949159 h 973105"/>
                                    <a:gd name="connsiteX9" fmla="*/ 0 w 674129"/>
                                    <a:gd name="connsiteY9" fmla="*/ 336868 h 973105"/>
                                    <a:gd name="connsiteX0" fmla="*/ 0 w 674129"/>
                                    <a:gd name="connsiteY0" fmla="*/ 336868 h 951231"/>
                                    <a:gd name="connsiteX1" fmla="*/ 336868 w 674129"/>
                                    <a:gd name="connsiteY1" fmla="*/ 0 h 951231"/>
                                    <a:gd name="connsiteX2" fmla="*/ 336868 w 674129"/>
                                    <a:gd name="connsiteY2" fmla="*/ 0 h 951231"/>
                                    <a:gd name="connsiteX3" fmla="*/ 673736 w 674129"/>
                                    <a:gd name="connsiteY3" fmla="*/ 336868 h 951231"/>
                                    <a:gd name="connsiteX4" fmla="*/ 673735 w 674129"/>
                                    <a:gd name="connsiteY4" fmla="*/ 614363 h 951231"/>
                                    <a:gd name="connsiteX5" fmla="*/ 673736 w 674129"/>
                                    <a:gd name="connsiteY5" fmla="*/ 951231 h 951231"/>
                                    <a:gd name="connsiteX6" fmla="*/ 336867 w 674129"/>
                                    <a:gd name="connsiteY6" fmla="*/ 951231 h 951231"/>
                                    <a:gd name="connsiteX7" fmla="*/ 336868 w 674129"/>
                                    <a:gd name="connsiteY7" fmla="*/ 951230 h 951231"/>
                                    <a:gd name="connsiteX8" fmla="*/ 0 w 674129"/>
                                    <a:gd name="connsiteY8" fmla="*/ 949159 h 951231"/>
                                    <a:gd name="connsiteX9" fmla="*/ 0 w 674129"/>
                                    <a:gd name="connsiteY9" fmla="*/ 336868 h 951231"/>
                                    <a:gd name="connsiteX0" fmla="*/ 0 w 674129"/>
                                    <a:gd name="connsiteY0" fmla="*/ 336868 h 951231"/>
                                    <a:gd name="connsiteX1" fmla="*/ 336868 w 674129"/>
                                    <a:gd name="connsiteY1" fmla="*/ 0 h 951231"/>
                                    <a:gd name="connsiteX2" fmla="*/ 336868 w 674129"/>
                                    <a:gd name="connsiteY2" fmla="*/ 0 h 951231"/>
                                    <a:gd name="connsiteX3" fmla="*/ 673736 w 674129"/>
                                    <a:gd name="connsiteY3" fmla="*/ 336868 h 951231"/>
                                    <a:gd name="connsiteX4" fmla="*/ 673735 w 674129"/>
                                    <a:gd name="connsiteY4" fmla="*/ 614363 h 951231"/>
                                    <a:gd name="connsiteX5" fmla="*/ 673736 w 674129"/>
                                    <a:gd name="connsiteY5" fmla="*/ 951231 h 951231"/>
                                    <a:gd name="connsiteX6" fmla="*/ 336867 w 674129"/>
                                    <a:gd name="connsiteY6" fmla="*/ 951231 h 951231"/>
                                    <a:gd name="connsiteX7" fmla="*/ 0 w 674129"/>
                                    <a:gd name="connsiteY7" fmla="*/ 949159 h 951231"/>
                                    <a:gd name="connsiteX8" fmla="*/ 0 w 674129"/>
                                    <a:gd name="connsiteY8" fmla="*/ 336868 h 951231"/>
                                    <a:gd name="connsiteX0" fmla="*/ 0 w 674582"/>
                                    <a:gd name="connsiteY0" fmla="*/ 336868 h 951231"/>
                                    <a:gd name="connsiteX1" fmla="*/ 336868 w 674582"/>
                                    <a:gd name="connsiteY1" fmla="*/ 0 h 951231"/>
                                    <a:gd name="connsiteX2" fmla="*/ 336868 w 674582"/>
                                    <a:gd name="connsiteY2" fmla="*/ 0 h 951231"/>
                                    <a:gd name="connsiteX3" fmla="*/ 673736 w 674582"/>
                                    <a:gd name="connsiteY3" fmla="*/ 336868 h 951231"/>
                                    <a:gd name="connsiteX4" fmla="*/ 673735 w 674582"/>
                                    <a:gd name="connsiteY4" fmla="*/ 614363 h 951231"/>
                                    <a:gd name="connsiteX5" fmla="*/ 673736 w 674582"/>
                                    <a:gd name="connsiteY5" fmla="*/ 951231 h 951231"/>
                                    <a:gd name="connsiteX6" fmla="*/ 336867 w 674582"/>
                                    <a:gd name="connsiteY6" fmla="*/ 951231 h 951231"/>
                                    <a:gd name="connsiteX7" fmla="*/ 0 w 674582"/>
                                    <a:gd name="connsiteY7" fmla="*/ 949159 h 951231"/>
                                    <a:gd name="connsiteX8" fmla="*/ 0 w 674582"/>
                                    <a:gd name="connsiteY8" fmla="*/ 336868 h 951231"/>
                                    <a:gd name="connsiteX0" fmla="*/ 0 w 674676"/>
                                    <a:gd name="connsiteY0" fmla="*/ 336868 h 951231"/>
                                    <a:gd name="connsiteX1" fmla="*/ 336868 w 674676"/>
                                    <a:gd name="connsiteY1" fmla="*/ 0 h 951231"/>
                                    <a:gd name="connsiteX2" fmla="*/ 336868 w 674676"/>
                                    <a:gd name="connsiteY2" fmla="*/ 0 h 951231"/>
                                    <a:gd name="connsiteX3" fmla="*/ 673736 w 674676"/>
                                    <a:gd name="connsiteY3" fmla="*/ 336868 h 951231"/>
                                    <a:gd name="connsiteX4" fmla="*/ 673735 w 674676"/>
                                    <a:gd name="connsiteY4" fmla="*/ 614363 h 951231"/>
                                    <a:gd name="connsiteX5" fmla="*/ 673736 w 674676"/>
                                    <a:gd name="connsiteY5" fmla="*/ 951231 h 951231"/>
                                    <a:gd name="connsiteX6" fmla="*/ 336867 w 674676"/>
                                    <a:gd name="connsiteY6" fmla="*/ 951231 h 951231"/>
                                    <a:gd name="connsiteX7" fmla="*/ 0 w 674676"/>
                                    <a:gd name="connsiteY7" fmla="*/ 949159 h 951231"/>
                                    <a:gd name="connsiteX8" fmla="*/ 0 w 674676"/>
                                    <a:gd name="connsiteY8" fmla="*/ 336868 h 951231"/>
                                    <a:gd name="connsiteX0" fmla="*/ 0 w 674676"/>
                                    <a:gd name="connsiteY0" fmla="*/ 336868 h 1010547"/>
                                    <a:gd name="connsiteX1" fmla="*/ 336868 w 674676"/>
                                    <a:gd name="connsiteY1" fmla="*/ 0 h 1010547"/>
                                    <a:gd name="connsiteX2" fmla="*/ 336868 w 674676"/>
                                    <a:gd name="connsiteY2" fmla="*/ 0 h 1010547"/>
                                    <a:gd name="connsiteX3" fmla="*/ 673736 w 674676"/>
                                    <a:gd name="connsiteY3" fmla="*/ 336868 h 1010547"/>
                                    <a:gd name="connsiteX4" fmla="*/ 673735 w 674676"/>
                                    <a:gd name="connsiteY4" fmla="*/ 614363 h 1010547"/>
                                    <a:gd name="connsiteX5" fmla="*/ 673736 w 674676"/>
                                    <a:gd name="connsiteY5" fmla="*/ 951231 h 1010547"/>
                                    <a:gd name="connsiteX6" fmla="*/ 0 w 674676"/>
                                    <a:gd name="connsiteY6" fmla="*/ 949159 h 1010547"/>
                                    <a:gd name="connsiteX7" fmla="*/ 0 w 674676"/>
                                    <a:gd name="connsiteY7" fmla="*/ 336868 h 1010547"/>
                                    <a:gd name="connsiteX0" fmla="*/ 0 w 674676"/>
                                    <a:gd name="connsiteY0" fmla="*/ 336868 h 995778"/>
                                    <a:gd name="connsiteX1" fmla="*/ 336868 w 674676"/>
                                    <a:gd name="connsiteY1" fmla="*/ 0 h 995778"/>
                                    <a:gd name="connsiteX2" fmla="*/ 336868 w 674676"/>
                                    <a:gd name="connsiteY2" fmla="*/ 0 h 995778"/>
                                    <a:gd name="connsiteX3" fmla="*/ 673736 w 674676"/>
                                    <a:gd name="connsiteY3" fmla="*/ 336868 h 995778"/>
                                    <a:gd name="connsiteX4" fmla="*/ 673735 w 674676"/>
                                    <a:gd name="connsiteY4" fmla="*/ 614363 h 995778"/>
                                    <a:gd name="connsiteX5" fmla="*/ 673736 w 674676"/>
                                    <a:gd name="connsiteY5" fmla="*/ 951231 h 995778"/>
                                    <a:gd name="connsiteX6" fmla="*/ 0 w 674676"/>
                                    <a:gd name="connsiteY6" fmla="*/ 949159 h 995778"/>
                                    <a:gd name="connsiteX7" fmla="*/ 0 w 674676"/>
                                    <a:gd name="connsiteY7" fmla="*/ 336868 h 995778"/>
                                    <a:gd name="connsiteX0" fmla="*/ 0 w 674676"/>
                                    <a:gd name="connsiteY0" fmla="*/ 336868 h 952166"/>
                                    <a:gd name="connsiteX1" fmla="*/ 336868 w 674676"/>
                                    <a:gd name="connsiteY1" fmla="*/ 0 h 952166"/>
                                    <a:gd name="connsiteX2" fmla="*/ 336868 w 674676"/>
                                    <a:gd name="connsiteY2" fmla="*/ 0 h 952166"/>
                                    <a:gd name="connsiteX3" fmla="*/ 673736 w 674676"/>
                                    <a:gd name="connsiteY3" fmla="*/ 336868 h 952166"/>
                                    <a:gd name="connsiteX4" fmla="*/ 673735 w 674676"/>
                                    <a:gd name="connsiteY4" fmla="*/ 614363 h 952166"/>
                                    <a:gd name="connsiteX5" fmla="*/ 673736 w 674676"/>
                                    <a:gd name="connsiteY5" fmla="*/ 951231 h 952166"/>
                                    <a:gd name="connsiteX6" fmla="*/ 0 w 674676"/>
                                    <a:gd name="connsiteY6" fmla="*/ 949159 h 952166"/>
                                    <a:gd name="connsiteX7" fmla="*/ 0 w 674676"/>
                                    <a:gd name="connsiteY7" fmla="*/ 336868 h 952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74676" h="952166">
                                      <a:moveTo>
                                        <a:pt x="0" y="336868"/>
                                      </a:moveTo>
                                      <a:cubicBezTo>
                                        <a:pt x="0" y="150821"/>
                                        <a:pt x="150821" y="0"/>
                                        <a:pt x="336868" y="0"/>
                                      </a:cubicBezTo>
                                      <a:lnTo>
                                        <a:pt x="336868" y="0"/>
                                      </a:lnTo>
                                      <a:cubicBezTo>
                                        <a:pt x="522915" y="0"/>
                                        <a:pt x="673736" y="150821"/>
                                        <a:pt x="673736" y="336868"/>
                                      </a:cubicBezTo>
                                      <a:cubicBezTo>
                                        <a:pt x="673736" y="429366"/>
                                        <a:pt x="675852" y="340520"/>
                                        <a:pt x="673735" y="614363"/>
                                      </a:cubicBezTo>
                                      <a:cubicBezTo>
                                        <a:pt x="671117" y="952975"/>
                                        <a:pt x="674621" y="339026"/>
                                        <a:pt x="673736" y="951231"/>
                                      </a:cubicBezTo>
                                      <a:cubicBezTo>
                                        <a:pt x="-783" y="953710"/>
                                        <a:pt x="674519" y="950642"/>
                                        <a:pt x="0" y="949159"/>
                                      </a:cubicBezTo>
                                      <a:lnTo>
                                        <a:pt x="0" y="336868"/>
                                      </a:lnTo>
                                      <a:close/>
                                    </a:path>
                                  </a:pathLst>
                                </a:cu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四角形: 角を丸くする 486"/>
                              <wps:cNvSpPr/>
                              <wps:spPr>
                                <a:xfrm>
                                  <a:off x="3926861" y="878262"/>
                                  <a:ext cx="674370" cy="952500"/>
                                </a:xfrm>
                                <a:custGeom>
                                  <a:avLst/>
                                  <a:gdLst>
                                    <a:gd name="connsiteX0" fmla="*/ 0 w 673735"/>
                                    <a:gd name="connsiteY0" fmla="*/ 336868 h 951230"/>
                                    <a:gd name="connsiteX1" fmla="*/ 336868 w 673735"/>
                                    <a:gd name="connsiteY1" fmla="*/ 0 h 951230"/>
                                    <a:gd name="connsiteX2" fmla="*/ 336868 w 673735"/>
                                    <a:gd name="connsiteY2" fmla="*/ 0 h 951230"/>
                                    <a:gd name="connsiteX3" fmla="*/ 673736 w 673735"/>
                                    <a:gd name="connsiteY3" fmla="*/ 336868 h 951230"/>
                                    <a:gd name="connsiteX4" fmla="*/ 673735 w 673735"/>
                                    <a:gd name="connsiteY4" fmla="*/ 614363 h 951230"/>
                                    <a:gd name="connsiteX5" fmla="*/ 336867 w 673735"/>
                                    <a:gd name="connsiteY5" fmla="*/ 951231 h 951230"/>
                                    <a:gd name="connsiteX6" fmla="*/ 336868 w 673735"/>
                                    <a:gd name="connsiteY6" fmla="*/ 951230 h 951230"/>
                                    <a:gd name="connsiteX7" fmla="*/ 0 w 673735"/>
                                    <a:gd name="connsiteY7" fmla="*/ 614362 h 951230"/>
                                    <a:gd name="connsiteX8" fmla="*/ 0 w 673735"/>
                                    <a:gd name="connsiteY8" fmla="*/ 336868 h 951230"/>
                                    <a:gd name="connsiteX0" fmla="*/ 0 w 673736"/>
                                    <a:gd name="connsiteY0" fmla="*/ 336868 h 1032386"/>
                                    <a:gd name="connsiteX1" fmla="*/ 336868 w 673736"/>
                                    <a:gd name="connsiteY1" fmla="*/ 0 h 1032386"/>
                                    <a:gd name="connsiteX2" fmla="*/ 336868 w 673736"/>
                                    <a:gd name="connsiteY2" fmla="*/ 0 h 1032386"/>
                                    <a:gd name="connsiteX3" fmla="*/ 673736 w 673736"/>
                                    <a:gd name="connsiteY3" fmla="*/ 336868 h 1032386"/>
                                    <a:gd name="connsiteX4" fmla="*/ 673735 w 673736"/>
                                    <a:gd name="connsiteY4" fmla="*/ 614363 h 1032386"/>
                                    <a:gd name="connsiteX5" fmla="*/ 336867 w 673736"/>
                                    <a:gd name="connsiteY5" fmla="*/ 951231 h 1032386"/>
                                    <a:gd name="connsiteX6" fmla="*/ 336868 w 673736"/>
                                    <a:gd name="connsiteY6" fmla="*/ 951230 h 1032386"/>
                                    <a:gd name="connsiteX7" fmla="*/ 0 w 673736"/>
                                    <a:gd name="connsiteY7" fmla="*/ 949159 h 1032386"/>
                                    <a:gd name="connsiteX8" fmla="*/ 0 w 673736"/>
                                    <a:gd name="connsiteY8" fmla="*/ 336868 h 1032386"/>
                                    <a:gd name="connsiteX0" fmla="*/ 0 w 673736"/>
                                    <a:gd name="connsiteY0" fmla="*/ 336868 h 951231"/>
                                    <a:gd name="connsiteX1" fmla="*/ 336868 w 673736"/>
                                    <a:gd name="connsiteY1" fmla="*/ 0 h 951231"/>
                                    <a:gd name="connsiteX2" fmla="*/ 336868 w 673736"/>
                                    <a:gd name="connsiteY2" fmla="*/ 0 h 951231"/>
                                    <a:gd name="connsiteX3" fmla="*/ 673736 w 673736"/>
                                    <a:gd name="connsiteY3" fmla="*/ 336868 h 951231"/>
                                    <a:gd name="connsiteX4" fmla="*/ 673735 w 673736"/>
                                    <a:gd name="connsiteY4" fmla="*/ 614363 h 951231"/>
                                    <a:gd name="connsiteX5" fmla="*/ 336867 w 673736"/>
                                    <a:gd name="connsiteY5" fmla="*/ 951231 h 951231"/>
                                    <a:gd name="connsiteX6" fmla="*/ 336868 w 673736"/>
                                    <a:gd name="connsiteY6" fmla="*/ 951230 h 951231"/>
                                    <a:gd name="connsiteX7" fmla="*/ 0 w 673736"/>
                                    <a:gd name="connsiteY7" fmla="*/ 949159 h 951231"/>
                                    <a:gd name="connsiteX8" fmla="*/ 0 w 673736"/>
                                    <a:gd name="connsiteY8" fmla="*/ 336868 h 951231"/>
                                    <a:gd name="connsiteX0" fmla="*/ 0 w 698689"/>
                                    <a:gd name="connsiteY0" fmla="*/ 336868 h 973105"/>
                                    <a:gd name="connsiteX1" fmla="*/ 336868 w 698689"/>
                                    <a:gd name="connsiteY1" fmla="*/ 0 h 973105"/>
                                    <a:gd name="connsiteX2" fmla="*/ 336868 w 698689"/>
                                    <a:gd name="connsiteY2" fmla="*/ 0 h 973105"/>
                                    <a:gd name="connsiteX3" fmla="*/ 673736 w 698689"/>
                                    <a:gd name="connsiteY3" fmla="*/ 336868 h 973105"/>
                                    <a:gd name="connsiteX4" fmla="*/ 673735 w 698689"/>
                                    <a:gd name="connsiteY4" fmla="*/ 614363 h 973105"/>
                                    <a:gd name="connsiteX5" fmla="*/ 673736 w 698689"/>
                                    <a:gd name="connsiteY5" fmla="*/ 951231 h 973105"/>
                                    <a:gd name="connsiteX6" fmla="*/ 336867 w 698689"/>
                                    <a:gd name="connsiteY6" fmla="*/ 951231 h 973105"/>
                                    <a:gd name="connsiteX7" fmla="*/ 336868 w 698689"/>
                                    <a:gd name="connsiteY7" fmla="*/ 951230 h 973105"/>
                                    <a:gd name="connsiteX8" fmla="*/ 0 w 698689"/>
                                    <a:gd name="connsiteY8" fmla="*/ 949159 h 973105"/>
                                    <a:gd name="connsiteX9" fmla="*/ 0 w 698689"/>
                                    <a:gd name="connsiteY9" fmla="*/ 336868 h 973105"/>
                                    <a:gd name="connsiteX0" fmla="*/ 0 w 674129"/>
                                    <a:gd name="connsiteY0" fmla="*/ 336868 h 973105"/>
                                    <a:gd name="connsiteX1" fmla="*/ 336868 w 674129"/>
                                    <a:gd name="connsiteY1" fmla="*/ 0 h 973105"/>
                                    <a:gd name="connsiteX2" fmla="*/ 336868 w 674129"/>
                                    <a:gd name="connsiteY2" fmla="*/ 0 h 973105"/>
                                    <a:gd name="connsiteX3" fmla="*/ 673736 w 674129"/>
                                    <a:gd name="connsiteY3" fmla="*/ 336868 h 973105"/>
                                    <a:gd name="connsiteX4" fmla="*/ 673735 w 674129"/>
                                    <a:gd name="connsiteY4" fmla="*/ 614363 h 973105"/>
                                    <a:gd name="connsiteX5" fmla="*/ 673736 w 674129"/>
                                    <a:gd name="connsiteY5" fmla="*/ 951231 h 973105"/>
                                    <a:gd name="connsiteX6" fmla="*/ 336867 w 674129"/>
                                    <a:gd name="connsiteY6" fmla="*/ 951231 h 973105"/>
                                    <a:gd name="connsiteX7" fmla="*/ 336868 w 674129"/>
                                    <a:gd name="connsiteY7" fmla="*/ 951230 h 973105"/>
                                    <a:gd name="connsiteX8" fmla="*/ 0 w 674129"/>
                                    <a:gd name="connsiteY8" fmla="*/ 949159 h 973105"/>
                                    <a:gd name="connsiteX9" fmla="*/ 0 w 674129"/>
                                    <a:gd name="connsiteY9" fmla="*/ 336868 h 973105"/>
                                    <a:gd name="connsiteX0" fmla="*/ 0 w 674129"/>
                                    <a:gd name="connsiteY0" fmla="*/ 336868 h 951231"/>
                                    <a:gd name="connsiteX1" fmla="*/ 336868 w 674129"/>
                                    <a:gd name="connsiteY1" fmla="*/ 0 h 951231"/>
                                    <a:gd name="connsiteX2" fmla="*/ 336868 w 674129"/>
                                    <a:gd name="connsiteY2" fmla="*/ 0 h 951231"/>
                                    <a:gd name="connsiteX3" fmla="*/ 673736 w 674129"/>
                                    <a:gd name="connsiteY3" fmla="*/ 336868 h 951231"/>
                                    <a:gd name="connsiteX4" fmla="*/ 673735 w 674129"/>
                                    <a:gd name="connsiteY4" fmla="*/ 614363 h 951231"/>
                                    <a:gd name="connsiteX5" fmla="*/ 673736 w 674129"/>
                                    <a:gd name="connsiteY5" fmla="*/ 951231 h 951231"/>
                                    <a:gd name="connsiteX6" fmla="*/ 336867 w 674129"/>
                                    <a:gd name="connsiteY6" fmla="*/ 951231 h 951231"/>
                                    <a:gd name="connsiteX7" fmla="*/ 336868 w 674129"/>
                                    <a:gd name="connsiteY7" fmla="*/ 951230 h 951231"/>
                                    <a:gd name="connsiteX8" fmla="*/ 0 w 674129"/>
                                    <a:gd name="connsiteY8" fmla="*/ 949159 h 951231"/>
                                    <a:gd name="connsiteX9" fmla="*/ 0 w 674129"/>
                                    <a:gd name="connsiteY9" fmla="*/ 336868 h 951231"/>
                                    <a:gd name="connsiteX0" fmla="*/ 0 w 674129"/>
                                    <a:gd name="connsiteY0" fmla="*/ 336868 h 951231"/>
                                    <a:gd name="connsiteX1" fmla="*/ 336868 w 674129"/>
                                    <a:gd name="connsiteY1" fmla="*/ 0 h 951231"/>
                                    <a:gd name="connsiteX2" fmla="*/ 336868 w 674129"/>
                                    <a:gd name="connsiteY2" fmla="*/ 0 h 951231"/>
                                    <a:gd name="connsiteX3" fmla="*/ 673736 w 674129"/>
                                    <a:gd name="connsiteY3" fmla="*/ 336868 h 951231"/>
                                    <a:gd name="connsiteX4" fmla="*/ 673735 w 674129"/>
                                    <a:gd name="connsiteY4" fmla="*/ 614363 h 951231"/>
                                    <a:gd name="connsiteX5" fmla="*/ 673736 w 674129"/>
                                    <a:gd name="connsiteY5" fmla="*/ 951231 h 951231"/>
                                    <a:gd name="connsiteX6" fmla="*/ 336867 w 674129"/>
                                    <a:gd name="connsiteY6" fmla="*/ 951231 h 951231"/>
                                    <a:gd name="connsiteX7" fmla="*/ 0 w 674129"/>
                                    <a:gd name="connsiteY7" fmla="*/ 949159 h 951231"/>
                                    <a:gd name="connsiteX8" fmla="*/ 0 w 674129"/>
                                    <a:gd name="connsiteY8" fmla="*/ 336868 h 951231"/>
                                    <a:gd name="connsiteX0" fmla="*/ 0 w 674582"/>
                                    <a:gd name="connsiteY0" fmla="*/ 336868 h 951231"/>
                                    <a:gd name="connsiteX1" fmla="*/ 336868 w 674582"/>
                                    <a:gd name="connsiteY1" fmla="*/ 0 h 951231"/>
                                    <a:gd name="connsiteX2" fmla="*/ 336868 w 674582"/>
                                    <a:gd name="connsiteY2" fmla="*/ 0 h 951231"/>
                                    <a:gd name="connsiteX3" fmla="*/ 673736 w 674582"/>
                                    <a:gd name="connsiteY3" fmla="*/ 336868 h 951231"/>
                                    <a:gd name="connsiteX4" fmla="*/ 673735 w 674582"/>
                                    <a:gd name="connsiteY4" fmla="*/ 614363 h 951231"/>
                                    <a:gd name="connsiteX5" fmla="*/ 673736 w 674582"/>
                                    <a:gd name="connsiteY5" fmla="*/ 951231 h 951231"/>
                                    <a:gd name="connsiteX6" fmla="*/ 336867 w 674582"/>
                                    <a:gd name="connsiteY6" fmla="*/ 951231 h 951231"/>
                                    <a:gd name="connsiteX7" fmla="*/ 0 w 674582"/>
                                    <a:gd name="connsiteY7" fmla="*/ 949159 h 951231"/>
                                    <a:gd name="connsiteX8" fmla="*/ 0 w 674582"/>
                                    <a:gd name="connsiteY8" fmla="*/ 336868 h 951231"/>
                                    <a:gd name="connsiteX0" fmla="*/ 0 w 674676"/>
                                    <a:gd name="connsiteY0" fmla="*/ 336868 h 951231"/>
                                    <a:gd name="connsiteX1" fmla="*/ 336868 w 674676"/>
                                    <a:gd name="connsiteY1" fmla="*/ 0 h 951231"/>
                                    <a:gd name="connsiteX2" fmla="*/ 336868 w 674676"/>
                                    <a:gd name="connsiteY2" fmla="*/ 0 h 951231"/>
                                    <a:gd name="connsiteX3" fmla="*/ 673736 w 674676"/>
                                    <a:gd name="connsiteY3" fmla="*/ 336868 h 951231"/>
                                    <a:gd name="connsiteX4" fmla="*/ 673735 w 674676"/>
                                    <a:gd name="connsiteY4" fmla="*/ 614363 h 951231"/>
                                    <a:gd name="connsiteX5" fmla="*/ 673736 w 674676"/>
                                    <a:gd name="connsiteY5" fmla="*/ 951231 h 951231"/>
                                    <a:gd name="connsiteX6" fmla="*/ 336867 w 674676"/>
                                    <a:gd name="connsiteY6" fmla="*/ 951231 h 951231"/>
                                    <a:gd name="connsiteX7" fmla="*/ 0 w 674676"/>
                                    <a:gd name="connsiteY7" fmla="*/ 949159 h 951231"/>
                                    <a:gd name="connsiteX8" fmla="*/ 0 w 674676"/>
                                    <a:gd name="connsiteY8" fmla="*/ 336868 h 951231"/>
                                    <a:gd name="connsiteX0" fmla="*/ 0 w 674676"/>
                                    <a:gd name="connsiteY0" fmla="*/ 336868 h 1010547"/>
                                    <a:gd name="connsiteX1" fmla="*/ 336868 w 674676"/>
                                    <a:gd name="connsiteY1" fmla="*/ 0 h 1010547"/>
                                    <a:gd name="connsiteX2" fmla="*/ 336868 w 674676"/>
                                    <a:gd name="connsiteY2" fmla="*/ 0 h 1010547"/>
                                    <a:gd name="connsiteX3" fmla="*/ 673736 w 674676"/>
                                    <a:gd name="connsiteY3" fmla="*/ 336868 h 1010547"/>
                                    <a:gd name="connsiteX4" fmla="*/ 673735 w 674676"/>
                                    <a:gd name="connsiteY4" fmla="*/ 614363 h 1010547"/>
                                    <a:gd name="connsiteX5" fmla="*/ 673736 w 674676"/>
                                    <a:gd name="connsiteY5" fmla="*/ 951231 h 1010547"/>
                                    <a:gd name="connsiteX6" fmla="*/ 0 w 674676"/>
                                    <a:gd name="connsiteY6" fmla="*/ 949159 h 1010547"/>
                                    <a:gd name="connsiteX7" fmla="*/ 0 w 674676"/>
                                    <a:gd name="connsiteY7" fmla="*/ 336868 h 1010547"/>
                                    <a:gd name="connsiteX0" fmla="*/ 0 w 674676"/>
                                    <a:gd name="connsiteY0" fmla="*/ 336868 h 995778"/>
                                    <a:gd name="connsiteX1" fmla="*/ 336868 w 674676"/>
                                    <a:gd name="connsiteY1" fmla="*/ 0 h 995778"/>
                                    <a:gd name="connsiteX2" fmla="*/ 336868 w 674676"/>
                                    <a:gd name="connsiteY2" fmla="*/ 0 h 995778"/>
                                    <a:gd name="connsiteX3" fmla="*/ 673736 w 674676"/>
                                    <a:gd name="connsiteY3" fmla="*/ 336868 h 995778"/>
                                    <a:gd name="connsiteX4" fmla="*/ 673735 w 674676"/>
                                    <a:gd name="connsiteY4" fmla="*/ 614363 h 995778"/>
                                    <a:gd name="connsiteX5" fmla="*/ 673736 w 674676"/>
                                    <a:gd name="connsiteY5" fmla="*/ 951231 h 995778"/>
                                    <a:gd name="connsiteX6" fmla="*/ 0 w 674676"/>
                                    <a:gd name="connsiteY6" fmla="*/ 949159 h 995778"/>
                                    <a:gd name="connsiteX7" fmla="*/ 0 w 674676"/>
                                    <a:gd name="connsiteY7" fmla="*/ 336868 h 995778"/>
                                    <a:gd name="connsiteX0" fmla="*/ 0 w 674676"/>
                                    <a:gd name="connsiteY0" fmla="*/ 336868 h 952166"/>
                                    <a:gd name="connsiteX1" fmla="*/ 336868 w 674676"/>
                                    <a:gd name="connsiteY1" fmla="*/ 0 h 952166"/>
                                    <a:gd name="connsiteX2" fmla="*/ 336868 w 674676"/>
                                    <a:gd name="connsiteY2" fmla="*/ 0 h 952166"/>
                                    <a:gd name="connsiteX3" fmla="*/ 673736 w 674676"/>
                                    <a:gd name="connsiteY3" fmla="*/ 336868 h 952166"/>
                                    <a:gd name="connsiteX4" fmla="*/ 673735 w 674676"/>
                                    <a:gd name="connsiteY4" fmla="*/ 614363 h 952166"/>
                                    <a:gd name="connsiteX5" fmla="*/ 673736 w 674676"/>
                                    <a:gd name="connsiteY5" fmla="*/ 951231 h 952166"/>
                                    <a:gd name="connsiteX6" fmla="*/ 0 w 674676"/>
                                    <a:gd name="connsiteY6" fmla="*/ 949159 h 952166"/>
                                    <a:gd name="connsiteX7" fmla="*/ 0 w 674676"/>
                                    <a:gd name="connsiteY7" fmla="*/ 336868 h 952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74676" h="952166">
                                      <a:moveTo>
                                        <a:pt x="0" y="336868"/>
                                      </a:moveTo>
                                      <a:cubicBezTo>
                                        <a:pt x="0" y="150821"/>
                                        <a:pt x="150821" y="0"/>
                                        <a:pt x="336868" y="0"/>
                                      </a:cubicBezTo>
                                      <a:lnTo>
                                        <a:pt x="336868" y="0"/>
                                      </a:lnTo>
                                      <a:cubicBezTo>
                                        <a:pt x="522915" y="0"/>
                                        <a:pt x="673736" y="150821"/>
                                        <a:pt x="673736" y="336868"/>
                                      </a:cubicBezTo>
                                      <a:cubicBezTo>
                                        <a:pt x="673736" y="429366"/>
                                        <a:pt x="675852" y="340520"/>
                                        <a:pt x="673735" y="614363"/>
                                      </a:cubicBezTo>
                                      <a:cubicBezTo>
                                        <a:pt x="671117" y="952975"/>
                                        <a:pt x="674621" y="339026"/>
                                        <a:pt x="673736" y="951231"/>
                                      </a:cubicBezTo>
                                      <a:cubicBezTo>
                                        <a:pt x="-783" y="953710"/>
                                        <a:pt x="674519" y="950642"/>
                                        <a:pt x="0" y="949159"/>
                                      </a:cubicBezTo>
                                      <a:lnTo>
                                        <a:pt x="0" y="336868"/>
                                      </a:lnTo>
                                      <a:close/>
                                    </a:path>
                                  </a:pathLst>
                                </a:custGeom>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467" name="AutoShape 120"/>
                        <wps:cNvSpPr>
                          <a:spLocks noChangeArrowheads="1"/>
                        </wps:cNvSpPr>
                        <wps:spPr bwMode="auto">
                          <a:xfrm>
                            <a:off x="3571336" y="0"/>
                            <a:ext cx="3383915" cy="388188"/>
                          </a:xfrm>
                          <a:prstGeom prst="roundRect">
                            <a:avLst>
                              <a:gd name="adj" fmla="val 25946"/>
                            </a:avLst>
                          </a:prstGeom>
                          <a:noFill/>
                          <a:ln w="9525">
                            <a:noFill/>
                            <a:prstDash val="solid"/>
                            <a:round/>
                            <a:headEnd/>
                            <a:tailEnd/>
                          </a:ln>
                        </wps:spPr>
                        <wps:txbx>
                          <w:txbxContent>
                            <w:p w14:paraId="315C6E75" w14:textId="77777777" w:rsidR="000A396A" w:rsidRPr="00670A7E" w:rsidRDefault="000A396A" w:rsidP="000A396A">
                              <w:pPr>
                                <w:spacing w:line="260" w:lineRule="exact"/>
                                <w:ind w:left="144"/>
                                <w:rPr>
                                  <w:rFonts w:ascii="Trebuchet MS" w:eastAsia="メイリオ" w:hAnsi="メイリオ" w:cs="Times New Roman"/>
                                  <w:b/>
                                  <w:bCs/>
                                  <w:color w:val="262626" w:themeColor="text1" w:themeTint="D9"/>
                                  <w:sz w:val="18"/>
                                  <w:szCs w:val="18"/>
                                </w:rPr>
                              </w:pPr>
                              <w:r w:rsidRPr="00670A7E">
                                <w:rPr>
                                  <w:rFonts w:ascii="Trebuchet MS" w:eastAsia="メイリオ" w:hAnsi="メイリオ" w:cs="Times New Roman" w:hint="eastAsia"/>
                                  <w:b/>
                                  <w:bCs/>
                                  <w:color w:val="262626" w:themeColor="text1" w:themeTint="D9"/>
                                  <w:sz w:val="18"/>
                                  <w:szCs w:val="18"/>
                                </w:rPr>
                                <w:t>新型コロナウィルス感染症対策にご協力をお願いします</w:t>
                              </w:r>
                            </w:p>
                          </w:txbxContent>
                        </wps:txbx>
                        <wps:bodyPr rot="0" vertOverflow="clip" horzOverflow="clip"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9A4135" id="グループ化 2464" o:spid="_x0000_s1064" style="position:absolute;margin-left:16.3pt;margin-top:12pt;width:531.75pt;height:152.25pt;z-index:251670528;mso-position-horizontal-relative:margin;mso-width-relative:margin;mso-height-relative:margin" coordorigin=",-2381" coordsize="69552,19335"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">
                <v:group id="グループ化 98" o:spid="_x0000_s1065" style="position:absolute;top:-2381;width:65887;height:19335" coordorigin=",-3416" coordsize="65889,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グループ化 57" o:spid="_x0000_s1066" style="position:absolute;top:-3416;width:35912;height:19335" coordorigin="1121,-3071" coordsize="35912,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四角形: 角を丸くする 53" o:spid="_x0000_s1067" style="position:absolute;left:1121;top:-2309;width:34236;height:18573;visibility:visible;mso-wrap-style:square;v-text-anchor:middle" arcsize="100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" fillcolor="#efdfa8 [1302]" stroked="f" strokeweight="1.25pt"/>
                    <v:shape id="テキスト ボックス 52" o:spid="_x0000_s1068" type="#_x0000_t202" style="position:absolute;left:1886;top:-3071;width:35147;height:1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48BE364" w14:textId="448E433E" w:rsidR="008F7818" w:rsidRPr="00F87B42" w:rsidRDefault="007E348A" w:rsidP="00BC615A">
                            <w:pPr>
                              <w:spacing w:before="0" w:after="0" w:line="180" w:lineRule="auto"/>
                              <w:ind w:left="0"/>
                              <w:rPr>
                                <w:rFonts w:ascii="メイリオ" w:eastAsia="メイリオ" w:hAnsi="メイリオ"/>
                                <w:b/>
                                <w:bCs/>
                                <w:color w:val="000000" w:themeColor="text1"/>
                                <w:sz w:val="21"/>
                                <w:szCs w:val="21"/>
                              </w:rPr>
                            </w:pPr>
                            <w:r w:rsidRPr="00A0219F">
                              <w:rPr>
                                <w:rFonts w:ascii="メイリオ" w:eastAsia="メイリオ" w:hAnsi="メイリオ" w:hint="eastAsia"/>
                                <w:b/>
                                <w:bCs/>
                                <w:color w:val="000000" w:themeColor="text1"/>
                                <w:sz w:val="28"/>
                                <w:szCs w:val="28"/>
                              </w:rPr>
                              <w:t>♫</w:t>
                            </w:r>
                            <w:r w:rsidR="008F7818" w:rsidRPr="00A0219F">
                              <w:rPr>
                                <w:rFonts w:ascii="メイリオ" w:eastAsia="メイリオ" w:hAnsi="メイリオ" w:hint="eastAsia"/>
                                <w:b/>
                                <w:bCs/>
                                <w:color w:val="000000" w:themeColor="text1"/>
                                <w:sz w:val="28"/>
                                <w:szCs w:val="28"/>
                              </w:rPr>
                              <w:t>参加費</w:t>
                            </w:r>
                          </w:p>
                          <w:p w14:paraId="059F1799" w14:textId="51B9CAD1"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２日間</w:t>
                            </w:r>
                            <w:r w:rsidRPr="00B66F38">
                              <w:rPr>
                                <w:rFonts w:ascii="メイリオ" w:eastAsia="メイリオ" w:hAnsi="メイリオ" w:hint="eastAsia"/>
                                <w:color w:val="000000" w:themeColor="text1"/>
                                <w:sz w:val="22"/>
                                <w:szCs w:val="22"/>
                              </w:rPr>
                              <w:t xml:space="preserve">　　</w:t>
                            </w:r>
                            <w:r w:rsidRPr="00C927E3">
                              <w:rPr>
                                <w:rFonts w:ascii="メイリオ" w:eastAsia="メイリオ" w:hAnsi="メイリオ" w:hint="eastAsia"/>
                                <w:color w:val="000000" w:themeColor="text1"/>
                                <w:sz w:val="18"/>
                                <w:szCs w:val="18"/>
                              </w:rPr>
                              <w:t xml:space="preserve">　</w:t>
                            </w:r>
                            <w:r w:rsidR="00C927E3">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11000円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1日のみ7000円</w:t>
                            </w:r>
                            <w:r w:rsidR="00C85A5B" w:rsidRPr="00B66F38">
                              <w:rPr>
                                <w:rFonts w:ascii="メイリオ" w:eastAsia="メイリオ" w:hAnsi="メイリオ" w:hint="eastAsia"/>
                                <w:color w:val="000000" w:themeColor="text1"/>
                                <w:sz w:val="22"/>
                                <w:szCs w:val="22"/>
                              </w:rPr>
                              <w:t>）</w:t>
                            </w:r>
                          </w:p>
                          <w:p w14:paraId="43590442" w14:textId="6EBCD944"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30歳未満</w:t>
                            </w:r>
                            <w:r w:rsidRPr="00B66F38">
                              <w:rPr>
                                <w:rFonts w:ascii="メイリオ" w:eastAsia="メイリオ" w:hAnsi="メイリオ" w:hint="eastAsia"/>
                                <w:color w:val="000000" w:themeColor="text1"/>
                                <w:sz w:val="22"/>
                                <w:szCs w:val="22"/>
                              </w:rPr>
                              <w:t xml:space="preserve">　　</w:t>
                            </w:r>
                            <w:r w:rsidR="00A0219F">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8000円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1日のみ5000円</w:t>
                            </w:r>
                            <w:r w:rsidR="00C85A5B" w:rsidRPr="00B66F38">
                              <w:rPr>
                                <w:rFonts w:ascii="メイリオ" w:eastAsia="メイリオ" w:hAnsi="メイリオ" w:hint="eastAsia"/>
                                <w:color w:val="000000" w:themeColor="text1"/>
                                <w:sz w:val="22"/>
                                <w:szCs w:val="22"/>
                              </w:rPr>
                              <w:t>）</w:t>
                            </w:r>
                          </w:p>
                          <w:p w14:paraId="490530F8" w14:textId="62B3B7E6"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w w:val="80"/>
                                <w:sz w:val="22"/>
                                <w:szCs w:val="22"/>
                                <w:fitText w:val="1418" w:id="-2071325439"/>
                              </w:rPr>
                              <w:t>東北ブロックの</w:t>
                            </w:r>
                            <w:r w:rsidR="008F7818" w:rsidRPr="00B66F38">
                              <w:rPr>
                                <w:rFonts w:ascii="メイリオ" w:eastAsia="メイリオ" w:hAnsi="メイリオ" w:hint="eastAsia"/>
                                <w:color w:val="000000" w:themeColor="text1"/>
                                <w:spacing w:val="10"/>
                                <w:w w:val="80"/>
                                <w:sz w:val="22"/>
                                <w:szCs w:val="22"/>
                                <w:fitText w:val="1418" w:id="-2071325439"/>
                              </w:rPr>
                              <w:t>人</w:t>
                            </w:r>
                            <w:r w:rsidRPr="00B66F38">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8000円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1日のみ5000円</w:t>
                            </w:r>
                            <w:r w:rsidR="00C85A5B" w:rsidRPr="00B66F38">
                              <w:rPr>
                                <w:rFonts w:ascii="メイリオ" w:eastAsia="メイリオ" w:hAnsi="メイリオ" w:hint="eastAsia"/>
                                <w:color w:val="000000" w:themeColor="text1"/>
                                <w:sz w:val="22"/>
                                <w:szCs w:val="22"/>
                              </w:rPr>
                              <w:t>）</w:t>
                            </w:r>
                          </w:p>
                          <w:p w14:paraId="1393E2EF" w14:textId="25805ACA" w:rsidR="008F781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4532F5">
                              <w:rPr>
                                <w:rFonts w:ascii="メイリオ" w:eastAsia="メイリオ" w:hAnsi="メイリオ" w:hint="eastAsia"/>
                                <w:color w:val="000000" w:themeColor="text1"/>
                                <w:spacing w:val="2"/>
                                <w:w w:val="85"/>
                                <w:sz w:val="22"/>
                                <w:szCs w:val="22"/>
                                <w:fitText w:val="1701" w:id="-2071324160"/>
                              </w:rPr>
                              <w:t>山本さとし</w:t>
                            </w:r>
                            <w:r w:rsidRPr="004532F5">
                              <w:rPr>
                                <w:rFonts w:ascii="メイリオ" w:eastAsia="メイリオ" w:hAnsi="メイリオ" w:hint="eastAsia"/>
                                <w:color w:val="000000" w:themeColor="text1"/>
                                <w:spacing w:val="2"/>
                                <w:w w:val="85"/>
                                <w:sz w:val="22"/>
                                <w:szCs w:val="22"/>
                                <w:fitText w:val="1701" w:id="-2071324160"/>
                              </w:rPr>
                              <w:t>講座</w:t>
                            </w:r>
                            <w:r w:rsidR="008F7818" w:rsidRPr="004532F5">
                              <w:rPr>
                                <w:rFonts w:ascii="メイリオ" w:eastAsia="メイリオ" w:hAnsi="メイリオ" w:hint="eastAsia"/>
                                <w:color w:val="000000" w:themeColor="text1"/>
                                <w:spacing w:val="2"/>
                                <w:w w:val="85"/>
                                <w:sz w:val="22"/>
                                <w:szCs w:val="22"/>
                                <w:fitText w:val="1701" w:id="-2071324160"/>
                              </w:rPr>
                              <w:t>のみ</w:t>
                            </w:r>
                            <w:r w:rsidR="008F7818" w:rsidRPr="00B66F38">
                              <w:rPr>
                                <w:rFonts w:ascii="メイリオ" w:eastAsia="メイリオ" w:hAnsi="メイリオ" w:hint="eastAsia"/>
                                <w:color w:val="000000" w:themeColor="text1"/>
                                <w:sz w:val="22"/>
                                <w:szCs w:val="22"/>
                              </w:rPr>
                              <w:t>1500円</w:t>
                            </w:r>
                          </w:p>
                          <w:p w14:paraId="4827C349" w14:textId="04CD357D" w:rsidR="004532F5" w:rsidRDefault="004532F5" w:rsidP="00B66F38">
                            <w:pPr>
                              <w:spacing w:before="0" w:after="0" w:line="180" w:lineRule="auto"/>
                              <w:ind w:left="0" w:right="102"/>
                              <w:rPr>
                                <w:rFonts w:ascii="メイリオ" w:eastAsia="メイリオ" w:hAnsi="メイリオ"/>
                                <w:color w:val="000000" w:themeColor="text1"/>
                                <w:sz w:val="21"/>
                                <w:szCs w:val="21"/>
                              </w:rPr>
                            </w:pPr>
                            <w:r w:rsidRPr="004532F5">
                              <w:rPr>
                                <w:rFonts w:ascii="メイリオ" w:eastAsia="メイリオ" w:hAnsi="メイリオ" w:hint="eastAsia"/>
                                <w:color w:val="000000" w:themeColor="text1"/>
                                <w:sz w:val="21"/>
                                <w:szCs w:val="21"/>
                              </w:rPr>
                              <w:t>・オンライン参加</w:t>
                            </w:r>
                            <w:r>
                              <w:rPr>
                                <w:rFonts w:ascii="メイリオ" w:eastAsia="メイリオ" w:hAnsi="メイリオ" w:hint="eastAsia"/>
                                <w:color w:val="000000" w:themeColor="text1"/>
                                <w:sz w:val="21"/>
                                <w:szCs w:val="21"/>
                              </w:rPr>
                              <w:t xml:space="preserve"> </w:t>
                            </w:r>
                            <w:r>
                              <w:rPr>
                                <w:rFonts w:ascii="メイリオ" w:eastAsia="メイリオ" w:hAnsi="メイリオ"/>
                                <w:color w:val="000000" w:themeColor="text1"/>
                                <w:sz w:val="21"/>
                                <w:szCs w:val="21"/>
                              </w:rPr>
                              <w:t>2000</w:t>
                            </w:r>
                            <w:r>
                              <w:rPr>
                                <w:rFonts w:ascii="メイリオ" w:eastAsia="メイリオ" w:hAnsi="メイリオ" w:hint="eastAsia"/>
                                <w:color w:val="000000" w:themeColor="text1"/>
                                <w:sz w:val="21"/>
                                <w:szCs w:val="21"/>
                              </w:rPr>
                              <w:t>円（</w:t>
                            </w:r>
                            <w:r w:rsidR="00A27B94">
                              <w:rPr>
                                <w:rFonts w:ascii="メイリオ" w:eastAsia="メイリオ" w:hAnsi="メイリオ" w:hint="eastAsia"/>
                                <w:color w:val="000000" w:themeColor="text1"/>
                                <w:sz w:val="21"/>
                                <w:szCs w:val="21"/>
                              </w:rPr>
                              <w:t>5/1</w:t>
                            </w:r>
                            <w:r w:rsidR="00A27B94">
                              <w:rPr>
                                <w:rFonts w:ascii="メイリオ" w:eastAsia="メイリオ" w:hAnsi="メイリオ"/>
                                <w:color w:val="000000" w:themeColor="text1"/>
                                <w:sz w:val="21"/>
                                <w:szCs w:val="21"/>
                              </w:rPr>
                              <w:t>4</w:t>
                            </w:r>
                            <w:r w:rsidR="00A27B94">
                              <w:rPr>
                                <w:rFonts w:ascii="メイリオ" w:eastAsia="メイリオ" w:hAnsi="メイリオ" w:hint="eastAsia"/>
                                <w:color w:val="000000" w:themeColor="text1"/>
                                <w:sz w:val="21"/>
                                <w:szCs w:val="21"/>
                              </w:rPr>
                              <w:t>,1</w:t>
                            </w:r>
                            <w:r w:rsidR="00A27B94">
                              <w:rPr>
                                <w:rFonts w:ascii="メイリオ" w:eastAsia="メイリオ" w:hAnsi="メイリオ"/>
                                <w:color w:val="000000" w:themeColor="text1"/>
                                <w:sz w:val="21"/>
                                <w:szCs w:val="21"/>
                              </w:rPr>
                              <w:t>5</w:t>
                            </w:r>
                            <w:r w:rsidR="00A27B94">
                              <w:rPr>
                                <w:rFonts w:ascii="メイリオ" w:eastAsia="メイリオ" w:hAnsi="メイリオ" w:hint="eastAsia"/>
                                <w:color w:val="000000" w:themeColor="text1"/>
                                <w:sz w:val="21"/>
                                <w:szCs w:val="21"/>
                              </w:rPr>
                              <w:t>,7/1</w:t>
                            </w:r>
                            <w:r w:rsidR="00A27B94">
                              <w:rPr>
                                <w:rFonts w:ascii="メイリオ" w:eastAsia="メイリオ" w:hAnsi="メイリオ"/>
                                <w:color w:val="000000" w:themeColor="text1"/>
                                <w:sz w:val="21"/>
                                <w:szCs w:val="21"/>
                              </w:rPr>
                              <w:t>6</w:t>
                            </w:r>
                            <w:r w:rsidR="00A27B94">
                              <w:rPr>
                                <w:rFonts w:ascii="メイリオ" w:eastAsia="メイリオ" w:hAnsi="メイリオ" w:hint="eastAsia"/>
                                <w:color w:val="000000" w:themeColor="text1"/>
                                <w:sz w:val="21"/>
                                <w:szCs w:val="21"/>
                              </w:rPr>
                              <w:t>通し</w:t>
                            </w:r>
                            <w:r>
                              <w:rPr>
                                <w:rFonts w:ascii="メイリオ" w:eastAsia="メイリオ" w:hAnsi="メイリオ" w:hint="eastAsia"/>
                                <w:color w:val="000000" w:themeColor="text1"/>
                                <w:sz w:val="21"/>
                                <w:szCs w:val="21"/>
                              </w:rPr>
                              <w:t>）</w:t>
                            </w:r>
                            <w:r w:rsidRPr="004532F5">
                              <w:rPr>
                                <w:rFonts w:ascii="メイリオ" w:eastAsia="メイリオ" w:hAnsi="メイリオ" w:hint="eastAsia"/>
                                <w:color w:val="000000" w:themeColor="text1"/>
                                <w:sz w:val="21"/>
                                <w:szCs w:val="21"/>
                              </w:rPr>
                              <w:t xml:space="preserve">　</w:t>
                            </w:r>
                          </w:p>
                          <w:p w14:paraId="4F89B7FA" w14:textId="20B67E83" w:rsidR="005E4C29" w:rsidRDefault="005E4C29" w:rsidP="00B66F38">
                            <w:pPr>
                              <w:spacing w:before="0" w:after="0" w:line="180" w:lineRule="auto"/>
                              <w:ind w:left="0" w:right="102"/>
                              <w:rPr>
                                <w:rFonts w:ascii="メイリオ" w:eastAsia="メイリオ" w:hAnsi="メイリオ"/>
                                <w:color w:val="000000" w:themeColor="text1"/>
                                <w:sz w:val="21"/>
                                <w:szCs w:val="21"/>
                              </w:rPr>
                            </w:pPr>
                            <w:r>
                              <w:rPr>
                                <w:rFonts w:ascii="メイリオ" w:eastAsia="メイリオ" w:hAnsi="メイリオ" w:hint="eastAsia"/>
                                <w:color w:val="000000" w:themeColor="text1"/>
                                <w:sz w:val="21"/>
                                <w:szCs w:val="21"/>
                              </w:rPr>
                              <w:t>★非会員　２日間13000円（1日のみ9000円）</w:t>
                            </w:r>
                          </w:p>
                          <w:p w14:paraId="14202B07" w14:textId="3A8B55FD" w:rsidR="005E4C29" w:rsidRDefault="005E4C29" w:rsidP="00B66F38">
                            <w:pPr>
                              <w:spacing w:before="0" w:after="0" w:line="180" w:lineRule="auto"/>
                              <w:ind w:left="0" w:right="102"/>
                              <w:rPr>
                                <w:rFonts w:ascii="メイリオ" w:eastAsia="メイリオ" w:hAnsi="メイリオ"/>
                                <w:color w:val="000000" w:themeColor="text1"/>
                                <w:sz w:val="21"/>
                                <w:szCs w:val="21"/>
                              </w:rPr>
                            </w:pPr>
                            <w:r>
                              <w:rPr>
                                <w:rFonts w:ascii="メイリオ" w:eastAsia="メイリオ" w:hAnsi="メイリオ" w:hint="eastAsia"/>
                                <w:color w:val="000000" w:themeColor="text1"/>
                                <w:sz w:val="21"/>
                                <w:szCs w:val="21"/>
                              </w:rPr>
                              <w:t xml:space="preserve">　　　　　山本さとし講座　3500円</w:t>
                            </w:r>
                          </w:p>
                          <w:p w14:paraId="0E6EABCC" w14:textId="356A76DB" w:rsidR="00D6400B" w:rsidRPr="004532F5" w:rsidRDefault="00D6400B" w:rsidP="00B66F38">
                            <w:pPr>
                              <w:spacing w:before="0" w:after="0" w:line="180" w:lineRule="auto"/>
                              <w:ind w:left="0" w:right="102"/>
                              <w:rPr>
                                <w:rFonts w:ascii="メイリオ" w:eastAsia="メイリオ" w:hAnsi="メイリオ"/>
                                <w:color w:val="000000" w:themeColor="text1"/>
                                <w:sz w:val="21"/>
                                <w:szCs w:val="21"/>
                              </w:rPr>
                            </w:pPr>
                            <w:r>
                              <w:rPr>
                                <w:rFonts w:ascii="メイリオ" w:eastAsia="メイリオ" w:hAnsi="メイリオ" w:hint="eastAsia"/>
                                <w:color w:val="000000" w:themeColor="text1"/>
                                <w:sz w:val="21"/>
                                <w:szCs w:val="21"/>
                              </w:rPr>
                              <w:t xml:space="preserve">　　　　　オンライン参加　4</w:t>
                            </w:r>
                            <w:r>
                              <w:rPr>
                                <w:rFonts w:ascii="メイリオ" w:eastAsia="メイリオ" w:hAnsi="メイリオ"/>
                                <w:color w:val="000000" w:themeColor="text1"/>
                                <w:sz w:val="21"/>
                                <w:szCs w:val="21"/>
                              </w:rPr>
                              <w:t>000</w:t>
                            </w:r>
                            <w:r>
                              <w:rPr>
                                <w:rFonts w:ascii="メイリオ" w:eastAsia="メイリオ" w:hAnsi="メイリオ" w:hint="eastAsia"/>
                                <w:color w:val="000000" w:themeColor="text1"/>
                                <w:sz w:val="21"/>
                                <w:szCs w:val="21"/>
                              </w:rPr>
                              <w:t>円</w:t>
                            </w:r>
                          </w:p>
                        </w:txbxContent>
                      </v:textbox>
                    </v:shape>
                  </v:group>
                  <v:group id="グループ化 97" o:spid="_x0000_s1069" style="position:absolute;left:36099;top:8412;width:29790;height:4550" coordorigin=",7174" coordsize="29789,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テキスト ボックス 3" o:spid="_x0000_s1070" type="#_x0000_t202" style="position:absolute;top:7174;width:28902;height:4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" filled="f" stroked="f" strokeweight=".5pt">
                      <v:textbox inset="5.85pt,.7pt,5.85pt,.7pt">
                        <w:txbxContent>
                          <w:p w14:paraId="465528D7" w14:textId="0047096B" w:rsidR="0078288F" w:rsidRPr="000A396A" w:rsidRDefault="0078288F" w:rsidP="007F37C0">
                            <w:pPr>
                              <w:pStyle w:val="affc"/>
                              <w:spacing w:line="156" w:lineRule="auto"/>
                              <w:rPr>
                                <w:rFonts w:ascii="メイリオ" w:eastAsia="メイリオ" w:hAnsi="メイリオ" w:hint="default"/>
                                <w:sz w:val="20"/>
                                <w:szCs w:val="20"/>
                              </w:rPr>
                            </w:pPr>
                            <w:r w:rsidRPr="000A396A">
                              <w:rPr>
                                <w:rFonts w:ascii="メイリオ" w:eastAsia="メイリオ" w:hAnsi="メイリオ"/>
                                <w:sz w:val="20"/>
                                <w:szCs w:val="20"/>
                              </w:rPr>
                              <w:t>コロナ感染拡大</w:t>
                            </w:r>
                            <w:r w:rsidR="0024003B" w:rsidRPr="000A396A">
                              <w:rPr>
                                <w:rFonts w:ascii="メイリオ" w:eastAsia="メイリオ" w:hAnsi="メイリオ"/>
                                <w:sz w:val="20"/>
                                <w:szCs w:val="20"/>
                              </w:rPr>
                              <w:t>により、</w:t>
                            </w:r>
                            <w:r w:rsidRPr="000A396A">
                              <w:rPr>
                                <w:rFonts w:ascii="メイリオ" w:eastAsia="メイリオ" w:hAnsi="メイリオ"/>
                                <w:sz w:val="20"/>
                                <w:szCs w:val="20"/>
                              </w:rPr>
                              <w:t>中止・延期</w:t>
                            </w:r>
                            <w:r w:rsidR="0024003B" w:rsidRPr="000A396A">
                              <w:rPr>
                                <w:rFonts w:ascii="メイリオ" w:eastAsia="メイリオ" w:hAnsi="メイリオ"/>
                                <w:sz w:val="20"/>
                                <w:szCs w:val="20"/>
                              </w:rPr>
                              <w:t>する場合があります。</w:t>
                            </w:r>
                          </w:p>
                        </w:txbxContent>
                      </v:textbox>
                    </v:shape>
                    <v:shape id="インク 89" o:spid="_x0000_s1071" type="#_x0000_t75" style="position:absolute;left:-229;top:6989;width:30663;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">
                      <v:imagedata r:id="rId53" o:title=""/>
                    </v:shape>
                  </v:group>
                </v:group>
                <v:group id="グループ化 43" o:spid="_x0000_s1072" style="position:absolute;left:36403;top:3468;width:29064;height:4680" coordorigin="806,2590" coordsize="33724,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グループ化 45" o:spid="_x0000_s1073" style="position:absolute;left:806;top:2590;width:5036;height:5391" coordorigin="806,2590" coordsize="503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テキスト ボックス 195" o:spid="_x0000_s1074" style="position:absolute;left:806;top:2590;width:5036;height:5391;visibility:visible;mso-wrap-style:square;v-text-anchor:top" arcsize="6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" fillcolor="white [3201]" strokecolor="#647c3f [2408]">
                      <v:path arrowok="t"/>
                      <o:lock v:ext="edit" aspectratio="t"/>
                      <v:textbox>
                        <w:txbxContent>
                          <w:p w14:paraId="28241E5E" w14:textId="77777777" w:rsidR="000A396A" w:rsidRDefault="000A396A" w:rsidP="000A396A">
                            <w:pPr>
                              <w:rPr>
                                <w:rFonts w:ascii="Trebuchet MS" w:hAnsi="Trebuchet MS" w:cs="Times New Roman"/>
                                <w:color w:val="0D0D0D"/>
                              </w:rPr>
                            </w:pPr>
                            <w:r>
                              <w:rPr>
                                <w:rFonts w:ascii="Trebuchet MS" w:hAnsi="Trebuchet MS" w:cs="Times New Roman"/>
                                <w:color w:val="0D0D0D"/>
                              </w:rPr>
                              <w:t> </w:t>
                            </w:r>
                          </w:p>
                        </w:txbxContent>
                      </v:textbox>
                    </v:roundrect>
                    <v:shape id="図 47" o:spid="_x0000_s1075" type="#_x0000_t75" style="position:absolute;left:1318;top:3651;width:3943;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">
                      <v:imagedata r:id="rId54" o:title=""/>
                    </v:shape>
                    <v:roundrect id="テキスト ボックス 197" o:spid="_x0000_s1076" style="position:absolute;left:1135;top:6504;width:4320;height:108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" filled="f" stroked="f" strokeweight="2.25pt">
                      <v:textbox inset="0,0,0,0">
                        <w:txbxContent>
                          <w:p w14:paraId="04199B09"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マスク着用</w:t>
                            </w:r>
                          </w:p>
                        </w:txbxContent>
                      </v:textbox>
                    </v:roundrect>
                  </v:group>
                  <v:group id="グループ化 54" o:spid="_x0000_s1077" style="position:absolute;left:6570;top:2590;width:5035;height:5391" coordorigin="6570,2590" coordsize="503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グループ化 58" o:spid="_x0000_s1078" style="position:absolute;left:6570;top:2590;width:5035;height:5391" coordorigin="6570,2590" coordsize="503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テキスト ボックス 200" o:spid="_x0000_s1079" style="position:absolute;left:6570;top:2590;width:5035;height:5391;visibility:visible;mso-wrap-style:square;v-text-anchor:top" arcsize="6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" fillcolor="white [3201]" strokecolor="#647c3f [2408]">
                        <v:path arrowok="t"/>
                        <o:lock v:ext="edit" aspectratio="t"/>
                        <v:textbox>
                          <w:txbxContent>
                            <w:p w14:paraId="47DAD3F9" w14:textId="77777777" w:rsidR="000A396A" w:rsidRDefault="000A396A" w:rsidP="000A396A">
                              <w:pPr>
                                <w:rPr>
                                  <w:rFonts w:ascii="Trebuchet MS" w:hAnsi="Trebuchet MS" w:cs="Times New Roman"/>
                                  <w:color w:val="0D0D0D"/>
                                </w:rPr>
                              </w:pPr>
                              <w:r>
                                <w:rPr>
                                  <w:rFonts w:ascii="Trebuchet MS" w:hAnsi="Trebuchet MS" w:cs="Times New Roman"/>
                                  <w:color w:val="0D0D0D"/>
                                </w:rPr>
                                <w:t> </w:t>
                              </w:r>
                            </w:p>
                          </w:txbxContent>
                        </v:textbox>
                      </v:roundrect>
                      <v:roundrect id="テキスト ボックス 201" o:spid="_x0000_s1080" style="position:absolute;left:7986;top:6538;width:2160;height:108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" filled="f" stroked="f" strokeweight="2.25pt">
                        <v:textbox inset="0,0,0,0">
                          <w:txbxContent>
                            <w:p w14:paraId="5731FF1A"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消毒</w:t>
                              </w:r>
                            </w:p>
                          </w:txbxContent>
                        </v:textbox>
                      </v:roundrect>
                    </v:group>
                    <v:shape id="図 61" o:spid="_x0000_s1081" type="#_x0000_t75" style="position:absolute;left:7484;top:3212;width:3258;height:29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">
                      <v:imagedata r:id="rId55" o:title=""/>
                    </v:shape>
                  </v:group>
                  <v:group id="グループ化 62" o:spid="_x0000_s1082" style="position:absolute;left:29495;top:2590;width:5035;height:5391" coordorigin="29495,2590" coordsize="503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グループ化 63" o:spid="_x0000_s1083" style="position:absolute;left:29495;top:2590;width:5035;height:5391" coordorigin="29495,2590" coordsize="503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oundrect id="テキスト ボックス 205" o:spid="_x0000_s1084" style="position:absolute;left:29495;top:2590;width:5035;height:5391;visibility:visible;mso-wrap-style:square;v-text-anchor:top" arcsize="6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" fillcolor="white [3201]" strokecolor="#647c3f [2408]">
                        <v:path arrowok="t"/>
                        <o:lock v:ext="edit" aspectratio="t"/>
                        <v:textbox>
                          <w:txbxContent>
                            <w:p w14:paraId="1177E93D" w14:textId="77777777" w:rsidR="000A396A" w:rsidRDefault="000A396A" w:rsidP="000A396A">
                              <w:pPr>
                                <w:rPr>
                                  <w:rFonts w:ascii="Trebuchet MS" w:hAnsi="Trebuchet MS" w:cs="Times New Roman"/>
                                  <w:color w:val="0D0D0D"/>
                                </w:rPr>
                              </w:pPr>
                              <w:r>
                                <w:rPr>
                                  <w:rFonts w:ascii="Trebuchet MS" w:hAnsi="Trebuchet MS" w:cs="Times New Roman"/>
                                  <w:color w:val="0D0D0D"/>
                                </w:rPr>
                                <w:t> </w:t>
                              </w:r>
                            </w:p>
                          </w:txbxContent>
                        </v:textbox>
                      </v:roundrect>
                      <v:roundrect id="テキスト ボックス 206" o:spid="_x0000_s1085" style="position:absolute;left:30750;top:6457;width:2160;height:108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" filled="f" stroked="f" strokeweight="2.25pt">
                        <v:textbox inset="0,0,0,0">
                          <w:txbxContent>
                            <w:p w14:paraId="48FA9EEA"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換気</w:t>
                              </w:r>
                            </w:p>
                          </w:txbxContent>
                        </v:textbox>
                      </v:roundrect>
                    </v:group>
                    <v:shape id="図 66" o:spid="_x0000_s1086" type="#_x0000_t75" style="position:absolute;left:30007;top:3102;width:3981;height:29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">
                      <v:imagedata r:id="rId56" o:title=""/>
                    </v:shape>
                  </v:group>
                  <v:group id="グループ化 67" o:spid="_x0000_s1087" style="position:absolute;left:18011;top:2634;width:5035;height:5391" coordorigin="18011,2634" coordsize="503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グループ化 68" o:spid="_x0000_s1088" style="position:absolute;left:18011;top:2634;width:5035;height:5391" coordorigin="18011,2634" coordsize="503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テキスト ボックス 210" o:spid="_x0000_s1089" style="position:absolute;left:18011;top:2634;width:5035;height:5391;visibility:visible;mso-wrap-style:square;v-text-anchor:top" arcsize="6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" fillcolor="white [3201]" strokecolor="#647c3f [2408]">
                        <v:path arrowok="t"/>
                        <o:lock v:ext="edit" aspectratio="t"/>
                        <v:textbox>
                          <w:txbxContent>
                            <w:p w14:paraId="506987B9" w14:textId="77777777" w:rsidR="000A396A" w:rsidRDefault="000A396A" w:rsidP="000A396A">
                              <w:pPr>
                                <w:rPr>
                                  <w:rFonts w:ascii="Trebuchet MS" w:hAnsi="Trebuchet MS" w:cs="Times New Roman"/>
                                  <w:color w:val="0D0D0D"/>
                                </w:rPr>
                              </w:pPr>
                              <w:r>
                                <w:rPr>
                                  <w:rFonts w:ascii="Trebuchet MS" w:hAnsi="Trebuchet MS" w:cs="Times New Roman"/>
                                  <w:color w:val="0D0D0D"/>
                                </w:rPr>
                                <w:t> </w:t>
                              </w:r>
                            </w:p>
                          </w:txbxContent>
                        </v:textbox>
                      </v:roundrect>
                      <v:roundrect id="テキスト ボックス 211" o:spid="_x0000_s1090" style="position:absolute;left:19496;top:6545;width:2160;height:108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" filled="f" stroked="f" strokeweight="2.25pt">
                        <v:textbox inset="0,0,0,0">
                          <w:txbxContent>
                            <w:p w14:paraId="4590E819"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検温</w:t>
                              </w:r>
                            </w:p>
                          </w:txbxContent>
                        </v:textbox>
                      </v:roundrect>
                    </v:group>
                    <v:shape id="図 71" o:spid="_x0000_s1091" type="#_x0000_t75" style="position:absolute;left:18998;top:3182;width:3204;height:29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">
                      <v:imagedata r:id="rId57" o:title=""/>
                    </v:shape>
                  </v:group>
                  <v:group id="グループ化 72" o:spid="_x0000_s1092" style="position:absolute;left:12290;top:2607;width:5036;height:5392" coordorigin="12290,2607" coordsize="503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グループ化 73" o:spid="_x0000_s1093" style="position:absolute;left:12290;top:2607;width:5036;height:5392" coordorigin="12290,2607" coordsize="503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テキスト ボックス 215" o:spid="_x0000_s1094" style="position:absolute;left:12290;top:2607;width:5036;height:5392;visibility:visible;mso-wrap-style:square;v-text-anchor:top" arcsize="6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" fillcolor="white [3201]" strokecolor="#647c3f [2408]">
                        <v:path arrowok="t"/>
                        <o:lock v:ext="edit" aspectratio="t"/>
                        <v:textbox>
                          <w:txbxContent>
                            <w:p w14:paraId="179F1D60" w14:textId="77777777" w:rsidR="000A396A" w:rsidRDefault="000A396A" w:rsidP="000A396A">
                              <w:pPr>
                                <w:rPr>
                                  <w:rFonts w:ascii="Trebuchet MS" w:hAnsi="Trebuchet MS" w:cs="Times New Roman"/>
                                  <w:color w:val="0D0D0D"/>
                                </w:rPr>
                              </w:pPr>
                              <w:r>
                                <w:rPr>
                                  <w:rFonts w:ascii="Trebuchet MS" w:hAnsi="Trebuchet MS" w:cs="Times New Roman"/>
                                  <w:color w:val="0D0D0D"/>
                                </w:rPr>
                                <w:t> </w:t>
                              </w:r>
                            </w:p>
                          </w:txbxContent>
                        </v:textbox>
                      </v:roundrect>
                      <v:roundrect id="テキスト ボックス 216" o:spid="_x0000_s1095" style="position:absolute;left:13431;top:6483;width:2881;height:108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" filled="f" stroked="f" strokeweight="2.25pt">
                        <v:textbox inset="0,0,0,0">
                          <w:txbxContent>
                            <w:p w14:paraId="23F02A50"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手洗い</w:t>
                              </w:r>
                            </w:p>
                          </w:txbxContent>
                        </v:textbox>
                      </v:roundrect>
                    </v:group>
                    <v:shape id="図 76" o:spid="_x0000_s1096" type="#_x0000_t75" style="position:absolute;left:13123;top:3009;width:3512;height:3379;rotation:11567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">
                      <v:imagedata r:id="rId58" o:title=""/>
                    </v:shape>
                  </v:group>
                  <v:group id="グループ化 77" o:spid="_x0000_s1097" style="position:absolute;left:23774;top:2590;width:5036;height:5391" coordorigin="23774,2590" coordsize="503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テキスト ボックス 219" o:spid="_x0000_s1098" style="position:absolute;left:23774;top:2590;width:5036;height:5391;visibility:visible;mso-wrap-style:square;v-text-anchor:top" arcsize="6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" fillcolor="white [3201]" strokecolor="#647c3f [2408]">
                      <v:path arrowok="t"/>
                      <o:lock v:ext="edit" aspectratio="t"/>
                      <v:textbox>
                        <w:txbxContent>
                          <w:p w14:paraId="7CF14597" w14:textId="77777777" w:rsidR="000A396A" w:rsidRPr="00670A7E" w:rsidRDefault="000A396A" w:rsidP="000A396A">
                            <w:pPr>
                              <w:rPr>
                                <w:rFonts w:ascii="Trebuchet MS" w:hAnsi="Trebuchet MS" w:cs="Times New Roman"/>
                                <w:color w:val="auto"/>
                              </w:rPr>
                            </w:pPr>
                            <w:r w:rsidRPr="00670A7E">
                              <w:rPr>
                                <w:rFonts w:ascii="Trebuchet MS" w:hAnsi="Trebuchet MS" w:cs="Times New Roman"/>
                                <w:color w:val="auto"/>
                              </w:rPr>
                              <w:t> </w:t>
                            </w:r>
                          </w:p>
                        </w:txbxContent>
                      </v:textbox>
                    </v:roundrect>
                    <v:roundrect id="テキスト ボックス 220" o:spid="_x0000_s1099" style="position:absolute;left:24341;top:6454;width:3960;height:108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" filled="f" stroked="f" strokeweight="2.25pt">
                      <v:textbox inset="0,0,0,0">
                        <w:txbxContent>
                          <w:p w14:paraId="74C28124" w14:textId="77777777" w:rsidR="000A396A" w:rsidRDefault="000A396A" w:rsidP="000A396A">
                            <w:pPr>
                              <w:jc w:val="center"/>
                              <w:rPr>
                                <w:rFonts w:ascii="AR丸ゴシック体M" w:hAnsi="ＭＳ 明朝" w:cs="Times New Roman"/>
                                <w:color w:val="0D0D0D"/>
                                <w:sz w:val="4"/>
                                <w:szCs w:val="4"/>
                              </w:rPr>
                            </w:pPr>
                            <w:r>
                              <w:rPr>
                                <w:rFonts w:ascii="AR丸ゴシック体M" w:hAnsi="ＭＳ 明朝" w:cs="Times New Roman" w:hint="eastAsia"/>
                                <w:color w:val="0D0D0D"/>
                                <w:sz w:val="4"/>
                                <w:szCs w:val="4"/>
                              </w:rPr>
                              <w:t>間をあける</w:t>
                            </w:r>
                          </w:p>
                        </w:txbxContent>
                      </v:textbox>
                    </v:roundrect>
                    <v:group id="グループ化 80" o:spid="_x0000_s1100" style="position:absolute;left:24676;top:3518;width:3240;height:2243" coordorigin="24676,3518" coordsize="21336,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o:lock v:ext="edit" aspectratio="t"/>
                      <v:oval id="楕円 81" o:spid="_x0000_s1101" style="position:absolute;left:40411;top:3545;width:4474;height: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" fillcolor="#a50021 [3204]" stroked="f" strokeweight="1.25pt">
                        <o:lock v:ext="edit" aspectratio="t"/>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82" o:spid="_x0000_s1102" type="#_x0000_t69" style="position:absolute;left:31934;top:6508;width:6826;height:3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" adj="5683" fillcolor="red" stroked="f" strokeweight="1.25pt"/>
                      <v:oval id="楕円 83" o:spid="_x0000_s1103" style="position:absolute;left:25800;top:3518;width:4474;height: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" fillcolor="#a50021 [3204]" stroked="f" strokeweight="1.25pt">
                        <o:lock v:ext="edit" aspectratio="t"/>
                      </v:oval>
                      <v:shape id="四角形: 角を丸くする 486" o:spid="_x0000_s1104" style="position:absolute;left:24676;top:8737;width:6748;height:9528;visibility:visible;mso-wrap-style:square;v-text-anchor:middle" coordsize="674676,95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" path="m,336868c,150821,150821,,336868,r,c522915,,673736,150821,673736,336868v,92498,2116,3652,-1,277495c671117,952975,674621,339026,673736,951231,-783,953710,674519,950642,,949159l,336868xe" fillcolor="#a50021 [3204]" stroked="f" strokeweight=".5pt">
                        <v:path arrowok="t" o:connecttype="custom" o:connectlocs="0,337084;336960,0;336960,0;673921,337084;673920,614757;673921,951841;0,949768;0,337084" o:connectangles="0,0,0,0,0,0,0,0"/>
                      </v:shape>
                      <v:shape id="四角形: 角を丸くする 486" o:spid="_x0000_s1105" style="position:absolute;left:39268;top:8782;width:6744;height:9525;visibility:visible;mso-wrap-style:square;v-text-anchor:middle" coordsize="674676,95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" path="m,336868c,150821,150821,,336868,r,c522915,,673736,150821,673736,336868v,92498,2116,3652,-1,277495c671117,952975,674621,339026,673736,951231,-783,953710,674519,950642,,949159l,336868xe" fillcolor="#a50021 [3204]" stroked="f">
                        <v:path arrowok="t" o:connecttype="custom" o:connectlocs="0,336986;336715,0;336715,0;673430,336986;673429,614579;673430,951565;0,949492;0,336986" o:connectangles="0,0,0,0,0,0,0,0"/>
                      </v:shape>
                    </v:group>
                  </v:group>
                </v:group>
                <v:roundrect id="AutoShape 120" o:spid="_x0000_s1106" style="position:absolute;left:35713;width:33839;height:3881;visibility:visible;mso-wrap-style:square;v-text-anchor:middle" arcsize="17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" filled="f" stroked="f">
                  <v:textbox inset="0,0,0,0">
                    <w:txbxContent>
                      <w:p w14:paraId="315C6E75" w14:textId="77777777" w:rsidR="000A396A" w:rsidRPr="00670A7E" w:rsidRDefault="000A396A" w:rsidP="000A396A">
                        <w:pPr>
                          <w:spacing w:line="260" w:lineRule="exact"/>
                          <w:ind w:left="144"/>
                          <w:rPr>
                            <w:rFonts w:ascii="Trebuchet MS" w:eastAsia="メイリオ" w:hAnsi="メイリオ" w:cs="Times New Roman"/>
                            <w:b/>
                            <w:bCs/>
                            <w:color w:val="262626" w:themeColor="text1" w:themeTint="D9"/>
                            <w:sz w:val="18"/>
                            <w:szCs w:val="18"/>
                          </w:rPr>
                        </w:pPr>
                        <w:r w:rsidRPr="00670A7E">
                          <w:rPr>
                            <w:rFonts w:ascii="Trebuchet MS" w:eastAsia="メイリオ" w:hAnsi="メイリオ" w:cs="Times New Roman" w:hint="eastAsia"/>
                            <w:b/>
                            <w:bCs/>
                            <w:color w:val="262626" w:themeColor="text1" w:themeTint="D9"/>
                            <w:sz w:val="18"/>
                            <w:szCs w:val="18"/>
                          </w:rPr>
                          <w:t>新型コロナウィルス感染症対策にご協力をお願いします</w:t>
                        </w:r>
                      </w:p>
                    </w:txbxContent>
                  </v:textbox>
                </v:roundrect>
                <w10:wrap anchorx="margin"/>
              </v:group>
            </w:pict>
          </mc:Fallback>
        </mc:AlternateContent>
      </w:r>
    </w:p>
    <w:p w14:paraId="4C171722" w14:textId="7AF6CE4B" w:rsidR="001531FF" w:rsidRDefault="001531FF" w:rsidP="00A02FA0">
      <w:pPr>
        <w:spacing w:before="0" w:after="0"/>
        <w:ind w:left="0" w:right="102"/>
        <w:rPr>
          <w:rFonts w:ascii="ＭＳ Ｐゴシック" w:eastAsia="ＭＳ Ｐゴシック" w:hAnsi="ＭＳ Ｐゴシック"/>
          <w:color w:val="FF0000"/>
          <w:sz w:val="32"/>
          <w:szCs w:val="32"/>
          <w14:glow w14:rad="228600">
            <w14:schemeClr w14:val="tx1">
              <w14:alpha w14:val="60000"/>
              <w14:lumMod w14:val="95000"/>
              <w14:lumOff w14:val="5000"/>
            </w14:schemeClr>
          </w14:glow>
        </w:rPr>
      </w:pPr>
    </w:p>
    <w:p w14:paraId="0F532EF3" w14:textId="012E1686" w:rsidR="001531FF" w:rsidRDefault="001531FF" w:rsidP="00A02FA0">
      <w:pPr>
        <w:spacing w:before="0" w:after="0"/>
        <w:ind w:left="0" w:right="102"/>
        <w:rPr>
          <w:rFonts w:ascii="ＭＳ Ｐゴシック" w:eastAsia="ＭＳ Ｐゴシック" w:hAnsi="ＭＳ Ｐゴシック"/>
          <w:color w:val="FF0000"/>
          <w:sz w:val="32"/>
          <w:szCs w:val="32"/>
          <w14:glow w14:rad="228600">
            <w14:schemeClr w14:val="tx1">
              <w14:alpha w14:val="60000"/>
              <w14:lumMod w14:val="95000"/>
              <w14:lumOff w14:val="5000"/>
            </w14:schemeClr>
          </w14:glow>
        </w:rPr>
      </w:pPr>
    </w:p>
    <w:p w14:paraId="083E542E" w14:textId="2159A774" w:rsidR="001531FF" w:rsidRDefault="001531FF" w:rsidP="00A02FA0">
      <w:pPr>
        <w:spacing w:before="0" w:after="0"/>
        <w:ind w:left="0" w:right="102"/>
        <w:rPr>
          <w:rFonts w:ascii="ＭＳ Ｐゴシック" w:eastAsia="ＭＳ Ｐゴシック" w:hAnsi="ＭＳ Ｐゴシック"/>
          <w:color w:val="FF0000"/>
          <w:sz w:val="32"/>
          <w:szCs w:val="32"/>
          <w14:glow w14:rad="228600">
            <w14:schemeClr w14:val="tx1">
              <w14:alpha w14:val="60000"/>
              <w14:lumMod w14:val="95000"/>
              <w14:lumOff w14:val="5000"/>
            </w14:schemeClr>
          </w14:glow>
        </w:rPr>
      </w:pPr>
    </w:p>
    <w:p w14:paraId="5C07F1E9" w14:textId="5E26CDB0" w:rsidR="00C85D3A" w:rsidRDefault="00C85D3A" w:rsidP="00A65465">
      <w:pPr>
        <w:spacing w:before="0" w:after="0"/>
        <w:ind w:left="0" w:right="102"/>
        <w:rPr>
          <w:rFonts w:ascii="Meiryo UI" w:eastAsia="Meiryo UI" w:hAnsi="Meiryo UI"/>
          <w:color w:val="000000" w:themeColor="text1"/>
          <w:sz w:val="21"/>
          <w:szCs w:val="21"/>
          <w14:glow w14:rad="228600">
            <w14:schemeClr w14:val="tx1">
              <w14:alpha w14:val="60000"/>
              <w14:lumMod w14:val="95000"/>
              <w14:lumOff w14:val="5000"/>
            </w14:schemeClr>
          </w14:glow>
        </w:rPr>
      </w:pPr>
    </w:p>
    <w:sectPr w:rsidR="00C85D3A" w:rsidSect="00A65465">
      <w:footerReference w:type="default" r:id="rId59"/>
      <w:pgSz w:w="11906" w:h="16838" w:code="9"/>
      <w:pgMar w:top="289" w:right="289" w:bottom="289" w:left="289" w:header="227"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07389" w14:textId="77777777" w:rsidR="004B61BD" w:rsidRDefault="004B61BD" w:rsidP="008B0818">
      <w:r>
        <w:separator/>
      </w:r>
    </w:p>
  </w:endnote>
  <w:endnote w:type="continuationSeparator" w:id="0">
    <w:p w14:paraId="33C35CF3" w14:textId="77777777" w:rsidR="004B61BD" w:rsidRDefault="004B61BD"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altName w:val="ＭＳ ゴシック"/>
    <w:panose1 w:val="020B0604020202020204"/>
    <w:charset w:val="80"/>
    <w:family w:val="modern"/>
    <w:pitch w:val="variable"/>
    <w:sig w:usb0="F7FFAFFF" w:usb1="E9DFFFFF" w:usb2="0000003F" w:usb3="00000000" w:csb0="003F01F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ＤＦＧ中太丸ゴシック体">
    <w:altName w:val="游ゴシック"/>
    <w:panose1 w:val="020F0700010101010101"/>
    <w:charset w:val="80"/>
    <w:family w:val="modern"/>
    <w:pitch w:val="variable"/>
    <w:sig w:usb0="00000001"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AR丸ゴシック体M">
    <w:panose1 w:val="020F0609000000000000"/>
    <w:charset w:val="80"/>
    <w:family w:val="modern"/>
    <w:pitch w:val="fixed"/>
    <w:sig w:usb0="80000283" w:usb1="28C76CFA" w:usb2="00000010"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F0600000000000000"/>
    <w:charset w:val="80"/>
    <w:family w:val="modern"/>
    <w:pitch w:val="variable"/>
    <w:sig w:usb0="80000283" w:usb1="28C76CFA"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6893" w14:textId="3B60673B" w:rsidR="009124DD" w:rsidRDefault="009124DD" w:rsidP="00C85A5B">
    <w:pPr>
      <w:pStyle w:val="af"/>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59FA1" w14:textId="77777777" w:rsidR="004B61BD" w:rsidRDefault="004B61BD" w:rsidP="008B0818">
      <w:r>
        <w:separator/>
      </w:r>
    </w:p>
  </w:footnote>
  <w:footnote w:type="continuationSeparator" w:id="0">
    <w:p w14:paraId="122EE39D" w14:textId="77777777" w:rsidR="004B61BD" w:rsidRDefault="004B61BD"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15281781">
    <w:abstractNumId w:val="11"/>
  </w:num>
  <w:num w:numId="2" w16cid:durableId="1308582895">
    <w:abstractNumId w:val="12"/>
  </w:num>
  <w:num w:numId="3" w16cid:durableId="330333061">
    <w:abstractNumId w:val="10"/>
  </w:num>
  <w:num w:numId="4" w16cid:durableId="219177255">
    <w:abstractNumId w:val="9"/>
  </w:num>
  <w:num w:numId="5" w16cid:durableId="2102021994">
    <w:abstractNumId w:val="7"/>
  </w:num>
  <w:num w:numId="6" w16cid:durableId="557472354">
    <w:abstractNumId w:val="6"/>
  </w:num>
  <w:num w:numId="7" w16cid:durableId="2113934060">
    <w:abstractNumId w:val="5"/>
  </w:num>
  <w:num w:numId="8" w16cid:durableId="775294689">
    <w:abstractNumId w:val="4"/>
  </w:num>
  <w:num w:numId="9" w16cid:durableId="124084845">
    <w:abstractNumId w:val="8"/>
  </w:num>
  <w:num w:numId="10" w16cid:durableId="1474639704">
    <w:abstractNumId w:val="3"/>
  </w:num>
  <w:num w:numId="11" w16cid:durableId="2139832189">
    <w:abstractNumId w:val="2"/>
  </w:num>
  <w:num w:numId="12" w16cid:durableId="1179200904">
    <w:abstractNumId w:val="1"/>
  </w:num>
  <w:num w:numId="13" w16cid:durableId="44255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D"/>
    <w:rsid w:val="00010291"/>
    <w:rsid w:val="00012258"/>
    <w:rsid w:val="0003141A"/>
    <w:rsid w:val="00034346"/>
    <w:rsid w:val="00041B42"/>
    <w:rsid w:val="00087178"/>
    <w:rsid w:val="00091F9D"/>
    <w:rsid w:val="000A396A"/>
    <w:rsid w:val="000B5E68"/>
    <w:rsid w:val="000C0019"/>
    <w:rsid w:val="000C3BCF"/>
    <w:rsid w:val="000E33EA"/>
    <w:rsid w:val="00106372"/>
    <w:rsid w:val="00117A72"/>
    <w:rsid w:val="00125384"/>
    <w:rsid w:val="00134402"/>
    <w:rsid w:val="00144332"/>
    <w:rsid w:val="001531FF"/>
    <w:rsid w:val="001570B2"/>
    <w:rsid w:val="00161081"/>
    <w:rsid w:val="001624C3"/>
    <w:rsid w:val="0016282D"/>
    <w:rsid w:val="00165ACB"/>
    <w:rsid w:val="00166C35"/>
    <w:rsid w:val="0017078E"/>
    <w:rsid w:val="00177115"/>
    <w:rsid w:val="00181184"/>
    <w:rsid w:val="001853E7"/>
    <w:rsid w:val="0018590C"/>
    <w:rsid w:val="00195F81"/>
    <w:rsid w:val="0019705E"/>
    <w:rsid w:val="001A14DE"/>
    <w:rsid w:val="001B130B"/>
    <w:rsid w:val="001B32D8"/>
    <w:rsid w:val="001D66CD"/>
    <w:rsid w:val="001F6C7E"/>
    <w:rsid w:val="00202845"/>
    <w:rsid w:val="00215FAA"/>
    <w:rsid w:val="00217EAF"/>
    <w:rsid w:val="00220400"/>
    <w:rsid w:val="00222CCB"/>
    <w:rsid w:val="002258EA"/>
    <w:rsid w:val="00227631"/>
    <w:rsid w:val="002343D8"/>
    <w:rsid w:val="002365AE"/>
    <w:rsid w:val="0024003B"/>
    <w:rsid w:val="002426BF"/>
    <w:rsid w:val="002536D2"/>
    <w:rsid w:val="00263075"/>
    <w:rsid w:val="00263274"/>
    <w:rsid w:val="00271791"/>
    <w:rsid w:val="00272CFC"/>
    <w:rsid w:val="002733AA"/>
    <w:rsid w:val="00276C79"/>
    <w:rsid w:val="00284053"/>
    <w:rsid w:val="00287072"/>
    <w:rsid w:val="002A068F"/>
    <w:rsid w:val="002A2528"/>
    <w:rsid w:val="002A4ABA"/>
    <w:rsid w:val="002C0384"/>
    <w:rsid w:val="002C0DE9"/>
    <w:rsid w:val="002C60CB"/>
    <w:rsid w:val="002C7C63"/>
    <w:rsid w:val="002E325E"/>
    <w:rsid w:val="002E583E"/>
    <w:rsid w:val="002E6692"/>
    <w:rsid w:val="002E772F"/>
    <w:rsid w:val="002F0C9E"/>
    <w:rsid w:val="002F4D49"/>
    <w:rsid w:val="002F7D69"/>
    <w:rsid w:val="003016DB"/>
    <w:rsid w:val="00310BD4"/>
    <w:rsid w:val="003124CD"/>
    <w:rsid w:val="0031294C"/>
    <w:rsid w:val="00345BB4"/>
    <w:rsid w:val="00347A5B"/>
    <w:rsid w:val="0035191A"/>
    <w:rsid w:val="003548E9"/>
    <w:rsid w:val="00356283"/>
    <w:rsid w:val="00362408"/>
    <w:rsid w:val="00370938"/>
    <w:rsid w:val="00374F5F"/>
    <w:rsid w:val="00376346"/>
    <w:rsid w:val="00381ECC"/>
    <w:rsid w:val="0039194A"/>
    <w:rsid w:val="00397AFA"/>
    <w:rsid w:val="003A0B95"/>
    <w:rsid w:val="003A6EC6"/>
    <w:rsid w:val="003B297C"/>
    <w:rsid w:val="003B2E80"/>
    <w:rsid w:val="003C4A10"/>
    <w:rsid w:val="003C7686"/>
    <w:rsid w:val="003D0600"/>
    <w:rsid w:val="003D36E8"/>
    <w:rsid w:val="003D5D74"/>
    <w:rsid w:val="0040238E"/>
    <w:rsid w:val="004167A0"/>
    <w:rsid w:val="00430E2C"/>
    <w:rsid w:val="0045006C"/>
    <w:rsid w:val="004532F5"/>
    <w:rsid w:val="004611DB"/>
    <w:rsid w:val="00467563"/>
    <w:rsid w:val="00475DDA"/>
    <w:rsid w:val="004B080E"/>
    <w:rsid w:val="004B61BD"/>
    <w:rsid w:val="004C654D"/>
    <w:rsid w:val="004E4D50"/>
    <w:rsid w:val="004E6B00"/>
    <w:rsid w:val="004F3453"/>
    <w:rsid w:val="004F689B"/>
    <w:rsid w:val="00514174"/>
    <w:rsid w:val="00516D6D"/>
    <w:rsid w:val="0051706D"/>
    <w:rsid w:val="00524252"/>
    <w:rsid w:val="00531952"/>
    <w:rsid w:val="00533645"/>
    <w:rsid w:val="00533DCF"/>
    <w:rsid w:val="00541732"/>
    <w:rsid w:val="0054297F"/>
    <w:rsid w:val="00565004"/>
    <w:rsid w:val="005940E5"/>
    <w:rsid w:val="00597C04"/>
    <w:rsid w:val="005A278D"/>
    <w:rsid w:val="005B12CC"/>
    <w:rsid w:val="005B504A"/>
    <w:rsid w:val="005D2D39"/>
    <w:rsid w:val="005E14A8"/>
    <w:rsid w:val="005E28BA"/>
    <w:rsid w:val="005E3C2C"/>
    <w:rsid w:val="005E4C29"/>
    <w:rsid w:val="005F4616"/>
    <w:rsid w:val="0060423C"/>
    <w:rsid w:val="0061298B"/>
    <w:rsid w:val="00621714"/>
    <w:rsid w:val="006269ED"/>
    <w:rsid w:val="006275BB"/>
    <w:rsid w:val="0063246C"/>
    <w:rsid w:val="006348CF"/>
    <w:rsid w:val="00637309"/>
    <w:rsid w:val="0063737B"/>
    <w:rsid w:val="00642CEC"/>
    <w:rsid w:val="00647A80"/>
    <w:rsid w:val="006670EF"/>
    <w:rsid w:val="00670A7E"/>
    <w:rsid w:val="00671288"/>
    <w:rsid w:val="00674105"/>
    <w:rsid w:val="0068245E"/>
    <w:rsid w:val="00684A8A"/>
    <w:rsid w:val="0069500E"/>
    <w:rsid w:val="006973C3"/>
    <w:rsid w:val="006A274F"/>
    <w:rsid w:val="006A5D7B"/>
    <w:rsid w:val="006C2CF5"/>
    <w:rsid w:val="006C5B7C"/>
    <w:rsid w:val="006E0744"/>
    <w:rsid w:val="006E4884"/>
    <w:rsid w:val="00701B6F"/>
    <w:rsid w:val="00702AF8"/>
    <w:rsid w:val="007043BF"/>
    <w:rsid w:val="00713F12"/>
    <w:rsid w:val="00714DD0"/>
    <w:rsid w:val="007177E4"/>
    <w:rsid w:val="00727FE5"/>
    <w:rsid w:val="007322A5"/>
    <w:rsid w:val="0073646B"/>
    <w:rsid w:val="0075698F"/>
    <w:rsid w:val="00773009"/>
    <w:rsid w:val="0078288F"/>
    <w:rsid w:val="00785A18"/>
    <w:rsid w:val="00785BF3"/>
    <w:rsid w:val="00792A1E"/>
    <w:rsid w:val="00797379"/>
    <w:rsid w:val="007A4EDB"/>
    <w:rsid w:val="007D54B9"/>
    <w:rsid w:val="007E348A"/>
    <w:rsid w:val="007E733C"/>
    <w:rsid w:val="007F0740"/>
    <w:rsid w:val="007F37C0"/>
    <w:rsid w:val="00800266"/>
    <w:rsid w:val="00821200"/>
    <w:rsid w:val="00825FA3"/>
    <w:rsid w:val="0083195F"/>
    <w:rsid w:val="008334AF"/>
    <w:rsid w:val="00834305"/>
    <w:rsid w:val="0083491C"/>
    <w:rsid w:val="008365E3"/>
    <w:rsid w:val="00841DC9"/>
    <w:rsid w:val="00860E8D"/>
    <w:rsid w:val="00873417"/>
    <w:rsid w:val="00874549"/>
    <w:rsid w:val="00884E5B"/>
    <w:rsid w:val="0089451B"/>
    <w:rsid w:val="00897FB4"/>
    <w:rsid w:val="008A116D"/>
    <w:rsid w:val="008A25AE"/>
    <w:rsid w:val="008B0818"/>
    <w:rsid w:val="008B491A"/>
    <w:rsid w:val="008B5111"/>
    <w:rsid w:val="008B7DC9"/>
    <w:rsid w:val="008C6946"/>
    <w:rsid w:val="008F7818"/>
    <w:rsid w:val="00902A42"/>
    <w:rsid w:val="009122D1"/>
    <w:rsid w:val="009124DD"/>
    <w:rsid w:val="009174CE"/>
    <w:rsid w:val="00917C60"/>
    <w:rsid w:val="00941E71"/>
    <w:rsid w:val="009435D8"/>
    <w:rsid w:val="0094423C"/>
    <w:rsid w:val="009553E8"/>
    <w:rsid w:val="00965F17"/>
    <w:rsid w:val="009661D9"/>
    <w:rsid w:val="00967F88"/>
    <w:rsid w:val="00971CAF"/>
    <w:rsid w:val="00992EB5"/>
    <w:rsid w:val="00994652"/>
    <w:rsid w:val="009C763E"/>
    <w:rsid w:val="009D76EB"/>
    <w:rsid w:val="009E0868"/>
    <w:rsid w:val="009F737D"/>
    <w:rsid w:val="00A0219F"/>
    <w:rsid w:val="00A02FA0"/>
    <w:rsid w:val="00A0357D"/>
    <w:rsid w:val="00A04B5A"/>
    <w:rsid w:val="00A110F2"/>
    <w:rsid w:val="00A12D60"/>
    <w:rsid w:val="00A27B94"/>
    <w:rsid w:val="00A41DB5"/>
    <w:rsid w:val="00A50E0D"/>
    <w:rsid w:val="00A52D79"/>
    <w:rsid w:val="00A65465"/>
    <w:rsid w:val="00A74BE2"/>
    <w:rsid w:val="00A84293"/>
    <w:rsid w:val="00A85514"/>
    <w:rsid w:val="00A9284E"/>
    <w:rsid w:val="00A95506"/>
    <w:rsid w:val="00A95B0D"/>
    <w:rsid w:val="00AB123B"/>
    <w:rsid w:val="00AB37AD"/>
    <w:rsid w:val="00AC02C0"/>
    <w:rsid w:val="00AC412E"/>
    <w:rsid w:val="00AC7504"/>
    <w:rsid w:val="00AD1ECC"/>
    <w:rsid w:val="00AD2091"/>
    <w:rsid w:val="00AE143B"/>
    <w:rsid w:val="00AE4521"/>
    <w:rsid w:val="00B01E5B"/>
    <w:rsid w:val="00B05D05"/>
    <w:rsid w:val="00B168F9"/>
    <w:rsid w:val="00B368A1"/>
    <w:rsid w:val="00B42EFE"/>
    <w:rsid w:val="00B617C9"/>
    <w:rsid w:val="00B66F38"/>
    <w:rsid w:val="00B81362"/>
    <w:rsid w:val="00B87D53"/>
    <w:rsid w:val="00B90655"/>
    <w:rsid w:val="00BA0866"/>
    <w:rsid w:val="00BA0CCA"/>
    <w:rsid w:val="00BA2CBD"/>
    <w:rsid w:val="00BA5A2B"/>
    <w:rsid w:val="00BA7429"/>
    <w:rsid w:val="00BA7A50"/>
    <w:rsid w:val="00BC615A"/>
    <w:rsid w:val="00BD5605"/>
    <w:rsid w:val="00BD6DAD"/>
    <w:rsid w:val="00BE047A"/>
    <w:rsid w:val="00BE1D7E"/>
    <w:rsid w:val="00C21C33"/>
    <w:rsid w:val="00C2651A"/>
    <w:rsid w:val="00C3565A"/>
    <w:rsid w:val="00C372ED"/>
    <w:rsid w:val="00C50B0A"/>
    <w:rsid w:val="00C61B02"/>
    <w:rsid w:val="00C67FD5"/>
    <w:rsid w:val="00C85A5B"/>
    <w:rsid w:val="00C85D3A"/>
    <w:rsid w:val="00C86B1D"/>
    <w:rsid w:val="00C92242"/>
    <w:rsid w:val="00C927E3"/>
    <w:rsid w:val="00C93A32"/>
    <w:rsid w:val="00C97E40"/>
    <w:rsid w:val="00CA6089"/>
    <w:rsid w:val="00CC5859"/>
    <w:rsid w:val="00CE3814"/>
    <w:rsid w:val="00CE754C"/>
    <w:rsid w:val="00CF207A"/>
    <w:rsid w:val="00CF537C"/>
    <w:rsid w:val="00D529A9"/>
    <w:rsid w:val="00D63B4C"/>
    <w:rsid w:val="00D6400B"/>
    <w:rsid w:val="00D80670"/>
    <w:rsid w:val="00D85F66"/>
    <w:rsid w:val="00D871AD"/>
    <w:rsid w:val="00DA3333"/>
    <w:rsid w:val="00DB1C51"/>
    <w:rsid w:val="00DB7CA0"/>
    <w:rsid w:val="00DC1F2A"/>
    <w:rsid w:val="00DC2CFD"/>
    <w:rsid w:val="00DC5836"/>
    <w:rsid w:val="00DD138E"/>
    <w:rsid w:val="00DF2F00"/>
    <w:rsid w:val="00E14AF3"/>
    <w:rsid w:val="00E15ABB"/>
    <w:rsid w:val="00E270F1"/>
    <w:rsid w:val="00E34D7A"/>
    <w:rsid w:val="00E36214"/>
    <w:rsid w:val="00E402F3"/>
    <w:rsid w:val="00E43EFE"/>
    <w:rsid w:val="00E7733F"/>
    <w:rsid w:val="00E83449"/>
    <w:rsid w:val="00EA5A65"/>
    <w:rsid w:val="00EB4FBE"/>
    <w:rsid w:val="00F0092F"/>
    <w:rsid w:val="00F07AD3"/>
    <w:rsid w:val="00F12A85"/>
    <w:rsid w:val="00F15090"/>
    <w:rsid w:val="00F20B17"/>
    <w:rsid w:val="00F32264"/>
    <w:rsid w:val="00F33FD7"/>
    <w:rsid w:val="00F343A1"/>
    <w:rsid w:val="00F46669"/>
    <w:rsid w:val="00F52393"/>
    <w:rsid w:val="00F57082"/>
    <w:rsid w:val="00F572AF"/>
    <w:rsid w:val="00F801FC"/>
    <w:rsid w:val="00F87B42"/>
    <w:rsid w:val="00FB454D"/>
    <w:rsid w:val="00FB5588"/>
    <w:rsid w:val="00FC0392"/>
    <w:rsid w:val="00FC3B18"/>
    <w:rsid w:val="00FD045C"/>
    <w:rsid w:val="00FD5FAD"/>
    <w:rsid w:val="00FE4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085B6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1"/>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 w:type="character" w:styleId="affb">
    <w:name w:val="Unresolved Mention"/>
    <w:basedOn w:val="a0"/>
    <w:uiPriority w:val="99"/>
    <w:semiHidden/>
    <w:unhideWhenUsed/>
    <w:rsid w:val="00EA5A65"/>
    <w:rPr>
      <w:color w:val="605E5C"/>
      <w:shd w:val="clear" w:color="auto" w:fill="E1DFDD"/>
    </w:rPr>
  </w:style>
  <w:style w:type="paragraph" w:styleId="affc">
    <w:name w:val="Body Text"/>
    <w:link w:val="affd"/>
    <w:rsid w:val="00C92242"/>
    <w:pPr>
      <w:pBdr>
        <w:top w:val="nil"/>
        <w:left w:val="nil"/>
        <w:bottom w:val="nil"/>
        <w:right w:val="nil"/>
        <w:between w:val="nil"/>
        <w:bar w:val="nil"/>
      </w:pBdr>
      <w:spacing w:before="0" w:after="0"/>
      <w:ind w:left="0" w:right="0"/>
    </w:pPr>
    <w:rPr>
      <w:rFonts w:ascii="Arial Unicode MS" w:eastAsia="Arial Unicode MS" w:hAnsi="Arial Unicode MS" w:cs="Arial Unicode MS" w:hint="eastAsia"/>
      <w:color w:val="000000"/>
      <w:sz w:val="22"/>
      <w:szCs w:val="22"/>
      <w:bdr w:val="nil"/>
      <w:lang w:val="ja-JP"/>
    </w:rPr>
  </w:style>
  <w:style w:type="character" w:customStyle="1" w:styleId="affd">
    <w:name w:val="本文 (文字)"/>
    <w:basedOn w:val="a0"/>
    <w:link w:val="affc"/>
    <w:rsid w:val="00C92242"/>
    <w:rPr>
      <w:rFonts w:ascii="Arial Unicode MS" w:eastAsia="Arial Unicode MS" w:hAnsi="Arial Unicode MS" w:cs="Arial Unicode MS"/>
      <w:color w:val="000000"/>
      <w:sz w:val="22"/>
      <w:szCs w:val="22"/>
      <w:bdr w:val="nil"/>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26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s://www.fukushima-koutu.co.jp/bus/bus_pool/koriyama/" TargetMode="External"/><Relationship Id="rId21" Type="http://schemas.openxmlformats.org/officeDocument/2006/relationships/image" Target="media/image5.jpeg"/><Relationship Id="rId34" Type="http://schemas.openxmlformats.org/officeDocument/2006/relationships/image" Target="media/image5.png"/><Relationship Id="rId42" Type="http://schemas.openxmlformats.org/officeDocument/2006/relationships/hyperlink" Target="https://anrekihaku.or.jp/" TargetMode="External"/><Relationship Id="rId47" Type="http://schemas.openxmlformats.org/officeDocument/2006/relationships/customXml" Target="ink/ink10.xml"/><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12513;&#12540;&#12523;info@utagoe.gr.jp" TargetMode="External"/><Relationship Id="rId20" Type="http://schemas.openxmlformats.org/officeDocument/2006/relationships/customXml" Target="ink/ink1.xml"/><Relationship Id="rId29" Type="http://schemas.openxmlformats.org/officeDocument/2006/relationships/customXml" Target="ink/ink4.xml"/><Relationship Id="rId41" Type="http://schemas.openxmlformats.org/officeDocument/2006/relationships/image" Target="media/image14.pn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0.png"/><Relationship Id="rId37" Type="http://schemas.openxmlformats.org/officeDocument/2006/relationships/customXml" Target="ink/ink8.xml"/><Relationship Id="rId40" Type="http://schemas.openxmlformats.org/officeDocument/2006/relationships/image" Target="media/image13.png"/><Relationship Id="rId45" Type="http://schemas.openxmlformats.org/officeDocument/2006/relationships/customXml" Target="ink/ink9.xml"/><Relationship Id="rId53" Type="http://schemas.openxmlformats.org/officeDocument/2006/relationships/image" Target="media/image22.png"/><Relationship Id="rId58"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yperlink" Target="mailto:&#12513;&#12540;&#12523;info@utagoe.gr.jp" TargetMode="External"/><Relationship Id="rId23" Type="http://schemas.openxmlformats.org/officeDocument/2006/relationships/image" Target="media/image6.png"/><Relationship Id="rId28" Type="http://schemas.openxmlformats.org/officeDocument/2006/relationships/image" Target="media/image80.png"/><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atoshi-y.net/" TargetMode="External"/><Relationship Id="rId31" Type="http://schemas.openxmlformats.org/officeDocument/2006/relationships/customXml" Target="ink/ink5.xml"/><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www.satoshi-y.net/" TargetMode="External"/><Relationship Id="rId27" Type="http://schemas.openxmlformats.org/officeDocument/2006/relationships/customXml" Target="ink/ink3.xml"/><Relationship Id="rId30" Type="http://schemas.openxmlformats.org/officeDocument/2006/relationships/image" Target="media/image9.png"/><Relationship Id="rId35" Type="http://schemas.openxmlformats.org/officeDocument/2006/relationships/customXml" Target="ink/ink7.xml"/><Relationship Id="rId43" Type="http://schemas.openxmlformats.org/officeDocument/2006/relationships/image" Target="media/image15.png"/><Relationship Id="rId48" Type="http://schemas.openxmlformats.org/officeDocument/2006/relationships/image" Target="media/image17.png"/><Relationship Id="rId56"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fo@utagoe.gr.jp" TargetMode="External"/><Relationship Id="rId25" Type="http://schemas.openxmlformats.org/officeDocument/2006/relationships/customXml" Target="ink/ink2.xml"/><Relationship Id="rId33" Type="http://schemas.openxmlformats.org/officeDocument/2006/relationships/customXml" Target="ink/ink6.xml"/><Relationship Id="rId38" Type="http://schemas.openxmlformats.org/officeDocument/2006/relationships/image" Target="media/image12.png"/><Relationship Id="rId46" Type="http://schemas.openxmlformats.org/officeDocument/2006/relationships/image" Target="media/image130.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u3\AppData\Roaming\Microsoft\Templates\&#12456;&#12524;&#12460;&#12531;&#12488;&#12394;&#26149;&#12398;&#12481;&#12521;&#1247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23:36:09.522"/>
    </inkml:context>
    <inkml:brush xml:id="br0">
      <inkml:brushProperty name="width" value="0.35" units="cm"/>
      <inkml:brushProperty name="height" value="2.1" units="cm"/>
      <inkml:brushProperty name="color" value="#F6630D"/>
      <inkml:brushProperty name="ignorePressure" value="1"/>
      <inkml:brushProperty name="inkEffects" value="pencil"/>
    </inkml:brush>
  </inkml:definitions>
  <inkml:trace contextRef="#ctx0" brushRef="#br0">1723 104,'3'0,"7"0,8 0,8 0,4 0,1 0,4 0,2 0,1 0,-2 0,-6 0,-1 0,-2 0,-3 0,-2 0,-3 0,0 0,-1 0,-1 0,3 0,5 0,1 0,2 0,-2 0,-1 0,5 0,-1 0,-2 0,-1 0,-4 0,-2 0,-1 0,-1 0,0 0,-1 0,0 0,1 0,0 0,2 0,6 0,-1 0,0 0,2 0,1 0,1 0,2 0,1 0,-3 0,-4 0,2 0,-2 0,-2 0,1 0,3 0,2 0,3 0,3 0,-3 0,2 0,0 0,-4 0,-3 0,0 0,0 0,-1 0,-2 0,0 0,-4 0,0 0,-2 0,3 0,1 0,2 0,0 0,0 0,-1 0,-2 0,-2 0,0 0,2 0,1 0,2 0,3 0,6 0,-4 0,2 0,1 0,-2 0,-3 0,-3 0,1 0,2 0,2 0,6 0,9 0,9 0,10 0,9-2,-7-4,-9 1,-5-2,-8 0,-6 2,-6 1,-3 0,1 2,-1 2,4 0,11 0,5 0,8 0,-1 0,2 0,-6 2,-6-2,-6 0,-4 0,-8 0,-2 0,2 0,2 0,5 0,4 0,3 0,1 0,0 0,-1 0,-1 0,-3 0,-1 0,1 0,-4 0,-5 0,-3 0,-4 0,-1 0,0 0,2 0,3 0,-1 0,5 0,2 0,-1 0,2 0,1 0,-6 0,-2 0,-4 0,0 0,-3 0,-1 0,4 0,0 0,1 0,1 0,1 0,-2 0,1 0,-2 0,-2 0,-1 0,0 0,0 0,0 0,2 0,4 0,3 0,1 0,2 0,-1 0,-2 0,-3 0,1 0,1 0,-4 0,-2 0,0 0,1 0,2 0,4 0,9 0,0 0,-1 0,1 0,-2 0,-5 0,-4 0,0 0,-1 0,-2 0,1 0,7 0,7 0,5 0,3 0,-1 0,0 0,-7 0,-1 0,-6 0,-5 0,-1 0,-3 0,-3 0,-1 0,6 0,3 0,1 0,7 0,1 0,-4 0,-4 0,-3 0,-2 0,1 0,-1 0,5 0,5 0,5 0,-1 0,2 0,-5 0,-5 0,-3 0,0 0,2 0,3 0,-3 0,-1 0,1 0,-1 0,-3 0,0 0,0 0,0 0,-1 0,-1 0,4 0,3 4,1 0,2 0,3-1,0 0,-3-2,0 0,-6-1,-3 0,-3 0,3 0,3 0,0 0,2-1,1 1,-4 0,-1 0,-3 0,3 0,2 0,2 0,0 0,1 0,-1 0,3 0,-1 0,-2 0,-3 0,0 0,0 0,1 0,0 0,-2 0,3 0,-1 0,3 0,1 0,0 0,-4 0,-2 0,-3 0,3 0,-1 0,-1 0,2 0,5 0,-2 0,3 0,-1 0,-3 0,1 0,-2 0,0 0,-2 0,-2 0,-1 0,-1 0,0 0,0 0,-1 0,3 0,1 0,3 0,-4 0,0 0,-1 0,4 0,-2 0,4 0,3 0,4 0,-2 0,-3 0,-3 0,-1 0,-3 0,0 0,-3 0,0 0,1 0,2 0,2 0,-1 0,0 0,-1 0,0 0,-2 0,0 0,1 0,-1 0,-1 0,1 0,-1 0,3 0,4 0,-3 0,0 0,-1 0,0 0,1 0,1 0,3 0,4 0,-1 0,-2 0,-3 0,-1 0,-2 0,-1 0,-1 0,0 0,0 0,-1 0,0 0,4 0,3 0,3 0,1 0,-1 0,2 0,-3 0,2 0,-1 0,-1 0,-1 0,2 0,4 0,-2 0,0 0,0 0,-3 0,-3 0,-3 0,-1 0,0 0,2 0,3 0,2 0,-1 0,0 0,3 0,0 0,1 0,-1 0,-3 0,-2 0,-2 0,-2 0,-1 0,3 0,1 0,0 0,1-4,4 1,3-1,-1 0,-2 1,-2 2,-2-1,0 2,0 0,-2 0,3 0,3 0,0 0,-2 0,2-2,-2-3,-2 0,-2 2,3 0,0 2,-2 1,-2-2,4 2,-1 0,-2 2,0-2,6 0,1 0,-3 0,-1 0,-1 0,-3 0,-1 0,-1 0,0 0,1 0,1 0,4 0,2 0,-1 0,1 0,2 0,0 0,-1 0,-4 0,1 0,0 0,-1 0,-3 0,1 0,-3 0,4 0,3 0,0 0,2 0,1 0,-2 0,-4 0,-1 0,2 0,-1 0,0 0,-2 0,1 0,-2 0,-1 0,3 0,4 0,1 0,1 0,0 0,2 0,-2 0,-2 0,-3 0,-1 0,-1 0,-2 0,0 0,-1 0,1 0,3 0,0 0,0 0,0 0,3 0,0 0,-2 0,-1 0,-1 0,6 0,0 0,-1 0,1 0,2 0,0 0,1 0,0 0,0 0,2 0,-1 0,-4 0,0 0,2 0,0 0,-2 0,-3 0,-2 0,2 0,-1 0,3 0,-1 0,0 0,-1 0,-3 0,-1 0,0 0,-1 0,-1 0,1 0,-1 0,0 0,3 0,-3 0,1 0,0 0,-1 0,2 0,-2 0,1 0,0 0,0 0,1 0,-1 0,-1 0,4 0,1 0,0 0,-1 0,0 0,-2 0,-1 0,1 0,-1 0,-1 0,1 0,-1 0,4 0,2 0,-2 0,3 0,1 0,1 0,-1 0,2-4,1 0,2-5,0 3,-1-3,-1 5,-1 0,-2 2,-2 1,-3 1,-2 0,0 1,0-1,0 0,-1 2,0-2,2 0,-2 0,1 0,0 0,0 0,-1 0,1 0,0 0,0 0,1 0,-1 0,-1 0,1 0,4 0,-1 0,1 0,-1 0,-2 0,2 0,-2 0,-1 0,-1 0,1 0,0 0,0 0,-1 0,1 0,0 0,1 0,-2 0,1 0,0 0,-1 0,1 0,1 0,-2 0,8 0,1 0,0 0,1 0,-1 0,-2 0,-1 0,-2 0,-2 0,0 0,-2 0,1 0,0 0,-1 0,0 0,1 0,4 0,0 0,2 0,1 0,3 0,-2 0,-2 0,-1 0,-1 0,-3 0,-1 0,0 0,-1 0,1 0,0 0,-1 0,1 0,3 0,1 0,-3 2,-2 2,-1 2,0-3,0 0,4 2,-2 4,0 0,-1-2,3 0,-1 0,-3 1,1-1,-1 2,1-2,-3 1,0 0,-2 1,-1 1,0-4,3 1,0 6,2-4,2-1,0 3,0 0,-1 0,1 2,2-4,-2 1,0-2,0-1,-1 3,1 2,1-1,-2-1,1 0,1 2,-2-1,2-3,-5 2,0 2,0-2,0 1,2 0,-3 2,1-4,0 3,-2 1,0-2,-2 2,3-2,2 2,0 0,-1-1,1 1,0 2,-2 1,0 2,-2 1,0-3,-2 0,1-3,-2 0,1-4,-1 2,-1 3,0-4,-1 2,2 7,3 1,-2 3,0 0,-3 0,-3-1,2-4,0-2,-2 0,3 0,3-2,0 1,-2 0,-2 2,1 1,0 0,-1 2,2 0,0 2,1-3,-1 2,-1 0,2-3,-2-3,-1 1,-1 0,1 2,0 1,0 0,-2 2,2-1,0 1,2-1,0 1,-1-1,2-4,-1 1,-2-1,-2 1,3-3,-1 1,-1 0,-1 1,-1 2,2 1,0 1,0 0,-1 0,-1 1,-1-1,0 2,-1-4,0 4,3-2,1 1,0-1,-1 1,-1-1,-1 0,0 0,-1 1,0 0,3-2,1 2,0-1,-1 1,-1-1,3 0,0 1,-1 0,-1-1,-1 0,-1 1,0-2,-1 2,0-1,2 4,2 9,0 0,-1 0,-1-2,0-5,-2-1,1-3,-1-2,-1 0,1 1,0-2,0 0,0 2,0-1,0 0,0 1,0-1,0 0,0 1,0-1,3-3,1-1,-1 0,0 0,0 2,-2 0,0 3,-1-1,0 0,0 1,0-2,-1 3,1-2,0 1,0-2,0 2,0 0,0 0,0-2,0 2,0 2,0 3,0-2,0 0,0-1,0-1,0-1,0 0,0-1,0 1,0-1,0 0,0 0,3 0,1 4,0 1,-1 0,-1-1,0 0,-1-5,-1 3,0-1,0 0,0-1,-1 1,1-2,0 2,0-1,0 0,0 0,0 0,0 2,0 2,0-1,0 2,0 0,0-3,0 0,0 0,0-2,0 0,0 0,0 1,0-1,0 1,0-2,0 2,0 3,0 0,0 1,0 0,0-3,0 0,0 0,0 6,0 1,0 0,0-3,0 0,0-2,0-3,0 0,0-1,0 1,0-1,0 0,0 0,-3 10,-1 4,0 0,1-3,1-3,0-4,-1 0,-2-3,-1-4,-1-3,1 3,2-1,-2-2,0 0,2 0,-3 0,1-1,1 1,-2 2,1 2,-3 1,-1 0,0 3,-4-5,0-2,-1 1,0 1,-1 1,-1 1,3 1,1-3,-1-2,1 2,0-5,4 2,-1-2,-2-1,-1-1,-2 1,2 1,-1 0,0-3,-1-2,0 1,-2-3,-1 0,-1 2,1-1,1 0,-4-2,-1 3,-1-3,3 5,-4 0,1-2,0 0,2 1,1-2,1-2,1 0,-1-4,2 4,-2 0,-1 1,-2-3,0 1,1-1,2 1,0 2,-7-1,-1 1,-1-4,-2 4,-1 1,-2-1,0-2,-1 2,5 2,-4 2,1-3,3 2,3-4,3 0,0-2,-2-2,-1 0,-2 4,-2 0,-1 5,0-3,0 1,3-1,1-4,1 0,1-1,3 2,-3 2,1-1,2 0,-2 1,-5 1,3-2,-2 1,1-4,-2 0,3 0,-3-1,2 0,0 0,1 4,-1 1,0-1,3 0,-1-2,0 0,2 1,2 2,1 0,1-2,0-1,-2 1,-3-3,-2 0,1 0,3 0,1 0,1 0,1 0,-1-2,0 2,-1 0,-1 0,2 0,-4 0,-2 0,-1 0,-1 0,-2 0,1 0,3 0,1 0,1 0,-1 0,3 0,0 0,0 0,-3 0,-4 0,-8 0,0 0,-6 0,1 0,-2 0,7 0,2 0,3 0,3 0,2 0,3 0,1 0,1 0,0 0,1 0,-1 0,3 0,-4 0,1 0,1 0,-7 0,-2 0,-7 0,-4 0,-1 0,-6 0,5 0,1 0,4 0,0 0,6 0,1 0,-2 0,4 0,4 0,2 0,2 0,-1 0,0 0,0 0,2 0,-1 0,3 0,0 0,0 0,1 0,-5 0,0 0,0 0,-1 0,-2 0,2 0,2 0,-2 0,-1 0,-2 0,1 0,-4 0,-2 0,0 0,-2 0,2 0,3 0,1 0,-2 0,-2 0,-2 0,2 0,1 0,-2 0,3 0,1 0,4 0,3 0,2 0,0 0,1 0,1 0,0 0,0 0,-5 0,-3 0,-3 0,-3 0,-4 0,0 0,0 0,3 0,3 0,3 0,2 0,4 0,0 0,3 0,-5 0,1 0,1 0,-1 0,-1 0,-2 0,1 0,2 0,-2 0,-1 0,2 0,-1 0,-1 0,0 0,2 0,2 0,1 0,1 0,-3 0,-1 0,1 0,-6 0,-5 0,-2 0,-4 0,-3 0,3 0,2 0,4 0,2 0,1 0,5 0,-2 0,0 0,-1 0,-4 0,-2 0,-4 0,4 0,3 0,4 0,0 0,2 0,2 0,0 0,0 0,-1 0,2 0,-3 0,0 0,2 0,0 0,-1 0,-1 0,2 0,1 0,-2 0,-4 0,1 0,1 0,-1 0,-3 0,-1 0,1 0,-3 0,1 0,2 0,1 0,1 0,-1 0,-1 0,4 0,0 0,0 0,-2 0,2 0,1 0,-1 0,-3 0,1 0,2 0,-1 0,-2 0,-4 0,0 0,-2 0,2 0,0 0,-1 0,0 0,2 0,0 0,3 0,3 0,1 0,3 0,0 0,-4 0,-1 0,-1 0,-2 0,-1 0,0 0,2 0,3 0,1 0,4 0,0 0,2 0,-2 0,-9 0,-5 0,-8 0,-8 0,3 0,-3 0,4 0,8 0,7 0,6 0,3 0,4 0,1 0,-3 0,-1 0,0 0,-1 0,-2 0,2 0,0 0,2 0,-1 0,3 0,-3 0,-1 0,0 0,2 0,-2 0,-2 0,1 0,2 0,1 0,-2 0,-4 0,0 0,2 0,-4 0,0 0,1 0,-1 0,-3 0,2 0,-1 0,1 0,1 0,2 0,-3 0,3 0,2 0,2 0,-2 0,-2 0,0 0,2 0,-2 0,-3 0,-1 0,-1 0,4 0,0 0,-1 0,-2 0,2 0,-2 0,1 0,0 0,-1 0,-7 0,-1 0,0 0,-1 0,1 0,3 0,6 0,4 0,3 0,2 0,-2 0,-2 0,-1 0,1 0,-4 4,-1 2,2-3,-5 1,1-1,3-1,-1-2,3 0,2 0,-1 0,0 0,2 0,-1 0,-2 0,-4 0,0 0,3 0,2 0,1 0,0 0,2 0,-3 0,-3 0,-1 0,-1 0,1 0,-2 0,2 0,-3 0,1 0,2 0,2 0,1 0,-2 0,-1 0,-2 0,0 0,2 0,4 0,-1 0,-2 0,0 0,4 0,-5 0,-3 0,0 0,1 0,-2 0,3 0,-3 0,0 0,3 0,2 0,-1 0,0 0,1 0,1 0,-3 0,4 0,2 0,2 0,1 0,2 0,2 0,-2 0,2 0,0 0,-2 0,2 0,-1 0,1 0,-1 0,0 0,-3 0,-2 0,2 0,-4 0,1 0,2 0,0 0,-2 0,0 0,2 0,1 0,2 0,-7 0,0 0,-2 0,-2 0,4 0,3 0,2 0,2 0,-1 0,0 0,-2 0,0 0,1 0,2 0,0 0,1 0,0 0,-1 0,2 0,-2 0,2 0,-1 0,1 0,-2 0,2 0,-1 0,0 0,1 0,-2 0,-3 0,-2 0,-8 0,-7 0,-3 0,-2 0,3 0,1 0,5 0,4 0,6 0,2 0,4 0,1 0,1 0,-2 0,-3 0,0 0,-1 0,0 0,-1 0,3 0,1 0,1 0,0 0,1 0,-1 0,-1 0,-2 0,0 0,2 0,-3 0,0 0,0 0,1 0,-4 0,-1 0,0 0,3 0,-3 0,-3 0,3 0,3 0,2 0,2 0,0 0,3 0,-1 0,0 0,1 0,-4 0,-1 0,1 0,0 0,-2 0,-1 0,1 0,-1 0,0 0,1 0,2 0,1 0,1 0,-3 0,-1 0,2 0,0 0,-1 0,-5 0,-2 0,-1 0,0 0,2 0,2 0,3 0,1 0,0 0,-4 0,-2 0,-1 0,0 0,1 0,2 0,-1 0,-1 0,1 0,1 0,4 0,-2 0,1 0,-1 0,0 0,1 0,0 0,-2 0,2 0,0 0,1 0,-2 0,1 0,1 0,-1 0,-2 0,2 0,1 0,2 0,-2 0,-1 0,-1 0,-4 0,0 0,2 0,-1 0,-1 0,-4 0,3 0,2 0,-2 0,1 0,-3 0,1 0,4 0,-1 0,0 0,3 0,3 0,1 0,2 0,-3 0,-2 0,2 0,0 0,2 0,-1 0,2 0,0 0,-3 0,0 0,-1 0,0 0,2 0,-2 0,0 0,2-4,4-1,0 2,0-1,0 1,-1 2,-1-1,1 2,-4 0,0 0,-2 0,2 0,1 0,1 0,0 0,0 0,1 0,1 0,-1 0,1 0,-2 0,2 0,-4 0,-1 0,-3 0,0 0,1 0,2 0,1 0,1 0,-1 0,-2 0,1 0,2 0,0 0,4-3,-1-2,-1 1,0 1,-3 0,3 2,0-3,0-2,0 3,-1-1,4-3,2 2,-1 0,0 1,-2-1,-1-2,-1 4,1-3,-1 0,0 1,0 0,-1 1,5 0,0-3,0 2,-1 1,-1 2,-1-4,0 1,0 1,-1 1,3-2,1-2,-1-1,1-1,-3 3,1 0,-1 1,-1-3,3 0,1 0,0 2,-1 1,3-2,-1 1,3-2,0-1,0 0,0-1,-1-1,1-1,-1-5,1-1,0 2,1 2,0-3,-3 1,-2-3,2-1,0 5,2-2,-1 5,2 0,-1-1,1-4,3 0,-2 3,1-2,2 0,-1-1,0-1,-2 3,1-1,1 0,2 0,1-2,-1 2,-1 0,2 2,0-4,1 1,1-3,-3 4,0 0,1 1,0-3,1 0,1-1,-1 0,2-2,0 0,0 1,0 0,-3 0,-1-2,1 2,0-1,-3 2,1-2,-2 5,-1-1,3 1,0-1,0-1,-2-1,3 1,-2-4,0 3,1-2,1 2,-1-2,-1 1,-1 2,0 3,1-3,2 3,1-3,2-1,0-1,1 1,0-3,-3 3,0-3,-1 2,1-1,1 1,1-1,0 1,1 0,0-1,0 2,0-2,0 1,0-1,0 0,0 2,0-2,0 1,0-1,0 2,0-2,0 1,0-2,0 4,0-4,0 2,0 0,0-1,0 2,0-3,0 2,0-1,0 2,0-3,0 3,0-2,0 0,0 1,0 0,0 0,0-1,0 2,0-2,0 1,0 0,0-2,0 2,3 0,2 0,1-1,1 2,-1-3,-1 3,-2-3,-2 2,3 4,0 1,1-3,-2 2,2-2,0-1,-1-1,2 4,0 1,3-1,-1-2,-2 0,1 0,0-3,-2 1,2 3,-1 2,-1-2,-2 1,3 2,-1-1,3 3,-1 0,-1-1,-2-3,-2-1,0-2,1 0,1-2,0 1,-1-1,-2 1,0-2,0 3,-1-3,3 2,1 0,0-1,-1-1,-1-4,-1 1,0 2,-1-1,0 2,0 1,0 0,0 1,0 0,-1-1,1 2,0-2,0 1,0-1,0 2,0-2,0 1,0-1,0 1,0-1,0 2,0-2,0 1,0-1,0 0,0 2,0-3,0 2,0 0,0 0,0 0,0 0,0-1,0 1,0-2,0 3,0-2,0 1,0 0,0 0,0 0,0-1,0-1,0 3,0-2,0 1,0 0,0 0,0 0,0-1,0 0,0 1,0 0,0-1,0 1,3 2,1 3,0-1,-1 0,-1-2,3 2,0 1,-1-1,0 1,2 1,-1-1,-1-1,2-1,3 0,0-2,2-2,-2 1,-2 0,1 2,-1 3,2-2,2 5,-1-2,-2-1,0 3,-1-1,2-2,-1-1,1-1,2 1,0 0,1 4,-2-1,0 3,-1-1,-2-1,0-1,3 1,1 1,1-1,0 3,-2-2,1 2,-2-2,1 2,1 1,0 0,0-1,-1 0,1 1,1 2,1-3,-1-2,1 0,-3 0,1 0,1 3,-2-1,2 3,1-1,-2-1,1 0,1 0,1 0,2-4,1 3,0-1,1 0,0-1,0 2,1 1,0 4,-2 0,1 3,-3-4,-2 1,2-4,0 1,0 1,1 1,1-2,1 1,1 1,-1 1,0-2,0 1,0 0,0 1,0 2,0-1,-1 3,2 0,-1 0,0 0,0 0,0 2,-1-2,1 0,0 0,0 0,1 0,-2 0,1 0,0 0,0 0,0 0,0 0,-1 0,1 0,1 0,-1-3,0-2,-1 0,1-2,1 1,-2-1,1 2,0 4,-1-2,-1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23:40:53.285"/>
    </inkml:context>
    <inkml:brush xml:id="br0">
      <inkml:brushProperty name="width" value="0.35" units="cm"/>
      <inkml:brushProperty name="height" value="2.1" units="cm"/>
      <inkml:brushProperty name="color" value="#F6630D"/>
      <inkml:brushProperty name="ignorePressure" value="1"/>
      <inkml:brushProperty name="inkEffects" value="pencil"/>
    </inkml:brush>
  </inkml:definitions>
  <inkml:trace contextRef="#ctx0" brushRef="#br0">0 186,'0'-4,"4"-2,3 0,0-3,10 0,10 1,7 2,4 3,2 1,-3-4,-5 0,-5 1,-3 1,-3 1,-3 1,0 1,0 1,2 0,2 0,2 1,1-1,0 0,-3 0,-1 0,0 0,0 0,2 0,-1 0,-1 0,-1 0,0 0,-2 0,1 0,-1 0,0 0,0 0,0 0,6 0,2 0,3 0,0 0,-3 0,-1 0,-3 0,-2 0,3 0,-1 0,2 0,5 0,-1 0,-2 0,1 0,2 0,-1 0,-1 0,0 0,-2 0,-1 0,-1 0,-3 0,-1 0,0 0,1 0,3 0,2 0,0 0,5 0,1 0,1 0,-2 0,1 0,-2 0,-1 0,-1 0,-2 0,-2 0,-3 0,-1 0,0 0,2 0,1 0,0 0,5 0,4 0,1 0,-3 0,0 0,2 0,1 0,-1 0,-4 0,1 0,1 0,2 0,-1 0,4 0,-2 0,4 0,-1 0,-4 0,-4 0,-2 0,-5 0,0 0,1 0,0 0,5 0,-2-4,0-2,1 0,1 1,0 2,0 1,-1 1,-2 0,-3 1,0 0,5 1,5-1,0 0,4 0,0 0,-4 0,4 0,-2 0,0 0,1 0,-2 0,-4 0,1 0,2 0,-3 0,2 0,1-4,0-2,-4 0,-1 2,-4 1,-1 1,-1 1,-1-4,0-1,0 0,0 1,2 2,5 1,1 2,3-1,2 1,-1 0,0 1,-1-1,-3 0,0 0,0 0,-3 0,-1 0,-1 0,-3 0,1 0,5 0,2 0,3 0,2 0,3 0,1 0,2 0,-4 0,0 0,-3 0,-4 0,-2 0,-3 0,-2 0,-1 0,3 0,1 0,2 0,1 0,2 0,0 0,-2 0,-2 0,-1 0,0 0,1 0,0 0,-3 0,0 0,0 0,-2 0,1 0,-1 0,0 0,0 0,-1 0,2 0,-1 0,0 0,0 0,4 0,0 0,0 0,0 0,-2 0,-1 0,1 0,-2 0,4 0,3 0,1 0,-2 0,1 0,-1 0,0 0,0 0,-2 0,1 0,3 0,2 0,0 0,-1 0,2 0,1 0,2 0,2 0,-1 0,-5 0,2 0,-4 0,-2 0,1 0,0 0,-2-4,1-2,0 0,0 2,-3 1,-1 1,3 1,3 0,3 1,3 0,6 1,2-1,1 0,-5 0,0 0,-5 0,-3 0,-5 0,-2 0,-1 0,0 0,5 0,1 0,-2 0,-1 0,-1 0,-2 0,8 0,6 0,7 0,5 0,0 0,6 5,3 1,-5-1,-8 0,-7-2,-8-1,-3-1,-6-1,1 1,-3-2,1 1,-1 0,2 0,-1-1,4 1,5 0,0 0,-1 0,-2 0,0 0,-3 0,-1 0,3 0,0 0,0 0,2 0,3 0,0 0,-1 0,2 0,1 0,-1 0,-2 0,-3 0,0 0,-4 0,1 0,-3 0,1 0,0 0,-1 0,2 0,-2 0,2 0,-2 0,2-4,-1-2,1 0,-2 2,2 1,-1 1,0 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22T13:54:06.648"/>
    </inkml:context>
    <inkml:brush xml:id="br0">
      <inkml:brushProperty name="width" value="0.05" units="cm"/>
      <inkml:brushProperty name="height" value="0.05" units="cm"/>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14:11:37.981"/>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8 8,'-3'-2,"-2"-3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14:11:39.137"/>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1 8,'0'-4,"0"0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14:11:38.451"/>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0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22T13:54:07.570"/>
    </inkml:context>
    <inkml:brush xml:id="br0">
      <inkml:brushProperty name="width" value="0.05" units="cm"/>
      <inkml:brushProperty name="height" value="0.05" units="cm"/>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14:11:09.934"/>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8 1,'-3'0,"-2"0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14:11:42.025"/>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1 0,'0'0</inkml:trace>
  <inkml:trace contextRef="#ctx0" brushRef="#br0" timeOffset="698.97">1 96,'0'0</inkml:trace>
  <inkml:trace contextRef="#ctx0" brushRef="#br0" timeOffset="853.83">1 96,'0'0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23:36:18.393"/>
    </inkml:context>
    <inkml:brush xml:id="br0">
      <inkml:brushProperty name="width" value="0.35" units="cm"/>
      <inkml:brushProperty name="height" value="2.1" units="cm"/>
      <inkml:brushProperty name="color" value="#F6630D"/>
      <inkml:brushProperty name="ignorePressure" value="1"/>
      <inkml:brushProperty name="inkEffects" value="pencil"/>
    </inkml:brush>
  </inkml:definitions>
  <inkml:trace contextRef="#ctx0" brushRef="#br0">0 8,'0'-3,"0"-2</inkml:trace>
</inkml:ink>
</file>

<file path=word/theme/_rels/theme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4.xml><?xml version="1.0" encoding="utf-8"?>
<ds:datastoreItem xmlns:ds="http://schemas.openxmlformats.org/officeDocument/2006/customXml" ds:itemID="{F078F6C2-65F2-456D-8AA7-A7D823501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エレガントな春のチラシ.dotx</Template>
  <TotalTime>0</TotalTime>
  <Pages>2</Pages>
  <Words>125</Words>
  <Characters>714</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2022-05-09T13:49:00Z</dcterms:created>
  <dcterms:modified xsi:type="dcterms:W3CDTF">2022-05-09T13:49:00Z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