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39511" w14:textId="1EE459EF" w:rsidR="00797379" w:rsidRDefault="00EB4FBE" w:rsidP="003A0B95">
      <w:pPr>
        <w:tabs>
          <w:tab w:val="left" w:pos="6465"/>
          <w:tab w:val="right" w:pos="11227"/>
        </w:tabs>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12160" behindDoc="1" locked="0" layoutInCell="1" allowOverlap="1" wp14:anchorId="18850FC3" wp14:editId="11EE6EA8">
                <wp:simplePos x="0" y="0"/>
                <wp:positionH relativeFrom="column">
                  <wp:posOffset>72517</wp:posOffset>
                </wp:positionH>
                <wp:positionV relativeFrom="page">
                  <wp:posOffset>263347</wp:posOffset>
                </wp:positionV>
                <wp:extent cx="3571875" cy="5479085"/>
                <wp:effectExtent l="0" t="0" r="9525" b="7620"/>
                <wp:wrapNone/>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571875" cy="5479085"/>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F6F19" w14:textId="77777777" w:rsidR="005940E5" w:rsidRPr="00165ACB" w:rsidRDefault="00773009" w:rsidP="00165ACB">
                            <w:pPr>
                              <w:pStyle w:val="affa"/>
                              <w:spacing w:before="0" w:after="0" w:line="168" w:lineRule="auto"/>
                              <w:ind w:left="240" w:right="102"/>
                              <w:jc w:val="left"/>
                              <w:rPr>
                                <w:rFonts w:eastAsia="Meiryo UI" w:cs="Times New Roman"/>
                                <w:b/>
                                <w:sz w:val="40"/>
                                <w:szCs w:val="40"/>
                              </w:rPr>
                            </w:pPr>
                            <w:r w:rsidRPr="00165ACB">
                              <w:rPr>
                                <w:rFonts w:eastAsia="Meiryo UI" w:cs="Times New Roman" w:hint="eastAsia"/>
                                <w:b/>
                                <w:sz w:val="40"/>
                                <w:szCs w:val="40"/>
                              </w:rPr>
                              <w:t>2020日本のうたごえ</w:t>
                            </w:r>
                          </w:p>
                          <w:p w14:paraId="31D5D059" w14:textId="77777777" w:rsidR="00873417" w:rsidRPr="00263274" w:rsidRDefault="00873417" w:rsidP="007E733C">
                            <w:pPr>
                              <w:spacing w:before="0" w:after="120"/>
                              <w:ind w:left="0" w:right="0"/>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val="ja-JP" w:bidi="ja-JP"/>
                              </w:rPr>
                              <w:t>------------------</w:t>
                            </w:r>
                          </w:p>
                          <w:p w14:paraId="72A6BDFF" w14:textId="77777777" w:rsidR="00873417" w:rsidRDefault="00773009" w:rsidP="00773009">
                            <w:pPr>
                              <w:pStyle w:val="a6"/>
                              <w:spacing w:line="192" w:lineRule="auto"/>
                              <w:rPr>
                                <w:rFonts w:eastAsia="Meiryo UI"/>
                              </w:rPr>
                            </w:pPr>
                            <w:r>
                              <w:rPr>
                                <w:rFonts w:eastAsia="Meiryo UI" w:hint="eastAsia"/>
                              </w:rPr>
                              <w:t>全国創作講習会</w:t>
                            </w:r>
                          </w:p>
                          <w:p w14:paraId="01D3CD69" w14:textId="77777777" w:rsidR="00773009" w:rsidRPr="00773009" w:rsidRDefault="00773009" w:rsidP="00773009">
                            <w:pPr>
                              <w:pStyle w:val="a6"/>
                              <w:spacing w:line="192" w:lineRule="auto"/>
                              <w:rPr>
                                <w:rFonts w:ascii="ＤＦＧ中太丸ゴシック体" w:eastAsia="ＤＦＧ中太丸ゴシック体" w:hAnsi="HGSｺﾞｼｯｸE"/>
                                <w:sz w:val="24"/>
                                <w:szCs w:val="24"/>
                              </w:rPr>
                            </w:pPr>
                            <w:r w:rsidRPr="00773009">
                              <w:rPr>
                                <w:rFonts w:ascii="ＤＦＧ中太丸ゴシック体" w:eastAsia="ＤＦＧ中太丸ゴシック体" w:hAnsi="メイリオ" w:hint="eastAsia"/>
                                <w:b w:val="0"/>
                                <w:bCs/>
                                <w:sz w:val="32"/>
                                <w:szCs w:val="32"/>
                              </w:rPr>
                              <w:t>2020全国創作講習会</w:t>
                            </w:r>
                            <w:bookmarkStart w:id="0" w:name="_Hlk31308447"/>
                            <w:bookmarkStart w:id="1" w:name="_Hlk31308451"/>
                            <w:r w:rsidRPr="004F3453">
                              <w:rPr>
                                <w:rFonts w:ascii="メイリオ" w:eastAsia="メイリオ" w:hAnsi="メイリオ" w:hint="eastAsia"/>
                                <w:sz w:val="22"/>
                                <w:szCs w:val="22"/>
                              </w:rPr>
                              <w:t>in</w:t>
                            </w:r>
                            <w:bookmarkEnd w:id="0"/>
                            <w:r w:rsidRPr="004F3453">
                              <w:rPr>
                                <w:rFonts w:ascii="ＤＦＧ中太丸ゴシック体" w:eastAsia="ＤＦＧ中太丸ゴシック体" w:hAnsi="HGSｺﾞｼｯｸE" w:hint="eastAsia"/>
                                <w:sz w:val="32"/>
                                <w:szCs w:val="32"/>
                              </w:rPr>
                              <w:t>福島</w:t>
                            </w:r>
                          </w:p>
                          <w:bookmarkEnd w:id="1"/>
                          <w:p w14:paraId="357BECAB" w14:textId="77777777" w:rsidR="00374F5F" w:rsidRPr="00263274" w:rsidRDefault="00374F5F" w:rsidP="007E733C">
                            <w:pPr>
                              <w:spacing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6E332673" w14:textId="485F09BD" w:rsidR="00873417" w:rsidRPr="002C0DE9" w:rsidRDefault="004F3453" w:rsidP="00F33FD7">
                            <w:pPr>
                              <w:pStyle w:val="a8"/>
                              <w:spacing w:after="0" w:line="168" w:lineRule="auto"/>
                              <w:ind w:left="426" w:right="102"/>
                              <w:jc w:val="left"/>
                              <w:rPr>
                                <w:rFonts w:eastAsia="Meiryo UI"/>
                                <w:sz w:val="24"/>
                                <w:szCs w:val="56"/>
                              </w:rPr>
                            </w:pPr>
                            <w:r w:rsidRPr="002C0DE9">
                              <w:rPr>
                                <w:rFonts w:eastAsia="Meiryo UI" w:hint="eastAsia"/>
                                <w:sz w:val="24"/>
                                <w:szCs w:val="56"/>
                              </w:rPr>
                              <w:t>♪</w:t>
                            </w:r>
                            <w:r w:rsidR="00773009" w:rsidRPr="002C0DE9">
                              <w:rPr>
                                <w:rFonts w:eastAsia="Meiryo UI" w:hint="eastAsia"/>
                                <w:sz w:val="24"/>
                                <w:szCs w:val="56"/>
                              </w:rPr>
                              <w:t>日程：2020/</w:t>
                            </w:r>
                            <w:r w:rsidR="00773009" w:rsidRPr="002E772F">
                              <w:rPr>
                                <w:rFonts w:eastAsia="Meiryo UI" w:hint="eastAsia"/>
                                <w:b/>
                                <w:bCs/>
                                <w:sz w:val="48"/>
                                <w:szCs w:val="48"/>
                              </w:rPr>
                              <w:t>8/2</w:t>
                            </w:r>
                            <w:r w:rsidR="002C7C63" w:rsidRPr="002E772F">
                              <w:rPr>
                                <w:rFonts w:eastAsia="Meiryo UI"/>
                                <w:b/>
                                <w:bCs/>
                                <w:sz w:val="48"/>
                                <w:szCs w:val="48"/>
                              </w:rPr>
                              <w:t>2</w:t>
                            </w:r>
                            <w:r w:rsidR="00773009" w:rsidRPr="002C0DE9">
                              <w:rPr>
                                <w:rFonts w:eastAsia="Meiryo UI" w:hint="eastAsia"/>
                                <w:sz w:val="24"/>
                                <w:szCs w:val="56"/>
                              </w:rPr>
                              <w:t>（</w:t>
                            </w:r>
                            <w:r w:rsidR="002C7C63">
                              <w:rPr>
                                <w:rFonts w:eastAsia="Meiryo UI" w:hint="eastAsia"/>
                                <w:sz w:val="24"/>
                                <w:szCs w:val="56"/>
                              </w:rPr>
                              <w:t>土</w:t>
                            </w:r>
                            <w:r w:rsidR="00773009" w:rsidRPr="002C0DE9">
                              <w:rPr>
                                <w:rFonts w:eastAsia="Meiryo UI" w:hint="eastAsia"/>
                                <w:sz w:val="24"/>
                                <w:szCs w:val="56"/>
                              </w:rPr>
                              <w:t>）</w:t>
                            </w:r>
                          </w:p>
                          <w:p w14:paraId="3B5701D0" w14:textId="77777777" w:rsidR="00773009" w:rsidRPr="00263274" w:rsidRDefault="00773009" w:rsidP="00F33FD7">
                            <w:pPr>
                              <w:pStyle w:val="a8"/>
                              <w:spacing w:after="120" w:line="144" w:lineRule="auto"/>
                              <w:ind w:left="426" w:right="102"/>
                              <w:rPr>
                                <w:rFonts w:eastAsia="Meiryo UI"/>
                              </w:rPr>
                            </w:pPr>
                            <w:r w:rsidRPr="002C0DE9">
                              <w:rPr>
                                <w:rFonts w:eastAsia="Meiryo UI" w:hint="eastAsia"/>
                                <w:sz w:val="48"/>
                                <w:szCs w:val="180"/>
                              </w:rPr>
                              <w:t>～</w:t>
                            </w:r>
                            <w:r w:rsidRPr="002E772F">
                              <w:rPr>
                                <w:rFonts w:eastAsia="Meiryo UI" w:hint="eastAsia"/>
                                <w:b/>
                                <w:bCs/>
                                <w:sz w:val="48"/>
                                <w:szCs w:val="48"/>
                              </w:rPr>
                              <w:t>8/23</w:t>
                            </w:r>
                            <w:r w:rsidRPr="002C0DE9">
                              <w:rPr>
                                <w:rFonts w:eastAsia="Meiryo UI" w:hint="eastAsia"/>
                                <w:sz w:val="24"/>
                                <w:szCs w:val="56"/>
                              </w:rPr>
                              <w:t>（日）</w:t>
                            </w:r>
                          </w:p>
                          <w:p w14:paraId="13ED621B" w14:textId="006676CF" w:rsidR="00873417" w:rsidRPr="00F33FD7" w:rsidRDefault="004F3453" w:rsidP="00F33FD7">
                            <w:pPr>
                              <w:pStyle w:val="aa"/>
                              <w:spacing w:before="0" w:after="0" w:line="168" w:lineRule="auto"/>
                              <w:ind w:left="426" w:right="102"/>
                              <w:jc w:val="left"/>
                              <w:rPr>
                                <w:rFonts w:eastAsia="Meiryo UI"/>
                                <w:sz w:val="18"/>
                                <w:szCs w:val="18"/>
                              </w:rPr>
                            </w:pPr>
                            <w:r w:rsidRPr="002C0DE9">
                              <w:rPr>
                                <w:rFonts w:eastAsia="Meiryo UI" w:hint="eastAsia"/>
                                <w:sz w:val="24"/>
                                <w:szCs w:val="56"/>
                              </w:rPr>
                              <w:t>♪</w:t>
                            </w:r>
                            <w:r w:rsidR="00F33FD7">
                              <w:rPr>
                                <w:rFonts w:eastAsia="Meiryo UI" w:hint="eastAsia"/>
                                <w:sz w:val="24"/>
                                <w:szCs w:val="56"/>
                              </w:rPr>
                              <w:t>会場</w:t>
                            </w:r>
                            <w:r w:rsidR="00773009" w:rsidRPr="002C0DE9">
                              <w:rPr>
                                <w:rFonts w:eastAsia="Meiryo UI" w:hint="eastAsia"/>
                                <w:sz w:val="24"/>
                                <w:szCs w:val="56"/>
                              </w:rPr>
                              <w:t>：</w:t>
                            </w:r>
                            <w:r w:rsidR="00773009" w:rsidRPr="008C6946">
                              <w:rPr>
                                <w:rFonts w:eastAsia="Meiryo UI" w:hint="eastAsia"/>
                                <w:b/>
                                <w:bCs/>
                                <w:spacing w:val="2"/>
                                <w:w w:val="88"/>
                                <w:sz w:val="36"/>
                                <w:szCs w:val="96"/>
                                <w:fitText w:val="2552" w:id="-2071335424"/>
                              </w:rPr>
                              <w:t>郡山市</w:t>
                            </w:r>
                            <w:r w:rsidR="00A84293" w:rsidRPr="008C6946">
                              <w:rPr>
                                <w:rFonts w:eastAsia="Meiryo UI" w:hint="eastAsia"/>
                                <w:b/>
                                <w:bCs/>
                                <w:spacing w:val="2"/>
                                <w:w w:val="88"/>
                                <w:sz w:val="36"/>
                                <w:szCs w:val="96"/>
                                <w:fitText w:val="2552" w:id="-2071335424"/>
                              </w:rPr>
                              <w:t>中央公民</w:t>
                            </w:r>
                            <w:r w:rsidR="00A84293" w:rsidRPr="008C6946">
                              <w:rPr>
                                <w:rFonts w:eastAsia="Meiryo UI" w:hint="eastAsia"/>
                                <w:b/>
                                <w:bCs/>
                                <w:spacing w:val="3"/>
                                <w:w w:val="88"/>
                                <w:sz w:val="36"/>
                                <w:szCs w:val="96"/>
                                <w:fitText w:val="2552" w:id="-2071335424"/>
                              </w:rPr>
                              <w:t>館</w:t>
                            </w:r>
                            <w:r w:rsidR="00F33FD7" w:rsidRPr="008C6946">
                              <w:rPr>
                                <w:rFonts w:eastAsia="Meiryo UI" w:hint="eastAsia"/>
                                <w:b/>
                                <w:bCs/>
                                <w:spacing w:val="3"/>
                                <w:w w:val="72"/>
                                <w:szCs w:val="56"/>
                                <w:fitText w:val="1021" w:id="-2071334912"/>
                              </w:rPr>
                              <w:t>（福島県</w:t>
                            </w:r>
                            <w:r w:rsidR="00F33FD7" w:rsidRPr="008C6946">
                              <w:rPr>
                                <w:rFonts w:eastAsia="Meiryo UI" w:hint="eastAsia"/>
                                <w:b/>
                                <w:bCs/>
                                <w:spacing w:val="2"/>
                                <w:w w:val="72"/>
                                <w:szCs w:val="56"/>
                                <w:fitText w:val="1021" w:id="-2071334912"/>
                              </w:rPr>
                              <w:t>）</w:t>
                            </w:r>
                          </w:p>
                          <w:p w14:paraId="14D95B9C" w14:textId="77777777" w:rsidR="004F3453" w:rsidRPr="00263274" w:rsidRDefault="004F3453" w:rsidP="009553E8">
                            <w:pPr>
                              <w:spacing w:before="0" w:after="120"/>
                              <w:ind w:left="102" w:right="102"/>
                              <w:jc w:val="center"/>
                              <w:rPr>
                                <w:rFonts w:ascii="Meiryo UI" w:eastAsia="Meiryo UI" w:hAnsi="Meiryo UI"/>
                                <w:caps/>
                                <w:color w:val="FFFFFF" w:themeColor="background1"/>
                                <w:spacing w:val="30"/>
                                <w:sz w:val="28"/>
                              </w:rPr>
                            </w:pPr>
                            <w:r w:rsidRPr="00F33FD7">
                              <w:rPr>
                                <w:rFonts w:ascii="Meiryo UI" w:eastAsia="Meiryo UI" w:hAnsi="Meiryo UI"/>
                                <w:color w:val="FFFFFF" w:themeColor="background1"/>
                                <w:spacing w:val="30"/>
                                <w:lang w:bidi="ja-JP"/>
                              </w:rPr>
                              <w:t>---------------------</w:t>
                            </w:r>
                            <w:r w:rsidRPr="00263274">
                              <w:rPr>
                                <w:rFonts w:ascii="Meiryo UI" w:eastAsia="Meiryo UI" w:hAnsi="Meiryo UI"/>
                                <w:color w:val="FFFFFF" w:themeColor="background1"/>
                                <w:spacing w:val="30"/>
                                <w:sz w:val="28"/>
                                <w:szCs w:val="28"/>
                                <w:lang w:bidi="ja-JP"/>
                              </w:rPr>
                              <w:t>-----------</w:t>
                            </w:r>
                          </w:p>
                          <w:p w14:paraId="719C332E" w14:textId="77777777" w:rsidR="00873417" w:rsidRPr="00263274" w:rsidRDefault="00873417" w:rsidP="004F3453">
                            <w:pPr>
                              <w:pStyle w:val="ab"/>
                              <w:spacing w:line="168" w:lineRule="auto"/>
                              <w:rPr>
                                <w:rFonts w:eastAsia="Meiryo UI"/>
                                <w:sz w:val="28"/>
                              </w:rPr>
                            </w:pPr>
                          </w:p>
                        </w:txbxContent>
                      </wps:txbx>
                      <wps:bodyPr rot="0" spcFirstLastPara="0" vertOverflow="overflow" horzOverflow="overflow" vert="horz" wrap="square" lIns="72000" tIns="21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50F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26" type="#_x0000_t67" alt="タイトル: 矢印 - 説明: 赤紫の装飾的な下向きの矢印。" style="position:absolute;left:0;text-align:left;margin-left:5.7pt;margin-top:20.75pt;width:281.25pt;height:43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" adj="19589,0" fillcolor="#a50021 [3204]" stroked="f" strokeweight="1.25pt">
                <v:textbox inset="2mm,6mm,2mm">
                  <w:txbxContent>
                    <w:p w14:paraId="167F6F19" w14:textId="77777777" w:rsidR="005940E5" w:rsidRPr="00165ACB" w:rsidRDefault="00773009" w:rsidP="00165ACB">
                      <w:pPr>
                        <w:pStyle w:val="affa"/>
                        <w:spacing w:before="0" w:after="0" w:line="168" w:lineRule="auto"/>
                        <w:ind w:left="240" w:right="102"/>
                        <w:jc w:val="left"/>
                        <w:rPr>
                          <w:rFonts w:eastAsia="Meiryo UI" w:cs="Times New Roman"/>
                          <w:b/>
                          <w:sz w:val="40"/>
                          <w:szCs w:val="40"/>
                        </w:rPr>
                      </w:pPr>
                      <w:r w:rsidRPr="00165ACB">
                        <w:rPr>
                          <w:rFonts w:eastAsia="Meiryo UI" w:cs="Times New Roman" w:hint="eastAsia"/>
                          <w:b/>
                          <w:sz w:val="40"/>
                          <w:szCs w:val="40"/>
                        </w:rPr>
                        <w:t>2020日本のうたごえ</w:t>
                      </w:r>
                    </w:p>
                    <w:p w14:paraId="31D5D059" w14:textId="77777777" w:rsidR="00873417" w:rsidRPr="00263274" w:rsidRDefault="00873417" w:rsidP="007E733C">
                      <w:pPr>
                        <w:spacing w:before="0" w:after="120"/>
                        <w:ind w:left="0" w:right="0"/>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val="ja-JP" w:bidi="ja-JP"/>
                        </w:rPr>
                        <w:t>------------------</w:t>
                      </w:r>
                    </w:p>
                    <w:p w14:paraId="72A6BDFF" w14:textId="77777777" w:rsidR="00873417" w:rsidRDefault="00773009" w:rsidP="00773009">
                      <w:pPr>
                        <w:pStyle w:val="a6"/>
                        <w:spacing w:line="192" w:lineRule="auto"/>
                        <w:rPr>
                          <w:rFonts w:eastAsia="Meiryo UI"/>
                        </w:rPr>
                      </w:pPr>
                      <w:r>
                        <w:rPr>
                          <w:rFonts w:eastAsia="Meiryo UI" w:hint="eastAsia"/>
                        </w:rPr>
                        <w:t>全国創作講習会</w:t>
                      </w:r>
                    </w:p>
                    <w:p w14:paraId="01D3CD69" w14:textId="77777777" w:rsidR="00773009" w:rsidRPr="00773009" w:rsidRDefault="00773009" w:rsidP="00773009">
                      <w:pPr>
                        <w:pStyle w:val="a6"/>
                        <w:spacing w:line="192" w:lineRule="auto"/>
                        <w:rPr>
                          <w:rFonts w:ascii="ＤＦＧ中太丸ゴシック体" w:eastAsia="ＤＦＧ中太丸ゴシック体" w:hAnsi="HGSｺﾞｼｯｸE"/>
                          <w:sz w:val="24"/>
                          <w:szCs w:val="24"/>
                        </w:rPr>
                      </w:pPr>
                      <w:r w:rsidRPr="00773009">
                        <w:rPr>
                          <w:rFonts w:ascii="ＤＦＧ中太丸ゴシック体" w:eastAsia="ＤＦＧ中太丸ゴシック体" w:hAnsi="メイリオ" w:hint="eastAsia"/>
                          <w:b w:val="0"/>
                          <w:bCs/>
                          <w:sz w:val="32"/>
                          <w:szCs w:val="32"/>
                        </w:rPr>
                        <w:t>2020全国創作講習会</w:t>
                      </w:r>
                      <w:bookmarkStart w:id="2" w:name="_Hlk31308447"/>
                      <w:bookmarkStart w:id="3" w:name="_Hlk31308451"/>
                      <w:r w:rsidRPr="004F3453">
                        <w:rPr>
                          <w:rFonts w:ascii="メイリオ" w:eastAsia="メイリオ" w:hAnsi="メイリオ" w:hint="eastAsia"/>
                          <w:sz w:val="22"/>
                          <w:szCs w:val="22"/>
                        </w:rPr>
                        <w:t>in</w:t>
                      </w:r>
                      <w:bookmarkEnd w:id="2"/>
                      <w:r w:rsidRPr="004F3453">
                        <w:rPr>
                          <w:rFonts w:ascii="ＤＦＧ中太丸ゴシック体" w:eastAsia="ＤＦＧ中太丸ゴシック体" w:hAnsi="HGSｺﾞｼｯｸE" w:hint="eastAsia"/>
                          <w:sz w:val="32"/>
                          <w:szCs w:val="32"/>
                        </w:rPr>
                        <w:t>福島</w:t>
                      </w:r>
                    </w:p>
                    <w:bookmarkEnd w:id="3"/>
                    <w:p w14:paraId="357BECAB" w14:textId="77777777" w:rsidR="00374F5F" w:rsidRPr="00263274" w:rsidRDefault="00374F5F" w:rsidP="007E733C">
                      <w:pPr>
                        <w:spacing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6E332673" w14:textId="485F09BD" w:rsidR="00873417" w:rsidRPr="002C0DE9" w:rsidRDefault="004F3453" w:rsidP="00F33FD7">
                      <w:pPr>
                        <w:pStyle w:val="a8"/>
                        <w:spacing w:after="0" w:line="168" w:lineRule="auto"/>
                        <w:ind w:left="426" w:right="102"/>
                        <w:jc w:val="left"/>
                        <w:rPr>
                          <w:rFonts w:eastAsia="Meiryo UI"/>
                          <w:sz w:val="24"/>
                          <w:szCs w:val="56"/>
                        </w:rPr>
                      </w:pPr>
                      <w:r w:rsidRPr="002C0DE9">
                        <w:rPr>
                          <w:rFonts w:eastAsia="Meiryo UI" w:hint="eastAsia"/>
                          <w:sz w:val="24"/>
                          <w:szCs w:val="56"/>
                        </w:rPr>
                        <w:t>♪</w:t>
                      </w:r>
                      <w:r w:rsidR="00773009" w:rsidRPr="002C0DE9">
                        <w:rPr>
                          <w:rFonts w:eastAsia="Meiryo UI" w:hint="eastAsia"/>
                          <w:sz w:val="24"/>
                          <w:szCs w:val="56"/>
                        </w:rPr>
                        <w:t>日程：2020/</w:t>
                      </w:r>
                      <w:r w:rsidR="00773009" w:rsidRPr="002E772F">
                        <w:rPr>
                          <w:rFonts w:eastAsia="Meiryo UI" w:hint="eastAsia"/>
                          <w:b/>
                          <w:bCs/>
                          <w:sz w:val="48"/>
                          <w:szCs w:val="48"/>
                        </w:rPr>
                        <w:t>8/2</w:t>
                      </w:r>
                      <w:r w:rsidR="002C7C63" w:rsidRPr="002E772F">
                        <w:rPr>
                          <w:rFonts w:eastAsia="Meiryo UI"/>
                          <w:b/>
                          <w:bCs/>
                          <w:sz w:val="48"/>
                          <w:szCs w:val="48"/>
                        </w:rPr>
                        <w:t>2</w:t>
                      </w:r>
                      <w:r w:rsidR="00773009" w:rsidRPr="002C0DE9">
                        <w:rPr>
                          <w:rFonts w:eastAsia="Meiryo UI" w:hint="eastAsia"/>
                          <w:sz w:val="24"/>
                          <w:szCs w:val="56"/>
                        </w:rPr>
                        <w:t>（</w:t>
                      </w:r>
                      <w:r w:rsidR="002C7C63">
                        <w:rPr>
                          <w:rFonts w:eastAsia="Meiryo UI" w:hint="eastAsia"/>
                          <w:sz w:val="24"/>
                          <w:szCs w:val="56"/>
                        </w:rPr>
                        <w:t>土</w:t>
                      </w:r>
                      <w:r w:rsidR="00773009" w:rsidRPr="002C0DE9">
                        <w:rPr>
                          <w:rFonts w:eastAsia="Meiryo UI" w:hint="eastAsia"/>
                          <w:sz w:val="24"/>
                          <w:szCs w:val="56"/>
                        </w:rPr>
                        <w:t>）</w:t>
                      </w:r>
                    </w:p>
                    <w:p w14:paraId="3B5701D0" w14:textId="77777777" w:rsidR="00773009" w:rsidRPr="00263274" w:rsidRDefault="00773009" w:rsidP="00F33FD7">
                      <w:pPr>
                        <w:pStyle w:val="a8"/>
                        <w:spacing w:after="120" w:line="144" w:lineRule="auto"/>
                        <w:ind w:left="426" w:right="102"/>
                        <w:rPr>
                          <w:rFonts w:eastAsia="Meiryo UI"/>
                        </w:rPr>
                      </w:pPr>
                      <w:r w:rsidRPr="002C0DE9">
                        <w:rPr>
                          <w:rFonts w:eastAsia="Meiryo UI" w:hint="eastAsia"/>
                          <w:sz w:val="48"/>
                          <w:szCs w:val="180"/>
                        </w:rPr>
                        <w:t>～</w:t>
                      </w:r>
                      <w:r w:rsidRPr="002E772F">
                        <w:rPr>
                          <w:rFonts w:eastAsia="Meiryo UI" w:hint="eastAsia"/>
                          <w:b/>
                          <w:bCs/>
                          <w:sz w:val="48"/>
                          <w:szCs w:val="48"/>
                        </w:rPr>
                        <w:t>8/23</w:t>
                      </w:r>
                      <w:r w:rsidRPr="002C0DE9">
                        <w:rPr>
                          <w:rFonts w:eastAsia="Meiryo UI" w:hint="eastAsia"/>
                          <w:sz w:val="24"/>
                          <w:szCs w:val="56"/>
                        </w:rPr>
                        <w:t>（日）</w:t>
                      </w:r>
                    </w:p>
                    <w:p w14:paraId="13ED621B" w14:textId="006676CF" w:rsidR="00873417" w:rsidRPr="00F33FD7" w:rsidRDefault="004F3453" w:rsidP="00F33FD7">
                      <w:pPr>
                        <w:pStyle w:val="aa"/>
                        <w:spacing w:before="0" w:after="0" w:line="168" w:lineRule="auto"/>
                        <w:ind w:left="426" w:right="102"/>
                        <w:jc w:val="left"/>
                        <w:rPr>
                          <w:rFonts w:eastAsia="Meiryo UI"/>
                          <w:sz w:val="18"/>
                          <w:szCs w:val="18"/>
                        </w:rPr>
                      </w:pPr>
                      <w:r w:rsidRPr="002C0DE9">
                        <w:rPr>
                          <w:rFonts w:eastAsia="Meiryo UI" w:hint="eastAsia"/>
                          <w:sz w:val="24"/>
                          <w:szCs w:val="56"/>
                        </w:rPr>
                        <w:t>♪</w:t>
                      </w:r>
                      <w:r w:rsidR="00F33FD7">
                        <w:rPr>
                          <w:rFonts w:eastAsia="Meiryo UI" w:hint="eastAsia"/>
                          <w:sz w:val="24"/>
                          <w:szCs w:val="56"/>
                        </w:rPr>
                        <w:t>会場</w:t>
                      </w:r>
                      <w:r w:rsidR="00773009" w:rsidRPr="002C0DE9">
                        <w:rPr>
                          <w:rFonts w:eastAsia="Meiryo UI" w:hint="eastAsia"/>
                          <w:sz w:val="24"/>
                          <w:szCs w:val="56"/>
                        </w:rPr>
                        <w:t>：</w:t>
                      </w:r>
                      <w:r w:rsidR="00773009" w:rsidRPr="008C6946">
                        <w:rPr>
                          <w:rFonts w:eastAsia="Meiryo UI" w:hint="eastAsia"/>
                          <w:b/>
                          <w:bCs/>
                          <w:spacing w:val="2"/>
                          <w:w w:val="88"/>
                          <w:sz w:val="36"/>
                          <w:szCs w:val="96"/>
                          <w:fitText w:val="2552" w:id="-2071335424"/>
                        </w:rPr>
                        <w:t>郡山市</w:t>
                      </w:r>
                      <w:r w:rsidR="00A84293" w:rsidRPr="008C6946">
                        <w:rPr>
                          <w:rFonts w:eastAsia="Meiryo UI" w:hint="eastAsia"/>
                          <w:b/>
                          <w:bCs/>
                          <w:spacing w:val="2"/>
                          <w:w w:val="88"/>
                          <w:sz w:val="36"/>
                          <w:szCs w:val="96"/>
                          <w:fitText w:val="2552" w:id="-2071335424"/>
                        </w:rPr>
                        <w:t>中央公民</w:t>
                      </w:r>
                      <w:r w:rsidR="00A84293" w:rsidRPr="008C6946">
                        <w:rPr>
                          <w:rFonts w:eastAsia="Meiryo UI" w:hint="eastAsia"/>
                          <w:b/>
                          <w:bCs/>
                          <w:spacing w:val="3"/>
                          <w:w w:val="88"/>
                          <w:sz w:val="36"/>
                          <w:szCs w:val="96"/>
                          <w:fitText w:val="2552" w:id="-2071335424"/>
                        </w:rPr>
                        <w:t>館</w:t>
                      </w:r>
                      <w:r w:rsidR="00F33FD7" w:rsidRPr="008C6946">
                        <w:rPr>
                          <w:rFonts w:eastAsia="Meiryo UI" w:hint="eastAsia"/>
                          <w:b/>
                          <w:bCs/>
                          <w:spacing w:val="3"/>
                          <w:w w:val="72"/>
                          <w:szCs w:val="56"/>
                          <w:fitText w:val="1021" w:id="-2071334912"/>
                        </w:rPr>
                        <w:t>（福島県</w:t>
                      </w:r>
                      <w:r w:rsidR="00F33FD7" w:rsidRPr="008C6946">
                        <w:rPr>
                          <w:rFonts w:eastAsia="Meiryo UI" w:hint="eastAsia"/>
                          <w:b/>
                          <w:bCs/>
                          <w:spacing w:val="2"/>
                          <w:w w:val="72"/>
                          <w:szCs w:val="56"/>
                          <w:fitText w:val="1021" w:id="-2071334912"/>
                        </w:rPr>
                        <w:t>）</w:t>
                      </w:r>
                    </w:p>
                    <w:p w14:paraId="14D95B9C" w14:textId="77777777" w:rsidR="004F3453" w:rsidRPr="00263274" w:rsidRDefault="004F3453" w:rsidP="009553E8">
                      <w:pPr>
                        <w:spacing w:before="0" w:after="120"/>
                        <w:ind w:left="102" w:right="102"/>
                        <w:jc w:val="center"/>
                        <w:rPr>
                          <w:rFonts w:ascii="Meiryo UI" w:eastAsia="Meiryo UI" w:hAnsi="Meiryo UI"/>
                          <w:caps/>
                          <w:color w:val="FFFFFF" w:themeColor="background1"/>
                          <w:spacing w:val="30"/>
                          <w:sz w:val="28"/>
                        </w:rPr>
                      </w:pPr>
                      <w:r w:rsidRPr="00F33FD7">
                        <w:rPr>
                          <w:rFonts w:ascii="Meiryo UI" w:eastAsia="Meiryo UI" w:hAnsi="Meiryo UI"/>
                          <w:color w:val="FFFFFF" w:themeColor="background1"/>
                          <w:spacing w:val="30"/>
                          <w:lang w:bidi="ja-JP"/>
                        </w:rPr>
                        <w:t>---------------------</w:t>
                      </w:r>
                      <w:r w:rsidRPr="00263274">
                        <w:rPr>
                          <w:rFonts w:ascii="Meiryo UI" w:eastAsia="Meiryo UI" w:hAnsi="Meiryo UI"/>
                          <w:color w:val="FFFFFF" w:themeColor="background1"/>
                          <w:spacing w:val="30"/>
                          <w:sz w:val="28"/>
                          <w:szCs w:val="28"/>
                          <w:lang w:bidi="ja-JP"/>
                        </w:rPr>
                        <w:t>-----------</w:t>
                      </w:r>
                    </w:p>
                    <w:p w14:paraId="719C332E" w14:textId="77777777" w:rsidR="00873417" w:rsidRPr="00263274" w:rsidRDefault="00873417" w:rsidP="004F3453">
                      <w:pPr>
                        <w:pStyle w:val="ab"/>
                        <w:spacing w:line="168" w:lineRule="auto"/>
                        <w:rPr>
                          <w:rFonts w:eastAsia="Meiryo UI"/>
                          <w:sz w:val="28"/>
                        </w:rPr>
                      </w:pPr>
                    </w:p>
                  </w:txbxContent>
                </v:textbox>
                <w10:wrap anchory="page"/>
              </v:shape>
            </w:pict>
          </mc:Fallback>
        </mc:AlternateContent>
      </w:r>
      <w:r w:rsidR="002E772F">
        <w:rPr>
          <w:rFonts w:ascii="Meiryo UI" w:eastAsia="Meiryo UI" w:hAnsi="Meiryo UI"/>
          <w:noProof/>
          <w:color w:val="000000" w:themeColor="text1"/>
          <w:sz w:val="21"/>
          <w:szCs w:val="21"/>
        </w:rPr>
        <mc:AlternateContent>
          <mc:Choice Requires="wpg">
            <w:drawing>
              <wp:anchor distT="0" distB="0" distL="114300" distR="114300" simplePos="0" relativeHeight="251689984" behindDoc="0" locked="0" layoutInCell="1" allowOverlap="1" wp14:anchorId="10E6F990" wp14:editId="66630048">
                <wp:simplePos x="0" y="0"/>
                <wp:positionH relativeFrom="column">
                  <wp:posOffset>2840193</wp:posOffset>
                </wp:positionH>
                <wp:positionV relativeFrom="paragraph">
                  <wp:posOffset>-2540</wp:posOffset>
                </wp:positionV>
                <wp:extent cx="1081698" cy="702859"/>
                <wp:effectExtent l="0" t="0" r="4445" b="2540"/>
                <wp:wrapNone/>
                <wp:docPr id="48" name="グループ化 48"/>
                <wp:cNvGraphicFramePr/>
                <a:graphic xmlns:a="http://schemas.openxmlformats.org/drawingml/2006/main">
                  <a:graphicData uri="http://schemas.microsoft.com/office/word/2010/wordprocessingGroup">
                    <wpg:wgp>
                      <wpg:cNvGrpSpPr/>
                      <wpg:grpSpPr>
                        <a:xfrm rot="21297851">
                          <a:off x="0" y="0"/>
                          <a:ext cx="1081698" cy="702859"/>
                          <a:chOff x="0" y="0"/>
                          <a:chExt cx="1081698" cy="702859"/>
                        </a:xfrm>
                      </wpg:grpSpPr>
                      <wps:wsp>
                        <wps:cNvPr id="49" name="星: 24 pt 49"/>
                        <wps:cNvSpPr/>
                        <wps:spPr>
                          <a:xfrm>
                            <a:off x="0" y="0"/>
                            <a:ext cx="1081698" cy="702859"/>
                          </a:xfrm>
                          <a:prstGeom prst="star24">
                            <a:avLst>
                              <a:gd name="adj" fmla="val 42686"/>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50"/>
                        <wps:cNvSpPr txBox="1"/>
                        <wps:spPr>
                          <a:xfrm>
                            <a:off x="81887" y="150126"/>
                            <a:ext cx="972972" cy="423080"/>
                          </a:xfrm>
                          <a:prstGeom prst="rect">
                            <a:avLst/>
                          </a:prstGeom>
                          <a:noFill/>
                          <a:ln w="6350">
                            <a:noFill/>
                          </a:ln>
                        </wps:spPr>
                        <wps:txbx>
                          <w:txbxContent>
                            <w:p w14:paraId="41B25D85" w14:textId="77777777" w:rsidR="002E772F" w:rsidRPr="00165ACB" w:rsidRDefault="002E772F" w:rsidP="002E772F">
                              <w:pPr>
                                <w:spacing w:line="180" w:lineRule="auto"/>
                                <w:ind w:left="0" w:right="102"/>
                                <w:jc w:val="center"/>
                                <w:rPr>
                                  <w:rFonts w:ascii="メイリオ" w:eastAsia="メイリオ" w:hAnsi="メイリオ"/>
                                  <w:b/>
                                  <w:bCs/>
                                  <w:color w:val="FF0000"/>
                                  <w:sz w:val="36"/>
                                  <w:szCs w:val="36"/>
                                </w:rPr>
                              </w:pPr>
                              <w:r w:rsidRPr="00165ACB">
                                <w:rPr>
                                  <w:rFonts w:ascii="メイリオ" w:eastAsia="メイリオ" w:hAnsi="メイリオ" w:hint="eastAsia"/>
                                  <w:b/>
                                  <w:bCs/>
                                  <w:color w:val="FF0000"/>
                                  <w:sz w:val="36"/>
                                  <w:szCs w:val="36"/>
                                </w:rPr>
                                <w:t>第</w:t>
                              </w:r>
                              <w:r>
                                <w:rPr>
                                  <w:rFonts w:ascii="メイリオ" w:eastAsia="メイリオ" w:hAnsi="メイリオ" w:hint="eastAsia"/>
                                  <w:b/>
                                  <w:bCs/>
                                  <w:color w:val="FF0000"/>
                                  <w:sz w:val="36"/>
                                  <w:szCs w:val="36"/>
                                </w:rPr>
                                <w:t>２</w:t>
                              </w:r>
                              <w:r w:rsidRPr="00165ACB">
                                <w:rPr>
                                  <w:rFonts w:ascii="メイリオ" w:eastAsia="メイリオ" w:hAnsi="メイリオ" w:hint="eastAsia"/>
                                  <w:b/>
                                  <w:bCs/>
                                  <w:color w:val="FF0000"/>
                                  <w:sz w:val="36"/>
                                  <w:szCs w:val="36"/>
                                </w:rPr>
                                <w:t>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0E6F990" id="グループ化 48" o:spid="_x0000_s1027" style="position:absolute;left:0;text-align:left;margin-left:223.65pt;margin-top:-.2pt;width:85.15pt;height:55.35pt;rotation:-330027fd;z-index:251689984" coordsize="10816,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pt 49" o:spid="_x0000_s1028" type="#_x0000_t92" style="position:absolute;width:1081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" adj="1580" fillcolor="yellow" stroked="f" strokeweight="1.25pt"/>
                <v:shapetype id="_x0000_t202" coordsize="21600,21600" o:spt="202" path="m,l,21600r21600,l21600,xe">
                  <v:stroke joinstyle="miter"/>
                  <v:path gradientshapeok="t" o:connecttype="rect"/>
                </v:shapetype>
                <v:shape id="テキスト ボックス 50" o:spid="_x0000_s1029" type="#_x0000_t202" style="position:absolute;left:818;top:1501;width:9730;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JTwAAAANsAAAAPAAAAZHJzL2Rvd25yZXYueG1sRE/NisIw&#10;EL4L+w5hFvamqcKK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SbiU8AAAADbAAAADwAAAAAA&#10;AAAAAAAAAAAHAgAAZHJzL2Rvd25yZXYueG1sUEsFBgAAAAADAAMAtwAAAPQCAAAAAA==&#10;" filled="f" stroked="f" strokeweight=".5pt">
                  <v:textbox inset="0,0,0,0">
                    <w:txbxContent>
                      <w:p w14:paraId="41B25D85" w14:textId="77777777" w:rsidR="002E772F" w:rsidRPr="00165ACB" w:rsidRDefault="002E772F" w:rsidP="002E772F">
                        <w:pPr>
                          <w:spacing w:line="180" w:lineRule="auto"/>
                          <w:ind w:left="0" w:right="102"/>
                          <w:jc w:val="center"/>
                          <w:rPr>
                            <w:rFonts w:ascii="メイリオ" w:eastAsia="メイリオ" w:hAnsi="メイリオ"/>
                            <w:b/>
                            <w:bCs/>
                            <w:color w:val="FF0000"/>
                            <w:sz w:val="36"/>
                            <w:szCs w:val="36"/>
                          </w:rPr>
                        </w:pPr>
                        <w:r w:rsidRPr="00165ACB">
                          <w:rPr>
                            <w:rFonts w:ascii="メイリオ" w:eastAsia="メイリオ" w:hAnsi="メイリオ" w:hint="eastAsia"/>
                            <w:b/>
                            <w:bCs/>
                            <w:color w:val="FF0000"/>
                            <w:sz w:val="36"/>
                            <w:szCs w:val="36"/>
                          </w:rPr>
                          <w:t>第</w:t>
                        </w:r>
                        <w:r>
                          <w:rPr>
                            <w:rFonts w:ascii="メイリオ" w:eastAsia="メイリオ" w:hAnsi="メイリオ" w:hint="eastAsia"/>
                            <w:b/>
                            <w:bCs/>
                            <w:color w:val="FF0000"/>
                            <w:sz w:val="36"/>
                            <w:szCs w:val="36"/>
                          </w:rPr>
                          <w:t>２</w:t>
                        </w:r>
                        <w:r w:rsidRPr="00165ACB">
                          <w:rPr>
                            <w:rFonts w:ascii="メイリオ" w:eastAsia="メイリオ" w:hAnsi="メイリオ" w:hint="eastAsia"/>
                            <w:b/>
                            <w:bCs/>
                            <w:color w:val="FF0000"/>
                            <w:sz w:val="36"/>
                            <w:szCs w:val="36"/>
                          </w:rPr>
                          <w:t>報</w:t>
                        </w:r>
                      </w:p>
                    </w:txbxContent>
                  </v:textbox>
                </v:shape>
              </v:group>
            </w:pict>
          </mc:Fallback>
        </mc:AlternateContent>
      </w:r>
      <w:r w:rsidR="00227631">
        <w:rPr>
          <w:rFonts w:ascii="Meiryo UI" w:eastAsia="Meiryo UI" w:hAnsi="Meiryo UI"/>
          <w:noProof/>
          <w:color w:val="000000" w:themeColor="text1"/>
          <w14:glow w14:rad="228600">
            <w14:schemeClr w14:val="tx1">
              <w14:alpha w14:val="60000"/>
              <w14:lumMod w14:val="95000"/>
              <w14:lumOff w14:val="5000"/>
            </w14:schemeClr>
          </w14:glow>
        </w:rPr>
        <w:drawing>
          <wp:anchor distT="0" distB="0" distL="114300" distR="114300" simplePos="0" relativeHeight="251610111" behindDoc="1" locked="0" layoutInCell="1" allowOverlap="1" wp14:anchorId="16DBDEA3" wp14:editId="7F0EBD78">
            <wp:simplePos x="0" y="0"/>
            <wp:positionH relativeFrom="page">
              <wp:posOffset>-438150</wp:posOffset>
            </wp:positionH>
            <wp:positionV relativeFrom="page">
              <wp:posOffset>-238125</wp:posOffset>
            </wp:positionV>
            <wp:extent cx="10693400" cy="53530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0693400" cy="535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7A0">
        <w:rPr>
          <w:rFonts w:ascii="HG丸ｺﾞｼｯｸM-PRO" w:eastAsia="HG丸ｺﾞｼｯｸM-PRO" w:hAnsi="HG丸ｺﾞｼｯｸM-PRO" w:hint="eastAsia"/>
          <w:noProof/>
        </w:rPr>
        <mc:AlternateContent>
          <mc:Choice Requires="wps">
            <w:drawing>
              <wp:anchor distT="0" distB="0" distL="114300" distR="114300" simplePos="0" relativeHeight="251611136" behindDoc="1" locked="0" layoutInCell="1" allowOverlap="1" wp14:anchorId="635CD043" wp14:editId="73879356">
                <wp:simplePos x="0" y="0"/>
                <wp:positionH relativeFrom="column">
                  <wp:posOffset>3807460</wp:posOffset>
                </wp:positionH>
                <wp:positionV relativeFrom="page">
                  <wp:posOffset>266700</wp:posOffset>
                </wp:positionV>
                <wp:extent cx="3307715" cy="4876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07715" cy="4876800"/>
                        </a:xfrm>
                        <a:prstGeom prst="rect">
                          <a:avLst/>
                        </a:prstGeom>
                        <a:noFill/>
                        <a:ln w="6350">
                          <a:noFill/>
                        </a:ln>
                      </wps:spPr>
                      <wps:txb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284053">
                              <w:rPr>
                                <w:rFonts w:ascii="メイリオ" w:eastAsia="メイリオ" w:hAnsi="メイリオ" w:hint="eastAsia"/>
                                <w:b/>
                                <w:bCs/>
                                <w:color w:val="FFFFFF" w:themeColor="background1"/>
                                <w:sz w:val="36"/>
                                <w:szCs w:val="36"/>
                              </w:rPr>
                              <w:t>福島から、熱いメッセージ</w:t>
                            </w:r>
                          </w:p>
                          <w:p w14:paraId="0BCCA6BD" w14:textId="77777777" w:rsidR="00284053" w:rsidRPr="007E733C" w:rsidRDefault="00284053" w:rsidP="00284053">
                            <w:pPr>
                              <w:spacing w:before="0" w:after="0"/>
                              <w:ind w:left="0" w:right="0"/>
                              <w:jc w:val="center"/>
                              <w:rPr>
                                <w:rFonts w:ascii="AR丸ゴシック体M" w:eastAsia="AR丸ゴシック体M"/>
                                <w:color w:val="auto"/>
                                <w:sz w:val="20"/>
                                <w:szCs w:val="20"/>
                              </w:rPr>
                            </w:pPr>
                            <w:r w:rsidRPr="007E733C">
                              <w:rPr>
                                <w:rFonts w:ascii="AR丸ゴシック体M" w:eastAsia="AR丸ゴシック体M" w:hint="eastAsia"/>
                                <w:color w:val="auto"/>
                                <w:sz w:val="20"/>
                                <w:szCs w:val="20"/>
                              </w:rPr>
                              <w:t>福島教育のうたごえなごみーズ</w:t>
                            </w:r>
                          </w:p>
                          <w:p w14:paraId="452553D6" w14:textId="77777777" w:rsidR="00284053" w:rsidRPr="007E733C" w:rsidRDefault="00284053" w:rsidP="00284053">
                            <w:pPr>
                              <w:spacing w:before="0" w:after="0"/>
                              <w:ind w:left="0" w:right="0"/>
                              <w:jc w:val="center"/>
                              <w:rPr>
                                <w:rFonts w:ascii="AR丸ゴシック体M" w:eastAsia="AR丸ゴシック体M"/>
                                <w:color w:val="auto"/>
                                <w:sz w:val="20"/>
                                <w:szCs w:val="20"/>
                              </w:rPr>
                            </w:pPr>
                            <w:r w:rsidRPr="007E733C">
                              <w:rPr>
                                <w:rFonts w:ascii="AR丸ゴシック体M" w:eastAsia="AR丸ゴシック体M" w:hint="eastAsia"/>
                                <w:color w:val="auto"/>
                                <w:sz w:val="20"/>
                                <w:szCs w:val="20"/>
                              </w:rPr>
                              <w:t>大谷敏彰・佐藤　香</w:t>
                            </w:r>
                          </w:p>
                          <w:p w14:paraId="440E14E7" w14:textId="77777777" w:rsidR="00284053" w:rsidRPr="007E733C" w:rsidRDefault="00284053" w:rsidP="00524252">
                            <w:pPr>
                              <w:spacing w:before="0" w:after="0"/>
                              <w:ind w:left="0" w:right="0" w:firstLine="240"/>
                              <w:jc w:val="both"/>
                              <w:rPr>
                                <w:rFonts w:ascii="AR丸ゴシック体M" w:eastAsia="AR丸ゴシック体M"/>
                                <w:color w:val="auto"/>
                                <w:sz w:val="21"/>
                                <w:szCs w:val="21"/>
                              </w:rPr>
                            </w:pPr>
                          </w:p>
                          <w:p w14:paraId="6B44CBCA" w14:textId="77777777" w:rsidR="00524252" w:rsidRPr="005B504A" w:rsidRDefault="00524252" w:rsidP="007E733C">
                            <w:pPr>
                              <w:spacing w:before="0" w:after="0" w:line="320" w:lineRule="exact"/>
                              <w:ind w:left="0" w:right="57" w:firstLine="240"/>
                              <w:jc w:val="both"/>
                              <w:rPr>
                                <w:rFonts w:ascii="UD Digi Kyokasho NK-R" w:eastAsia="UD Digi Kyokasho NK-R"/>
                                <w:color w:val="auto"/>
                                <w:sz w:val="22"/>
                                <w:szCs w:val="22"/>
                              </w:rPr>
                            </w:pPr>
                            <w:r w:rsidRPr="007E733C">
                              <w:rPr>
                                <w:rFonts w:ascii="UD Digi Kyokasho NK-R" w:eastAsia="UD Digi Kyokasho NK-R" w:hint="eastAsia"/>
                                <w:color w:val="FF0000"/>
                                <w:sz w:val="22"/>
                                <w:szCs w:val="22"/>
                              </w:rPr>
                              <w:t>原発事故から９年が経過しました</w:t>
                            </w:r>
                            <w:r w:rsidRPr="007E733C">
                              <w:rPr>
                                <w:rFonts w:ascii="UD Digi Kyokasho NK-R" w:eastAsia="UD Digi Kyokasho NK-R" w:hint="eastAsia"/>
                                <w:color w:val="auto"/>
                                <w:sz w:val="22"/>
                                <w:szCs w:val="22"/>
                              </w:rPr>
                              <w:t>。この間、他県のマスコミで福島の現状を伝える事は減少の一途をたどり、オリンピック一色に塗り替えられようとしています。皆さん、この間、福島に寄り添うといいながら継続して何かしてきましたか？</w:t>
                            </w:r>
                            <w:r w:rsidRPr="005B504A">
                              <w:rPr>
                                <w:rFonts w:ascii="UD Digi Kyokasho NK-R" w:eastAsia="UD Digi Kyokasho NK-R" w:hint="eastAsia"/>
                                <w:color w:val="FF0000"/>
                                <w:sz w:val="22"/>
                                <w:szCs w:val="22"/>
                              </w:rPr>
                              <w:t>長引く、避難生活</w:t>
                            </w:r>
                            <w:r w:rsidRPr="007E733C">
                              <w:rPr>
                                <w:rFonts w:ascii="UD Digi Kyokasho NK-R" w:eastAsia="UD Digi Kyokasho NK-R" w:hint="eastAsia"/>
                                <w:color w:val="auto"/>
                                <w:sz w:val="22"/>
                                <w:szCs w:val="22"/>
                              </w:rPr>
                              <w:t>の中、津波で亡くなった方の人数を原発事故で避難している中で亡くなった関連死と呼ばれる方の人数が越えました。このことは、</w:t>
                            </w:r>
                            <w:r w:rsidRPr="007E733C">
                              <w:rPr>
                                <w:rFonts w:ascii="UD Digi Kyokasho NK-R" w:eastAsia="UD Digi Kyokasho NK-R" w:hint="eastAsia"/>
                                <w:color w:val="FF0000"/>
                                <w:sz w:val="22"/>
                                <w:szCs w:val="22"/>
                              </w:rPr>
                              <w:t>9年経っても復興が進まない現状</w:t>
                            </w:r>
                            <w:r w:rsidRPr="005B504A">
                              <w:rPr>
                                <w:rFonts w:ascii="UD Digi Kyokasho NK-R" w:eastAsia="UD Digi Kyokasho NK-R" w:hint="eastAsia"/>
                                <w:color w:val="auto"/>
                                <w:sz w:val="22"/>
                                <w:szCs w:val="22"/>
                              </w:rPr>
                              <w:t>を物語っています。</w:t>
                            </w:r>
                          </w:p>
                          <w:p w14:paraId="494AF779" w14:textId="77777777" w:rsidR="004F3453" w:rsidRPr="007E733C" w:rsidRDefault="00524252" w:rsidP="007E733C">
                            <w:pPr>
                              <w:spacing w:after="0" w:line="320" w:lineRule="exact"/>
                              <w:ind w:left="0" w:right="57" w:firstLine="238"/>
                              <w:jc w:val="both"/>
                              <w:rPr>
                                <w:rFonts w:ascii="UD Digi Kyokasho NK-R" w:eastAsia="UD Digi Kyokasho NK-R"/>
                                <w:color w:val="auto"/>
                                <w:sz w:val="22"/>
                                <w:szCs w:val="22"/>
                              </w:rPr>
                            </w:pPr>
                            <w:r w:rsidRPr="007E733C">
                              <w:rPr>
                                <w:rFonts w:ascii="UD Digi Kyokasho NK-R" w:eastAsia="UD Digi Kyokasho NK-R" w:hint="eastAsia"/>
                                <w:color w:val="auto"/>
                                <w:sz w:val="22"/>
                                <w:szCs w:val="22"/>
                              </w:rPr>
                              <w:t>外にいて福島の歌は創れません。</w:t>
                            </w:r>
                            <w:r w:rsidRPr="007E733C">
                              <w:rPr>
                                <w:rFonts w:ascii="UD Digi Kyokasho NK-R" w:eastAsia="UD Digi Kyokasho NK-R" w:hAnsi="HGSｺﾞｼｯｸE" w:hint="eastAsia"/>
                                <w:color w:val="FF0000"/>
                                <w:sz w:val="22"/>
                                <w:szCs w:val="22"/>
                              </w:rPr>
                              <w:t>福島に触れて、福島の現状をご自分の五感で感じて下さい。</w:t>
                            </w:r>
                            <w:r w:rsidRPr="007E733C">
                              <w:rPr>
                                <w:rFonts w:ascii="UD Digi Kyokasho NK-R" w:eastAsia="UD Digi Kyokasho NK-R" w:hint="eastAsia"/>
                                <w:color w:val="auto"/>
                                <w:sz w:val="22"/>
                                <w:szCs w:val="22"/>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p>
                          <w:p w14:paraId="5C04B6CB" w14:textId="77777777" w:rsidR="00C85D3A" w:rsidRPr="00C85D3A" w:rsidRDefault="00524252" w:rsidP="004167A0">
                            <w:pPr>
                              <w:spacing w:after="0"/>
                              <w:ind w:left="233" w:right="0"/>
                              <w:jc w:val="both"/>
                              <w:rPr>
                                <w:rFonts w:ascii="UD Digi Kyokasho NK-R" w:eastAsia="UD Digi Kyokasho NK-R" w:hAnsi="HGSｺﾞｼｯｸE"/>
                                <w:b/>
                                <w:bCs/>
                                <w:color w:val="FF0000"/>
                                <w:sz w:val="32"/>
                                <w:szCs w:val="32"/>
                              </w:rPr>
                            </w:pPr>
                            <w:r w:rsidRPr="00C85D3A">
                              <w:rPr>
                                <w:rFonts w:ascii="UD Digi Kyokasho NK-R" w:eastAsia="UD Digi Kyokasho NK-R" w:hAnsi="HGSｺﾞｼｯｸE" w:hint="eastAsia"/>
                                <w:b/>
                                <w:bCs/>
                                <w:color w:val="FF0000"/>
                                <w:sz w:val="32"/>
                                <w:szCs w:val="32"/>
                              </w:rPr>
                              <w:t>私達の展望と希望の生まれる歌を</w:t>
                            </w:r>
                          </w:p>
                          <w:p w14:paraId="3BE581C8" w14:textId="77777777" w:rsidR="00524252" w:rsidRPr="00C85D3A" w:rsidRDefault="00524252" w:rsidP="004167A0">
                            <w:pPr>
                              <w:spacing w:before="0" w:after="0" w:line="180" w:lineRule="auto"/>
                              <w:ind w:left="233" w:right="0"/>
                              <w:jc w:val="both"/>
                              <w:rPr>
                                <w:rFonts w:ascii="UD Digi Kyokasho NK-R" w:eastAsia="UD Digi Kyokasho NK-R" w:hAnsi="HGSｺﾞｼｯｸE"/>
                                <w:b/>
                                <w:bCs/>
                                <w:color w:val="FF0000"/>
                                <w:sz w:val="40"/>
                                <w:szCs w:val="40"/>
                              </w:rPr>
                            </w:pPr>
                            <w:r w:rsidRPr="00C85D3A">
                              <w:rPr>
                                <w:rFonts w:ascii="UD Digi Kyokasho NK-R" w:eastAsia="UD Digi Kyokasho NK-R" w:hAnsi="HGSｺﾞｼｯｸE" w:hint="eastAsia"/>
                                <w:b/>
                                <w:bCs/>
                                <w:color w:val="FF0000"/>
                                <w:sz w:val="32"/>
                                <w:szCs w:val="32"/>
                              </w:rPr>
                              <w:t>この</w:t>
                            </w:r>
                            <w:r w:rsidRPr="00C85D3A">
                              <w:rPr>
                                <w:rFonts w:ascii="UD Digi Kyokasho NK-R" w:eastAsia="UD Digi Kyokasho NK-R" w:hAnsi="HGSｺﾞｼｯｸE" w:hint="eastAsia"/>
                                <w:b/>
                                <w:bCs/>
                                <w:color w:val="FF0000"/>
                                <w:sz w:val="48"/>
                                <w:szCs w:val="48"/>
                              </w:rPr>
                              <w:t>福島</w:t>
                            </w:r>
                            <w:r w:rsidRPr="00C85D3A">
                              <w:rPr>
                                <w:rFonts w:ascii="UD Digi Kyokasho NK-R" w:eastAsia="UD Digi Kyokasho NK-R" w:hAnsi="HGSｺﾞｼｯｸE" w:hint="eastAsia"/>
                                <w:b/>
                                <w:bCs/>
                                <w:color w:val="FF0000"/>
                                <w:sz w:val="32"/>
                                <w:szCs w:val="32"/>
                              </w:rPr>
                              <w:t>で</w:t>
                            </w:r>
                            <w:r w:rsidRPr="00C85D3A">
                              <w:rPr>
                                <w:rFonts w:ascii="UD Digi Kyokasho NK-R" w:eastAsia="UD Digi Kyokasho NK-R" w:hAnsi="HGSｺﾞｼｯｸE" w:hint="eastAsia"/>
                                <w:b/>
                                <w:bCs/>
                                <w:color w:val="FF0000"/>
                                <w:sz w:val="44"/>
                                <w:szCs w:val="44"/>
                              </w:rPr>
                              <w:t>創りませんか！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D043" id="テキスト ボックス 2" o:spid="_x0000_s1030" type="#_x0000_t202" style="position:absolute;left:0;text-align:left;margin-left:299.8pt;margin-top:21pt;width:260.45pt;height:3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" filled="f" stroked="f" strokeweight=".5pt">
                <v:textbo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284053">
                        <w:rPr>
                          <w:rFonts w:ascii="メイリオ" w:eastAsia="メイリオ" w:hAnsi="メイリオ" w:hint="eastAsia"/>
                          <w:b/>
                          <w:bCs/>
                          <w:color w:val="FFFFFF" w:themeColor="background1"/>
                          <w:sz w:val="36"/>
                          <w:szCs w:val="36"/>
                        </w:rPr>
                        <w:t>福島から、熱いメッセージ</w:t>
                      </w:r>
                    </w:p>
                    <w:p w14:paraId="0BCCA6BD" w14:textId="77777777" w:rsidR="00284053" w:rsidRPr="007E733C" w:rsidRDefault="00284053" w:rsidP="00284053">
                      <w:pPr>
                        <w:spacing w:before="0" w:after="0"/>
                        <w:ind w:left="0" w:right="0"/>
                        <w:jc w:val="center"/>
                        <w:rPr>
                          <w:rFonts w:ascii="AR丸ゴシック体M" w:eastAsia="AR丸ゴシック体M"/>
                          <w:color w:val="auto"/>
                          <w:sz w:val="20"/>
                          <w:szCs w:val="20"/>
                        </w:rPr>
                      </w:pPr>
                      <w:r w:rsidRPr="007E733C">
                        <w:rPr>
                          <w:rFonts w:ascii="AR丸ゴシック体M" w:eastAsia="AR丸ゴシック体M" w:hint="eastAsia"/>
                          <w:color w:val="auto"/>
                          <w:sz w:val="20"/>
                          <w:szCs w:val="20"/>
                        </w:rPr>
                        <w:t>福島教育のうたごえなごみーズ</w:t>
                      </w:r>
                    </w:p>
                    <w:p w14:paraId="452553D6" w14:textId="77777777" w:rsidR="00284053" w:rsidRPr="007E733C" w:rsidRDefault="00284053" w:rsidP="00284053">
                      <w:pPr>
                        <w:spacing w:before="0" w:after="0"/>
                        <w:ind w:left="0" w:right="0"/>
                        <w:jc w:val="center"/>
                        <w:rPr>
                          <w:rFonts w:ascii="AR丸ゴシック体M" w:eastAsia="AR丸ゴシック体M"/>
                          <w:color w:val="auto"/>
                          <w:sz w:val="20"/>
                          <w:szCs w:val="20"/>
                        </w:rPr>
                      </w:pPr>
                      <w:r w:rsidRPr="007E733C">
                        <w:rPr>
                          <w:rFonts w:ascii="AR丸ゴシック体M" w:eastAsia="AR丸ゴシック体M" w:hint="eastAsia"/>
                          <w:color w:val="auto"/>
                          <w:sz w:val="20"/>
                          <w:szCs w:val="20"/>
                        </w:rPr>
                        <w:t>大谷敏彰・佐藤　香</w:t>
                      </w:r>
                    </w:p>
                    <w:p w14:paraId="440E14E7" w14:textId="77777777" w:rsidR="00284053" w:rsidRPr="007E733C" w:rsidRDefault="00284053" w:rsidP="00524252">
                      <w:pPr>
                        <w:spacing w:before="0" w:after="0"/>
                        <w:ind w:left="0" w:right="0" w:firstLine="240"/>
                        <w:jc w:val="both"/>
                        <w:rPr>
                          <w:rFonts w:ascii="AR丸ゴシック体M" w:eastAsia="AR丸ゴシック体M"/>
                          <w:color w:val="auto"/>
                          <w:sz w:val="21"/>
                          <w:szCs w:val="21"/>
                        </w:rPr>
                      </w:pPr>
                    </w:p>
                    <w:p w14:paraId="6B44CBCA" w14:textId="77777777" w:rsidR="00524252" w:rsidRPr="005B504A" w:rsidRDefault="00524252" w:rsidP="007E733C">
                      <w:pPr>
                        <w:spacing w:before="0" w:after="0" w:line="320" w:lineRule="exact"/>
                        <w:ind w:left="0" w:right="57" w:firstLine="240"/>
                        <w:jc w:val="both"/>
                        <w:rPr>
                          <w:rFonts w:ascii="UD Digi Kyokasho NK-R" w:eastAsia="UD Digi Kyokasho NK-R"/>
                          <w:color w:val="auto"/>
                          <w:sz w:val="22"/>
                          <w:szCs w:val="22"/>
                        </w:rPr>
                      </w:pPr>
                      <w:r w:rsidRPr="007E733C">
                        <w:rPr>
                          <w:rFonts w:ascii="UD Digi Kyokasho NK-R" w:eastAsia="UD Digi Kyokasho NK-R" w:hint="eastAsia"/>
                          <w:color w:val="FF0000"/>
                          <w:sz w:val="22"/>
                          <w:szCs w:val="22"/>
                        </w:rPr>
                        <w:t>原発事故から９年が経過しました</w:t>
                      </w:r>
                      <w:r w:rsidRPr="007E733C">
                        <w:rPr>
                          <w:rFonts w:ascii="UD Digi Kyokasho NK-R" w:eastAsia="UD Digi Kyokasho NK-R" w:hint="eastAsia"/>
                          <w:color w:val="auto"/>
                          <w:sz w:val="22"/>
                          <w:szCs w:val="22"/>
                        </w:rPr>
                        <w:t>。この間、他県のマスコミで福島の現状を伝える事は減少の一途をたどり、オリンピック一色に塗り替えられようとしています。皆さん、この間、福島に寄り添うといいながら継続して何かしてきましたか？</w:t>
                      </w:r>
                      <w:r w:rsidRPr="005B504A">
                        <w:rPr>
                          <w:rFonts w:ascii="UD Digi Kyokasho NK-R" w:eastAsia="UD Digi Kyokasho NK-R" w:hint="eastAsia"/>
                          <w:color w:val="FF0000"/>
                          <w:sz w:val="22"/>
                          <w:szCs w:val="22"/>
                        </w:rPr>
                        <w:t>長引く、避難生活</w:t>
                      </w:r>
                      <w:r w:rsidRPr="007E733C">
                        <w:rPr>
                          <w:rFonts w:ascii="UD Digi Kyokasho NK-R" w:eastAsia="UD Digi Kyokasho NK-R" w:hint="eastAsia"/>
                          <w:color w:val="auto"/>
                          <w:sz w:val="22"/>
                          <w:szCs w:val="22"/>
                        </w:rPr>
                        <w:t>の中、津波で亡くなった方の人数を原発事故で避難している中で亡くなった関連死と呼ばれる方の人数が越えました。このことは、</w:t>
                      </w:r>
                      <w:r w:rsidRPr="007E733C">
                        <w:rPr>
                          <w:rFonts w:ascii="UD Digi Kyokasho NK-R" w:eastAsia="UD Digi Kyokasho NK-R" w:hint="eastAsia"/>
                          <w:color w:val="FF0000"/>
                          <w:sz w:val="22"/>
                          <w:szCs w:val="22"/>
                        </w:rPr>
                        <w:t>9年経っても復興が進まない現状</w:t>
                      </w:r>
                      <w:r w:rsidRPr="005B504A">
                        <w:rPr>
                          <w:rFonts w:ascii="UD Digi Kyokasho NK-R" w:eastAsia="UD Digi Kyokasho NK-R" w:hint="eastAsia"/>
                          <w:color w:val="auto"/>
                          <w:sz w:val="22"/>
                          <w:szCs w:val="22"/>
                        </w:rPr>
                        <w:t>を物語っています。</w:t>
                      </w:r>
                    </w:p>
                    <w:p w14:paraId="494AF779" w14:textId="77777777" w:rsidR="004F3453" w:rsidRPr="007E733C" w:rsidRDefault="00524252" w:rsidP="007E733C">
                      <w:pPr>
                        <w:spacing w:after="0" w:line="320" w:lineRule="exact"/>
                        <w:ind w:left="0" w:right="57" w:firstLine="238"/>
                        <w:jc w:val="both"/>
                        <w:rPr>
                          <w:rFonts w:ascii="UD Digi Kyokasho NK-R" w:eastAsia="UD Digi Kyokasho NK-R"/>
                          <w:color w:val="auto"/>
                          <w:sz w:val="22"/>
                          <w:szCs w:val="22"/>
                        </w:rPr>
                      </w:pPr>
                      <w:r w:rsidRPr="007E733C">
                        <w:rPr>
                          <w:rFonts w:ascii="UD Digi Kyokasho NK-R" w:eastAsia="UD Digi Kyokasho NK-R" w:hint="eastAsia"/>
                          <w:color w:val="auto"/>
                          <w:sz w:val="22"/>
                          <w:szCs w:val="22"/>
                        </w:rPr>
                        <w:t>外にいて福島の歌は創れません。</w:t>
                      </w:r>
                      <w:r w:rsidRPr="007E733C">
                        <w:rPr>
                          <w:rFonts w:ascii="UD Digi Kyokasho NK-R" w:eastAsia="UD Digi Kyokasho NK-R" w:hAnsi="HGSｺﾞｼｯｸE" w:hint="eastAsia"/>
                          <w:color w:val="FF0000"/>
                          <w:sz w:val="22"/>
                          <w:szCs w:val="22"/>
                        </w:rPr>
                        <w:t>福島に触れて、福島の現状をご自分の五感で感じて下さい。</w:t>
                      </w:r>
                      <w:r w:rsidRPr="007E733C">
                        <w:rPr>
                          <w:rFonts w:ascii="UD Digi Kyokasho NK-R" w:eastAsia="UD Digi Kyokasho NK-R" w:hint="eastAsia"/>
                          <w:color w:val="auto"/>
                          <w:sz w:val="22"/>
                          <w:szCs w:val="22"/>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p>
                    <w:p w14:paraId="5C04B6CB" w14:textId="77777777" w:rsidR="00C85D3A" w:rsidRPr="00C85D3A" w:rsidRDefault="00524252" w:rsidP="004167A0">
                      <w:pPr>
                        <w:spacing w:after="0"/>
                        <w:ind w:left="233" w:right="0"/>
                        <w:jc w:val="both"/>
                        <w:rPr>
                          <w:rFonts w:ascii="UD Digi Kyokasho NK-R" w:eastAsia="UD Digi Kyokasho NK-R" w:hAnsi="HGSｺﾞｼｯｸE"/>
                          <w:b/>
                          <w:bCs/>
                          <w:color w:val="FF0000"/>
                          <w:sz w:val="32"/>
                          <w:szCs w:val="32"/>
                        </w:rPr>
                      </w:pPr>
                      <w:r w:rsidRPr="00C85D3A">
                        <w:rPr>
                          <w:rFonts w:ascii="UD Digi Kyokasho NK-R" w:eastAsia="UD Digi Kyokasho NK-R" w:hAnsi="HGSｺﾞｼｯｸE" w:hint="eastAsia"/>
                          <w:b/>
                          <w:bCs/>
                          <w:color w:val="FF0000"/>
                          <w:sz w:val="32"/>
                          <w:szCs w:val="32"/>
                        </w:rPr>
                        <w:t>私達の展望と希望の生まれる歌を</w:t>
                      </w:r>
                    </w:p>
                    <w:p w14:paraId="3BE581C8" w14:textId="77777777" w:rsidR="00524252" w:rsidRPr="00C85D3A" w:rsidRDefault="00524252" w:rsidP="004167A0">
                      <w:pPr>
                        <w:spacing w:before="0" w:after="0" w:line="180" w:lineRule="auto"/>
                        <w:ind w:left="233" w:right="0"/>
                        <w:jc w:val="both"/>
                        <w:rPr>
                          <w:rFonts w:ascii="UD Digi Kyokasho NK-R" w:eastAsia="UD Digi Kyokasho NK-R" w:hAnsi="HGSｺﾞｼｯｸE"/>
                          <w:b/>
                          <w:bCs/>
                          <w:color w:val="FF0000"/>
                          <w:sz w:val="40"/>
                          <w:szCs w:val="40"/>
                        </w:rPr>
                      </w:pPr>
                      <w:r w:rsidRPr="00C85D3A">
                        <w:rPr>
                          <w:rFonts w:ascii="UD Digi Kyokasho NK-R" w:eastAsia="UD Digi Kyokasho NK-R" w:hAnsi="HGSｺﾞｼｯｸE" w:hint="eastAsia"/>
                          <w:b/>
                          <w:bCs/>
                          <w:color w:val="FF0000"/>
                          <w:sz w:val="32"/>
                          <w:szCs w:val="32"/>
                        </w:rPr>
                        <w:t>この</w:t>
                      </w:r>
                      <w:r w:rsidRPr="00C85D3A">
                        <w:rPr>
                          <w:rFonts w:ascii="UD Digi Kyokasho NK-R" w:eastAsia="UD Digi Kyokasho NK-R" w:hAnsi="HGSｺﾞｼｯｸE" w:hint="eastAsia"/>
                          <w:b/>
                          <w:bCs/>
                          <w:color w:val="FF0000"/>
                          <w:sz w:val="48"/>
                          <w:szCs w:val="48"/>
                        </w:rPr>
                        <w:t>福島</w:t>
                      </w:r>
                      <w:r w:rsidRPr="00C85D3A">
                        <w:rPr>
                          <w:rFonts w:ascii="UD Digi Kyokasho NK-R" w:eastAsia="UD Digi Kyokasho NK-R" w:hAnsi="HGSｺﾞｼｯｸE" w:hint="eastAsia"/>
                          <w:b/>
                          <w:bCs/>
                          <w:color w:val="FF0000"/>
                          <w:sz w:val="32"/>
                          <w:szCs w:val="32"/>
                        </w:rPr>
                        <w:t>で</w:t>
                      </w:r>
                      <w:r w:rsidRPr="00C85D3A">
                        <w:rPr>
                          <w:rFonts w:ascii="UD Digi Kyokasho NK-R" w:eastAsia="UD Digi Kyokasho NK-R" w:hAnsi="HGSｺﾞｼｯｸE" w:hint="eastAsia"/>
                          <w:b/>
                          <w:bCs/>
                          <w:color w:val="FF0000"/>
                          <w:sz w:val="44"/>
                          <w:szCs w:val="44"/>
                        </w:rPr>
                        <w:t>創りませんか！</w:t>
                      </w:r>
                    </w:p>
                  </w:txbxContent>
                </v:textbox>
                <w10:wrap anchory="page"/>
              </v:shape>
            </w:pict>
          </mc:Fallback>
        </mc:AlternateContent>
      </w:r>
      <w:r w:rsidR="00797379">
        <w:rPr>
          <w:rFonts w:ascii="Meiryo UI" w:eastAsia="Meiryo UI" w:hAnsi="Meiryo UI"/>
          <w:color w:val="000000" w:themeColor="text1"/>
          <w14:glow w14:rad="228600">
            <w14:schemeClr w14:val="tx1">
              <w14:alpha w14:val="60000"/>
              <w14:lumMod w14:val="95000"/>
              <w14:lumOff w14:val="5000"/>
            </w14:schemeClr>
          </w14:glow>
        </w:rPr>
        <w:tab/>
      </w:r>
      <w:r w:rsidR="003A0B95">
        <w:rPr>
          <w:rFonts w:ascii="Meiryo UI" w:eastAsia="Meiryo UI" w:hAnsi="Meiryo UI"/>
          <w:color w:val="000000" w:themeColor="text1"/>
          <w14:glow w14:rad="228600">
            <w14:schemeClr w14:val="tx1">
              <w14:alpha w14:val="60000"/>
              <w14:lumMod w14:val="95000"/>
              <w14:lumOff w14:val="5000"/>
            </w14:schemeClr>
          </w14:glow>
        </w:rPr>
        <w:tab/>
      </w:r>
    </w:p>
    <w:p w14:paraId="42DAA36A" w14:textId="7416F8A2"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58BBE542" w14:textId="7B4C60B6"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B570751" w14:textId="1CE811F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14C08F50" w14:textId="361DEDAF"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A469E38" w14:textId="0DEB35A0"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42309FFD"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5E7677FD" w14:textId="77777777" w:rsidR="00797379" w:rsidRPr="00797379" w:rsidRDefault="007E733C">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36736" behindDoc="1" locked="0" layoutInCell="1" allowOverlap="1" wp14:anchorId="5C905C6F" wp14:editId="332C3611">
                <wp:simplePos x="0" y="0"/>
                <wp:positionH relativeFrom="column">
                  <wp:posOffset>359410</wp:posOffset>
                </wp:positionH>
                <wp:positionV relativeFrom="paragraph">
                  <wp:posOffset>229870</wp:posOffset>
                </wp:positionV>
                <wp:extent cx="3009900" cy="904875"/>
                <wp:effectExtent l="0" t="0" r="0" b="9525"/>
                <wp:wrapTight wrapText="bothSides">
                  <wp:wrapPolygon edited="0">
                    <wp:start x="273" y="0"/>
                    <wp:lineTo x="273" y="21373"/>
                    <wp:lineTo x="21190" y="21373"/>
                    <wp:lineTo x="21190" y="0"/>
                    <wp:lineTo x="273" y="0"/>
                  </wp:wrapPolygon>
                </wp:wrapTight>
                <wp:docPr id="2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904875"/>
                        </a:xfrm>
                        <a:prstGeom prst="roundRect">
                          <a:avLst>
                            <a:gd name="adj" fmla="val 0"/>
                          </a:avLst>
                        </a:prstGeom>
                        <a:noFill/>
                        <a:ln w="9525">
                          <a:noFill/>
                          <a:round/>
                          <a:headEnd/>
                          <a:tailEnd/>
                        </a:ln>
                      </wps:spPr>
                      <wps:txbx>
                        <w:txbxContent>
                          <w:p w14:paraId="0A1CFAAB" w14:textId="77777777" w:rsidR="00800266" w:rsidRPr="00800266" w:rsidRDefault="00800266" w:rsidP="007E733C">
                            <w:pPr>
                              <w:spacing w:before="0" w:after="0"/>
                              <w:ind w:left="0" w:right="0"/>
                              <w:jc w:val="both"/>
                              <w:rPr>
                                <w:rFonts w:ascii="AR丸ゴシック体M" w:eastAsia="AR丸ゴシック体M" w:hAnsi="HG丸ｺﾞｼｯｸM-PRO"/>
                                <w:color w:val="FFFFFF" w:themeColor="background1"/>
                              </w:rPr>
                            </w:pPr>
                            <w:r w:rsidRPr="00800266">
                              <w:rPr>
                                <w:rFonts w:ascii="AR丸ゴシック体M" w:eastAsia="AR丸ゴシック体M" w:hAnsi="HG丸ｺﾞｼｯｸM-PRO" w:hint="eastAsia"/>
                                <w:color w:val="FFFFFF" w:themeColor="background1"/>
                              </w:rPr>
                              <w:t>来年2021年は、東日本大震災・福島原発事故から10年。福島のうたごえの皆さんとともに、現地に行って、今一番伝えたい思いをごいっしょに創りましょう！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05C6F" id="四角形: 角を丸くする 20" o:spid="_x0000_s1031" style="position:absolute;left:0;text-align:left;margin-left:28.3pt;margin-top:18.1pt;width:237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" filled="f" stroked="f">
                <v:textbox inset="5.85pt,.7pt,5.85pt,.7pt">
                  <w:txbxContent>
                    <w:p w14:paraId="0A1CFAAB" w14:textId="77777777" w:rsidR="00800266" w:rsidRPr="00800266" w:rsidRDefault="00800266" w:rsidP="007E733C">
                      <w:pPr>
                        <w:spacing w:before="0" w:after="0"/>
                        <w:ind w:left="0" w:right="0"/>
                        <w:jc w:val="both"/>
                        <w:rPr>
                          <w:rFonts w:ascii="AR丸ゴシック体M" w:eastAsia="AR丸ゴシック体M" w:hAnsi="HG丸ｺﾞｼｯｸM-PRO"/>
                          <w:color w:val="FFFFFF" w:themeColor="background1"/>
                        </w:rPr>
                      </w:pPr>
                      <w:r w:rsidRPr="00800266">
                        <w:rPr>
                          <w:rFonts w:ascii="AR丸ゴシック体M" w:eastAsia="AR丸ゴシック体M" w:hAnsi="HG丸ｺﾞｼｯｸM-PRO" w:hint="eastAsia"/>
                          <w:color w:val="FFFFFF" w:themeColor="background1"/>
                        </w:rPr>
                        <w:t>来年2021年は、東日本大震災・福島原発事故から10年。福島のうたごえの皆さんとともに、現地に行って、今一番伝えたい思いをごいっしょに創りましょう！</w:t>
                      </w:r>
                    </w:p>
                  </w:txbxContent>
                </v:textbox>
                <w10:wrap type="tight"/>
              </v:roundrect>
            </w:pict>
          </mc:Fallback>
        </mc:AlternateContent>
      </w:r>
    </w:p>
    <w:p w14:paraId="01E5FEE7" w14:textId="77777777" w:rsidR="005940E5" w:rsidRPr="00797379" w:rsidRDefault="005940E5">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6F709D29" w14:textId="77777777" w:rsidR="00797379" w:rsidRPr="00797379" w:rsidRDefault="007E733C">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16256" behindDoc="0" locked="0" layoutInCell="1" allowOverlap="1" wp14:anchorId="3AA082FE" wp14:editId="4222EC56">
                <wp:simplePos x="0" y="0"/>
                <wp:positionH relativeFrom="column">
                  <wp:posOffset>549910</wp:posOffset>
                </wp:positionH>
                <wp:positionV relativeFrom="paragraph">
                  <wp:posOffset>255270</wp:posOffset>
                </wp:positionV>
                <wp:extent cx="2571750" cy="5810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2571750" cy="581025"/>
                        </a:xfrm>
                        <a:prstGeom prst="roundRect">
                          <a:avLst>
                            <a:gd name="adj" fmla="val 15022"/>
                          </a:avLst>
                        </a:prstGeom>
                        <a:solidFill>
                          <a:schemeClr val="lt1"/>
                        </a:solidFill>
                        <a:ln w="6350">
                          <a:noFill/>
                        </a:ln>
                      </wps:spPr>
                      <wps:txbx>
                        <w:txbxContent>
                          <w:p w14:paraId="0E9EFFDE" w14:textId="77777777" w:rsidR="004F3453" w:rsidRPr="000C0019" w:rsidRDefault="004F3453" w:rsidP="007E733C">
                            <w:pPr>
                              <w:spacing w:before="0" w:after="0"/>
                              <w:ind w:left="0" w:right="0"/>
                              <w:rPr>
                                <w:rFonts w:ascii="HG創英角ﾎﾟｯﾌﾟ体" w:eastAsia="HG創英角ﾎﾟｯﾌﾟ体" w:hAnsi="HG創英角ﾎﾟｯﾌﾟ体"/>
                                <w:color w:val="0070C0"/>
                                <w:sz w:val="22"/>
                                <w:szCs w:val="22"/>
                              </w:rPr>
                            </w:pPr>
                            <w:r w:rsidRPr="000C0019">
                              <w:rPr>
                                <w:rFonts w:ascii="HG創英角ﾎﾟｯﾌﾟ体" w:eastAsia="HG創英角ﾎﾟｯﾌﾟ体" w:hAnsi="HG創英角ﾎﾟｯﾌﾟ体" w:hint="eastAsia"/>
                                <w:color w:val="0070C0"/>
                                <w:sz w:val="22"/>
                                <w:szCs w:val="22"/>
                              </w:rPr>
                              <w:t>♬メインテーマ</w:t>
                            </w:r>
                          </w:p>
                          <w:p w14:paraId="04CAA22C" w14:textId="77777777" w:rsidR="004F3453" w:rsidRPr="00A52D79" w:rsidRDefault="004F3453" w:rsidP="007E733C">
                            <w:pPr>
                              <w:spacing w:before="0" w:after="0" w:line="480" w:lineRule="exact"/>
                              <w:ind w:left="0" w:right="0"/>
                              <w:jc w:val="center"/>
                              <w:rPr>
                                <w:rFonts w:ascii="メイリオ" w:eastAsia="メイリオ" w:hAnsi="メイリオ"/>
                                <w:b/>
                                <w:bCs/>
                                <w:color w:val="FF0000"/>
                              </w:rPr>
                            </w:pPr>
                            <w:r w:rsidRPr="00A52D79">
                              <w:rPr>
                                <w:rFonts w:ascii="メイリオ" w:eastAsia="メイリオ" w:hAnsi="メイリオ" w:hint="eastAsia"/>
                                <w:b/>
                                <w:bCs/>
                                <w:color w:val="FF0000"/>
                              </w:rPr>
                              <w:t>フクシマの</w:t>
                            </w:r>
                            <w:r w:rsidR="00A52D79">
                              <w:rPr>
                                <w:rFonts w:ascii="メイリオ" w:eastAsia="メイリオ" w:hAnsi="メイリオ"/>
                                <w:b/>
                                <w:bCs/>
                                <w:color w:val="FF0000"/>
                              </w:rPr>
                              <w:ruby>
                                <w:rubyPr>
                                  <w:rubyAlign w:val="distributeSpace"/>
                                  <w:hps w:val="16"/>
                                  <w:hpsRaise w:val="24"/>
                                  <w:hpsBaseText w:val="24"/>
                                  <w:lid w:val="ja-JP"/>
                                </w:rubyPr>
                                <w:rt>
                                  <w:r w:rsidR="00A52D79" w:rsidRPr="00A52D79">
                                    <w:rPr>
                                      <w:rFonts w:ascii="HGP創英角ｺﾞｼｯｸUB" w:eastAsia="HGP創英角ｺﾞｼｯｸUB" w:hAnsi="HGP創英角ｺﾞｼｯｸUB"/>
                                      <w:b/>
                                      <w:bCs/>
                                      <w:color w:val="FF0000"/>
                                      <w:sz w:val="16"/>
                                    </w:rPr>
                                    <w:t>いま</w:t>
                                  </w:r>
                                </w:rt>
                                <w:rubyBase>
                                  <w:r w:rsidR="00A52D79">
                                    <w:rPr>
                                      <w:rFonts w:ascii="メイリオ" w:eastAsia="メイリオ" w:hAnsi="メイリオ"/>
                                      <w:b/>
                                      <w:bCs/>
                                      <w:color w:val="FF0000"/>
                                    </w:rPr>
                                    <w:t>現状</w:t>
                                  </w:r>
                                </w:rubyBase>
                              </w:ruby>
                            </w:r>
                            <w:r w:rsidR="009553E8" w:rsidRPr="00A52D79">
                              <w:rPr>
                                <w:rFonts w:ascii="メイリオ" w:eastAsia="メイリオ" w:hAnsi="メイリオ" w:hint="eastAsia"/>
                                <w:b/>
                                <w:bCs/>
                                <w:color w:val="FF0000"/>
                              </w:rPr>
                              <w:t>を</w:t>
                            </w:r>
                            <w:r w:rsidRPr="00A52D79">
                              <w:rPr>
                                <w:rFonts w:ascii="メイリオ" w:eastAsia="メイリオ" w:hAnsi="メイリオ" w:hint="eastAsia"/>
                                <w:b/>
                                <w:bCs/>
                                <w:color w:val="FF0000"/>
                              </w:rPr>
                              <w:t>どう歌にするか</w:t>
                            </w:r>
                          </w:p>
                          <w:p w14:paraId="6CBC2023" w14:textId="77777777" w:rsidR="004F3453" w:rsidRPr="00533645" w:rsidRDefault="004F3453">
                            <w:pPr>
                              <w:ind w:left="0"/>
                              <w:rPr>
                                <w:rFonts w:ascii="メイリオ" w:eastAsia="メイリオ" w:hAnsi="メイリオ"/>
                                <w:b/>
                                <w:bCs/>
                                <w:color w:val="FF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082FE" id="テキスト ボックス 11" o:spid="_x0000_s1032" style="position:absolute;left:0;text-align:left;margin-left:43.3pt;margin-top:20.1pt;width:202.5pt;height:4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" fillcolor="white [3201]" stroked="f" strokeweight=".5pt">
                <v:textbox inset=",0,,0">
                  <w:txbxContent>
                    <w:p w14:paraId="0E9EFFDE" w14:textId="77777777" w:rsidR="004F3453" w:rsidRPr="000C0019" w:rsidRDefault="004F3453" w:rsidP="007E733C">
                      <w:pPr>
                        <w:spacing w:before="0" w:after="0"/>
                        <w:ind w:left="0" w:right="0"/>
                        <w:rPr>
                          <w:rFonts w:ascii="HG創英角ﾎﾟｯﾌﾟ体" w:eastAsia="HG創英角ﾎﾟｯﾌﾟ体" w:hAnsi="HG創英角ﾎﾟｯﾌﾟ体"/>
                          <w:color w:val="0070C0"/>
                          <w:sz w:val="22"/>
                          <w:szCs w:val="22"/>
                        </w:rPr>
                      </w:pPr>
                      <w:r w:rsidRPr="000C0019">
                        <w:rPr>
                          <w:rFonts w:ascii="HG創英角ﾎﾟｯﾌﾟ体" w:eastAsia="HG創英角ﾎﾟｯﾌﾟ体" w:hAnsi="HG創英角ﾎﾟｯﾌﾟ体" w:hint="eastAsia"/>
                          <w:color w:val="0070C0"/>
                          <w:sz w:val="22"/>
                          <w:szCs w:val="22"/>
                        </w:rPr>
                        <w:t>♬メインテーマ</w:t>
                      </w:r>
                    </w:p>
                    <w:p w14:paraId="04CAA22C" w14:textId="77777777" w:rsidR="004F3453" w:rsidRPr="00A52D79" w:rsidRDefault="004F3453" w:rsidP="007E733C">
                      <w:pPr>
                        <w:spacing w:before="0" w:after="0" w:line="480" w:lineRule="exact"/>
                        <w:ind w:left="0" w:right="0"/>
                        <w:jc w:val="center"/>
                        <w:rPr>
                          <w:rFonts w:ascii="メイリオ" w:eastAsia="メイリオ" w:hAnsi="メイリオ"/>
                          <w:b/>
                          <w:bCs/>
                          <w:color w:val="FF0000"/>
                        </w:rPr>
                      </w:pPr>
                      <w:r w:rsidRPr="00A52D79">
                        <w:rPr>
                          <w:rFonts w:ascii="メイリオ" w:eastAsia="メイリオ" w:hAnsi="メイリオ" w:hint="eastAsia"/>
                          <w:b/>
                          <w:bCs/>
                          <w:color w:val="FF0000"/>
                        </w:rPr>
                        <w:t>フクシマの</w:t>
                      </w:r>
                      <w:r w:rsidR="00A52D79">
                        <w:rPr>
                          <w:rFonts w:ascii="メイリオ" w:eastAsia="メイリオ" w:hAnsi="メイリオ"/>
                          <w:b/>
                          <w:bCs/>
                          <w:color w:val="FF0000"/>
                        </w:rPr>
                        <w:ruby>
                          <w:rubyPr>
                            <w:rubyAlign w:val="distributeSpace"/>
                            <w:hps w:val="16"/>
                            <w:hpsRaise w:val="24"/>
                            <w:hpsBaseText w:val="24"/>
                            <w:lid w:val="ja-JP"/>
                          </w:rubyPr>
                          <w:rt>
                            <w:r w:rsidR="00A52D79" w:rsidRPr="00A52D79">
                              <w:rPr>
                                <w:rFonts w:ascii="HGP創英角ｺﾞｼｯｸUB" w:eastAsia="HGP創英角ｺﾞｼｯｸUB" w:hAnsi="HGP創英角ｺﾞｼｯｸUB"/>
                                <w:b/>
                                <w:bCs/>
                                <w:color w:val="FF0000"/>
                                <w:sz w:val="16"/>
                              </w:rPr>
                              <w:t>いま</w:t>
                            </w:r>
                          </w:rt>
                          <w:rubyBase>
                            <w:r w:rsidR="00A52D79">
                              <w:rPr>
                                <w:rFonts w:ascii="メイリオ" w:eastAsia="メイリオ" w:hAnsi="メイリオ"/>
                                <w:b/>
                                <w:bCs/>
                                <w:color w:val="FF0000"/>
                              </w:rPr>
                              <w:t>現状</w:t>
                            </w:r>
                          </w:rubyBase>
                        </w:ruby>
                      </w:r>
                      <w:r w:rsidR="009553E8" w:rsidRPr="00A52D79">
                        <w:rPr>
                          <w:rFonts w:ascii="メイリオ" w:eastAsia="メイリオ" w:hAnsi="メイリオ" w:hint="eastAsia"/>
                          <w:b/>
                          <w:bCs/>
                          <w:color w:val="FF0000"/>
                        </w:rPr>
                        <w:t>を</w:t>
                      </w:r>
                      <w:r w:rsidRPr="00A52D79">
                        <w:rPr>
                          <w:rFonts w:ascii="メイリオ" w:eastAsia="メイリオ" w:hAnsi="メイリオ" w:hint="eastAsia"/>
                          <w:b/>
                          <w:bCs/>
                          <w:color w:val="FF0000"/>
                        </w:rPr>
                        <w:t>どう歌にするか</w:t>
                      </w:r>
                    </w:p>
                    <w:p w14:paraId="6CBC2023" w14:textId="77777777" w:rsidR="004F3453" w:rsidRPr="00533645" w:rsidRDefault="004F3453">
                      <w:pPr>
                        <w:ind w:left="0"/>
                        <w:rPr>
                          <w:rFonts w:ascii="メイリオ" w:eastAsia="メイリオ" w:hAnsi="メイリオ"/>
                          <w:b/>
                          <w:bCs/>
                          <w:color w:val="FF0000"/>
                        </w:rPr>
                      </w:pPr>
                    </w:p>
                  </w:txbxContent>
                </v:textbox>
              </v:roundrect>
            </w:pict>
          </mc:Fallback>
        </mc:AlternateContent>
      </w:r>
    </w:p>
    <w:p w14:paraId="4E4A2568"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0D89ECC3" w14:textId="262640B6" w:rsidR="00797379" w:rsidRPr="00165ACB" w:rsidRDefault="004167A0">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22400" behindDoc="0" locked="0" layoutInCell="1" allowOverlap="1" wp14:anchorId="3C1B3FCF" wp14:editId="5D425DC0">
                <wp:simplePos x="0" y="0"/>
                <wp:positionH relativeFrom="column">
                  <wp:posOffset>3924935</wp:posOffset>
                </wp:positionH>
                <wp:positionV relativeFrom="paragraph">
                  <wp:posOffset>81280</wp:posOffset>
                </wp:positionV>
                <wp:extent cx="3189605" cy="118237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3189605" cy="1182370"/>
                          <a:chOff x="0" y="0"/>
                          <a:chExt cx="3189605" cy="1182370"/>
                        </a:xfrm>
                      </wpg:grpSpPr>
                      <wps:wsp>
                        <wps:cNvPr id="13" name="テキスト ボックス 13"/>
                        <wps:cNvSpPr txBox="1"/>
                        <wps:spPr>
                          <a:xfrm>
                            <a:off x="0" y="228600"/>
                            <a:ext cx="3189605" cy="953770"/>
                          </a:xfrm>
                          <a:prstGeom prst="rect">
                            <a:avLst/>
                          </a:prstGeom>
                          <a:noFill/>
                          <a:ln w="6350">
                            <a:noFill/>
                          </a:ln>
                        </wps:spPr>
                        <wps:txbx>
                          <w:txbxContent>
                            <w:p w14:paraId="26F32381" w14:textId="77777777"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大谷敏彰（教育のうたごえなごみーず）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77777777" w:rsidR="009553E8" w:rsidRPr="003124CD"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38100" y="0"/>
                            <a:ext cx="2952000" cy="223666"/>
                          </a:xfrm>
                          <a:prstGeom prst="rect">
                            <a:avLst/>
                          </a:prstGeom>
                          <a:solidFill>
                            <a:schemeClr val="accent1">
                              <a:lumMod val="20000"/>
                              <a:lumOff val="80000"/>
                            </a:schemeClr>
                          </a:solidFill>
                          <a:ln w="6350">
                            <a:noFill/>
                          </a:ln>
                        </wps:spPr>
                        <wps:txbx>
                          <w:txbxContent>
                            <w:p w14:paraId="5FE9FF63" w14:textId="77777777" w:rsidR="00EA5A65" w:rsidRPr="002258EA" w:rsidRDefault="00EA5A65" w:rsidP="002258EA">
                              <w:pPr>
                                <w:pStyle w:val="af6"/>
                                <w:spacing w:before="0" w:line="216" w:lineRule="auto"/>
                                <w:ind w:left="0" w:right="0"/>
                                <w:rPr>
                                  <w:rFonts w:ascii="メイリオ" w:eastAsia="メイリオ" w:hAnsi="メイリオ"/>
                                  <w:b/>
                                  <w:bCs/>
                                  <w:color w:val="auto"/>
                                  <w:sz w:val="22"/>
                                  <w:szCs w:val="22"/>
                                </w:rPr>
                              </w:pPr>
                              <w:r w:rsidRPr="002258EA">
                                <w:rPr>
                                  <w:rFonts w:ascii="メイリオ" w:eastAsia="メイリオ" w:hAnsi="メイリオ" w:cs="Segoe UI Symbol"/>
                                  <w:b/>
                                  <w:bCs/>
                                  <w:color w:val="auto"/>
                                  <w:sz w:val="22"/>
                                  <w:szCs w:val="22"/>
                                </w:rPr>
                                <w:t>♫</w:t>
                              </w:r>
                              <w:r w:rsidRPr="002258EA">
                                <w:rPr>
                                  <w:rFonts w:ascii="メイリオ" w:eastAsia="メイリオ" w:hAnsi="メイリオ" w:hint="eastAsia"/>
                                  <w:b/>
                                  <w:bCs/>
                                  <w:color w:val="auto"/>
                                  <w:sz w:val="22"/>
                                  <w:szCs w:val="22"/>
                                </w:rPr>
                                <w:t>福島現地事務局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3C1B3FCF" id="グループ化 21" o:spid="_x0000_s1033" style="position:absolute;left:0;text-align:left;margin-left:309.05pt;margin-top:6.4pt;width:251.15pt;height:93.1pt;z-index:251622400" coordsize="31896,1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">
                <v:shape id="テキスト ボックス 13" o:spid="_x0000_s1034" type="#_x0000_t202" style="position:absolute;top:2286;width:31896;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6F32381" w14:textId="77777777"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大谷敏彰（教育のうたごえなごみーず）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77777777" w:rsidR="009553E8" w:rsidRPr="003124CD"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p>
                    </w:txbxContent>
                  </v:textbox>
                </v:shape>
                <v:shape id="テキスト ボックス 14" o:spid="_x0000_s1035" type="#_x0000_t202" style="position:absolute;left:381;width:2952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" fillcolor="#ffbac7 [660]" stroked="f" strokeweight=".5pt">
                  <v:textbox inset=",0,,0">
                    <w:txbxContent>
                      <w:p w14:paraId="5FE9FF63" w14:textId="77777777" w:rsidR="00EA5A65" w:rsidRPr="002258EA" w:rsidRDefault="00EA5A65" w:rsidP="002258EA">
                        <w:pPr>
                          <w:pStyle w:val="af6"/>
                          <w:spacing w:before="0" w:line="216" w:lineRule="auto"/>
                          <w:ind w:left="0" w:right="0"/>
                          <w:rPr>
                            <w:rFonts w:ascii="メイリオ" w:eastAsia="メイリオ" w:hAnsi="メイリオ"/>
                            <w:b/>
                            <w:bCs/>
                            <w:color w:val="auto"/>
                            <w:sz w:val="22"/>
                            <w:szCs w:val="22"/>
                          </w:rPr>
                        </w:pPr>
                        <w:r w:rsidRPr="002258EA">
                          <w:rPr>
                            <w:rFonts w:ascii="メイリオ" w:eastAsia="メイリオ" w:hAnsi="メイリオ" w:cs="Segoe UI Symbol"/>
                            <w:b/>
                            <w:bCs/>
                            <w:color w:val="auto"/>
                            <w:sz w:val="22"/>
                            <w:szCs w:val="22"/>
                          </w:rPr>
                          <w:t>♫</w:t>
                        </w:r>
                        <w:r w:rsidRPr="002258EA">
                          <w:rPr>
                            <w:rFonts w:ascii="メイリオ" w:eastAsia="メイリオ" w:hAnsi="メイリオ" w:hint="eastAsia"/>
                            <w:b/>
                            <w:bCs/>
                            <w:color w:val="auto"/>
                            <w:sz w:val="22"/>
                            <w:szCs w:val="22"/>
                          </w:rPr>
                          <w:t>福島現地事務局</w:t>
                        </w:r>
                      </w:p>
                    </w:txbxContent>
                  </v:textbox>
                </v:shape>
              </v:group>
            </w:pict>
          </mc:Fallback>
        </mc:AlternateContent>
      </w:r>
    </w:p>
    <w:p w14:paraId="7F4CB07B" w14:textId="248D516C" w:rsidR="00797379" w:rsidRDefault="00E15ABB">
      <w:pPr>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17280" behindDoc="0" locked="0" layoutInCell="1" allowOverlap="1" wp14:anchorId="039F6377" wp14:editId="381D035A">
                <wp:simplePos x="0" y="0"/>
                <wp:positionH relativeFrom="column">
                  <wp:posOffset>72288</wp:posOffset>
                </wp:positionH>
                <wp:positionV relativeFrom="paragraph">
                  <wp:posOffset>45542</wp:posOffset>
                </wp:positionV>
                <wp:extent cx="3528000" cy="2150669"/>
                <wp:effectExtent l="0" t="0" r="15875" b="21590"/>
                <wp:wrapNone/>
                <wp:docPr id="12" name="テキスト ボックス 12"/>
                <wp:cNvGraphicFramePr/>
                <a:graphic xmlns:a="http://schemas.openxmlformats.org/drawingml/2006/main">
                  <a:graphicData uri="http://schemas.microsoft.com/office/word/2010/wordprocessingShape">
                    <wps:wsp>
                      <wps:cNvSpPr txBox="1"/>
                      <wps:spPr>
                        <a:xfrm>
                          <a:off x="0" y="0"/>
                          <a:ext cx="3528000" cy="2150669"/>
                        </a:xfrm>
                        <a:prstGeom prst="rect">
                          <a:avLst/>
                        </a:prstGeom>
                        <a:ln>
                          <a:solidFill>
                            <a:srgbClr val="FF7C80"/>
                          </a:solidFill>
                        </a:ln>
                      </wps:spPr>
                      <wps:style>
                        <a:lnRef idx="2">
                          <a:schemeClr val="accent4"/>
                        </a:lnRef>
                        <a:fillRef idx="1">
                          <a:schemeClr val="lt1"/>
                        </a:fillRef>
                        <a:effectRef idx="0">
                          <a:schemeClr val="accent4"/>
                        </a:effectRef>
                        <a:fontRef idx="minor">
                          <a:schemeClr val="dk1"/>
                        </a:fontRef>
                      </wps:style>
                      <wps:txbx>
                        <w:txbxContent>
                          <w:p w14:paraId="48B8B65C" w14:textId="3558A646" w:rsidR="00430E2C" w:rsidRPr="002258EA" w:rsidRDefault="00F33FD7" w:rsidP="00E270F1">
                            <w:pPr>
                              <w:spacing w:after="0" w:line="300" w:lineRule="exact"/>
                              <w:ind w:left="6" w:right="-85"/>
                              <w:rPr>
                                <w:rFonts w:ascii="メイリオ" w:eastAsia="メイリオ" w:hAnsi="メイリオ"/>
                                <w:b/>
                                <w:bCs/>
                                <w:color w:val="C00000"/>
                                <w:sz w:val="32"/>
                                <w:szCs w:val="32"/>
                              </w:rPr>
                            </w:pPr>
                            <w:r w:rsidRPr="00F33FD7">
                              <w:rPr>
                                <w:rFonts w:ascii="メイリオ" w:eastAsia="メイリオ" w:hAnsi="メイリオ" w:cs="Segoe UI Symbol" w:hint="eastAsia"/>
                                <w:color w:val="FF7590" w:themeColor="accent1" w:themeTint="66"/>
                                <w:sz w:val="32"/>
                                <w:szCs w:val="32"/>
                              </w:rPr>
                              <w:t>●</w:t>
                            </w:r>
                            <w:r w:rsidR="00EA5A65" w:rsidRPr="002258EA">
                              <w:rPr>
                                <w:rFonts w:ascii="メイリオ" w:eastAsia="メイリオ" w:hAnsi="メイリオ" w:hint="eastAsia"/>
                                <w:b/>
                                <w:bCs/>
                                <w:color w:val="C00000"/>
                                <w:sz w:val="32"/>
                                <w:szCs w:val="32"/>
                              </w:rPr>
                              <w:t>詳細</w:t>
                            </w:r>
                            <w:r w:rsidR="00430E2C" w:rsidRPr="002258EA">
                              <w:rPr>
                                <w:rFonts w:ascii="メイリオ" w:eastAsia="メイリオ" w:hAnsi="メイリオ" w:hint="eastAsia"/>
                                <w:b/>
                                <w:bCs/>
                                <w:color w:val="C00000"/>
                                <w:sz w:val="32"/>
                                <w:szCs w:val="32"/>
                              </w:rPr>
                              <w:t>は</w:t>
                            </w:r>
                            <w:r w:rsidR="00012258" w:rsidRPr="002258EA">
                              <w:rPr>
                                <w:rFonts w:ascii="メイリオ" w:eastAsia="メイリオ" w:hAnsi="メイリオ" w:hint="eastAsia"/>
                                <w:b/>
                                <w:bCs/>
                                <w:color w:val="C00000"/>
                                <w:sz w:val="32"/>
                                <w:szCs w:val="32"/>
                              </w:rPr>
                              <w:t>裏面をごらんください</w:t>
                            </w:r>
                          </w:p>
                          <w:p w14:paraId="7138C860" w14:textId="720A91EE" w:rsidR="00430E2C" w:rsidRPr="00E36214" w:rsidRDefault="004167A0" w:rsidP="00E15ABB">
                            <w:pPr>
                              <w:spacing w:before="0" w:after="0" w:line="300" w:lineRule="exact"/>
                              <w:ind w:left="244" w:right="102" w:firstLine="238"/>
                              <w:rPr>
                                <w:rFonts w:ascii="メイリオ" w:eastAsia="メイリオ" w:hAnsi="メイリオ"/>
                                <w:color w:val="C00000"/>
                              </w:rPr>
                            </w:pPr>
                            <w:r w:rsidRPr="00E36214">
                              <w:rPr>
                                <w:rFonts w:ascii="メイリオ" w:eastAsia="メイリオ" w:hAnsi="メイリオ" w:hint="eastAsia"/>
                                <w:color w:val="C00000"/>
                              </w:rPr>
                              <w:t>スケジュール</w:t>
                            </w:r>
                            <w:r w:rsidR="00EA5A65" w:rsidRPr="00E36214">
                              <w:rPr>
                                <w:rFonts w:ascii="メイリオ" w:eastAsia="メイリオ" w:hAnsi="メイリオ" w:hint="eastAsia"/>
                                <w:color w:val="C00000"/>
                              </w:rPr>
                              <w:t>、会場、参加費など</w:t>
                            </w:r>
                          </w:p>
                          <w:p w14:paraId="271DF97F" w14:textId="7FBD1A8F" w:rsidR="00EB4FBE" w:rsidRPr="00EB4FBE" w:rsidRDefault="00EB4FBE" w:rsidP="00E15ABB">
                            <w:pPr>
                              <w:spacing w:before="0" w:after="0" w:line="400" w:lineRule="exact"/>
                              <w:ind w:left="6" w:right="102"/>
                              <w:rPr>
                                <w:rFonts w:ascii="メイリオ" w:eastAsia="メイリオ" w:hAnsi="メイリオ"/>
                                <w:b/>
                                <w:bCs/>
                                <w:color w:val="C00000"/>
                              </w:rPr>
                            </w:pPr>
                            <w:r w:rsidRPr="00E270F1">
                              <w:rPr>
                                <w:rFonts w:ascii="メイリオ" w:eastAsia="メイリオ" w:hAnsi="メイリオ" w:hint="eastAsia"/>
                                <w:b/>
                                <w:bCs/>
                                <w:color w:val="C00000"/>
                              </w:rPr>
                              <w:t>♫</w:t>
                            </w:r>
                            <w:r>
                              <w:rPr>
                                <w:rFonts w:ascii="メイリオ" w:eastAsia="メイリオ" w:hAnsi="メイリオ" w:hint="eastAsia"/>
                                <w:b/>
                                <w:bCs/>
                                <w:color w:val="C00000"/>
                              </w:rPr>
                              <w:t>講師</w:t>
                            </w:r>
                            <w:r w:rsidRPr="00E270F1">
                              <w:rPr>
                                <w:rFonts w:ascii="メイリオ" w:eastAsia="メイリオ" w:hAnsi="メイリオ" w:hint="eastAsia"/>
                                <w:b/>
                                <w:bCs/>
                                <w:color w:val="C00000"/>
                              </w:rPr>
                              <w:t>：</w:t>
                            </w:r>
                            <w:r w:rsidRPr="00EB4FBE">
                              <w:rPr>
                                <w:rFonts w:ascii="メイリオ" w:eastAsia="メイリオ" w:hAnsi="メイリオ" w:hint="eastAsia"/>
                                <w:b/>
                                <w:bCs/>
                                <w:color w:val="C00000"/>
                                <w:sz w:val="32"/>
                                <w:szCs w:val="32"/>
                              </w:rPr>
                              <w:t>山本さとし</w:t>
                            </w:r>
                            <w:r w:rsidRPr="00E15ABB">
                              <w:rPr>
                                <w:rFonts w:ascii="メイリオ" w:eastAsia="メイリオ" w:hAnsi="メイリオ" w:hint="eastAsia"/>
                                <w:color w:val="C00000"/>
                                <w:spacing w:val="2"/>
                                <w:w w:val="80"/>
                                <w:sz w:val="21"/>
                                <w:szCs w:val="21"/>
                                <w:fitText w:val="1701" w:id="-2071333117"/>
                              </w:rPr>
                              <w:t>〈フォークシンガー</w:t>
                            </w:r>
                            <w:r w:rsidRPr="00E15ABB">
                              <w:rPr>
                                <w:rFonts w:ascii="メイリオ" w:eastAsia="メイリオ" w:hAnsi="メイリオ" w:hint="eastAsia"/>
                                <w:color w:val="C00000"/>
                                <w:spacing w:val="3"/>
                                <w:w w:val="80"/>
                                <w:sz w:val="21"/>
                                <w:szCs w:val="21"/>
                                <w:fitText w:val="1701" w:id="-2071333117"/>
                              </w:rPr>
                              <w:t>〉</w:t>
                            </w:r>
                          </w:p>
                          <w:p w14:paraId="4C161815" w14:textId="659BDA99" w:rsidR="00E36214" w:rsidRDefault="008F7818" w:rsidP="00E15ABB">
                            <w:pPr>
                              <w:spacing w:before="40" w:after="0" w:line="144" w:lineRule="auto"/>
                              <w:ind w:left="6" w:right="102"/>
                              <w:rPr>
                                <w:rFonts w:ascii="メイリオ" w:eastAsia="メイリオ" w:hAnsi="メイリオ"/>
                                <w:color w:val="C00000"/>
                                <w:sz w:val="21"/>
                                <w:szCs w:val="21"/>
                              </w:rPr>
                            </w:pPr>
                            <w:r w:rsidRPr="008F7818">
                              <w:rPr>
                                <w:rFonts w:ascii="メイリオ" w:eastAsia="メイリオ" w:hAnsi="メイリオ" w:cs="Segoe UI Symbol"/>
                                <w:b/>
                                <w:bCs/>
                                <w:color w:val="C00000"/>
                              </w:rPr>
                              <w:t>♫</w:t>
                            </w:r>
                            <w:r w:rsidR="002E583E" w:rsidRPr="008C6946">
                              <w:rPr>
                                <w:rFonts w:ascii="メイリオ" w:eastAsia="メイリオ" w:hAnsi="メイリオ" w:hint="eastAsia"/>
                                <w:b/>
                                <w:bCs/>
                                <w:color w:val="C00000"/>
                                <w:spacing w:val="2"/>
                                <w:w w:val="70"/>
                                <w:fitText w:val="851" w:id="-2071332864"/>
                              </w:rPr>
                              <w:t>チ</w:t>
                            </w:r>
                            <w:r w:rsidR="002E583E" w:rsidRPr="008C6946">
                              <w:rPr>
                                <w:rFonts w:ascii="メイリオ" w:eastAsia="メイリオ" w:hAnsi="メイリオ" w:hint="eastAsia"/>
                                <w:b/>
                                <w:bCs/>
                                <w:color w:val="C00000"/>
                                <w:w w:val="70"/>
                                <w:fitText w:val="851" w:id="-2071332864"/>
                              </w:rPr>
                              <w:t>ューター</w:t>
                            </w:r>
                            <w:r w:rsidR="00012258" w:rsidRPr="00E36214">
                              <w:rPr>
                                <w:rFonts w:ascii="メイリオ" w:eastAsia="メイリオ" w:hAnsi="メイリオ" w:hint="eastAsia"/>
                                <w:color w:val="C00000"/>
                              </w:rPr>
                              <w:t>：</w:t>
                            </w:r>
                            <w:r w:rsidR="002E583E" w:rsidRPr="00E36214">
                              <w:rPr>
                                <w:rFonts w:ascii="メイリオ" w:eastAsia="メイリオ" w:hAnsi="メイリオ" w:hint="eastAsia"/>
                                <w:color w:val="C00000"/>
                                <w:sz w:val="21"/>
                                <w:szCs w:val="21"/>
                              </w:rPr>
                              <w:t>日本のうたごえ創作部</w:t>
                            </w:r>
                            <w:r w:rsidR="00C50B0A" w:rsidRPr="00E36214">
                              <w:rPr>
                                <w:rFonts w:ascii="メイリオ" w:eastAsia="メイリオ" w:hAnsi="メイリオ" w:hint="eastAsia"/>
                                <w:color w:val="C00000"/>
                                <w:sz w:val="21"/>
                                <w:szCs w:val="21"/>
                              </w:rPr>
                              <w:t>メンバー中心に</w:t>
                            </w:r>
                          </w:p>
                          <w:p w14:paraId="0E310D2C" w14:textId="63E7BBA2" w:rsidR="002E583E" w:rsidRPr="00E36214" w:rsidRDefault="00AE143B" w:rsidP="00EB4FBE">
                            <w:pPr>
                              <w:spacing w:before="0" w:after="0" w:line="144" w:lineRule="auto"/>
                              <w:ind w:left="1418" w:right="113"/>
                              <w:rPr>
                                <w:rFonts w:ascii="メイリオ" w:eastAsia="メイリオ" w:hAnsi="メイリオ"/>
                                <w:color w:val="C00000"/>
                                <w:sz w:val="21"/>
                                <w:szCs w:val="21"/>
                              </w:rPr>
                            </w:pPr>
                            <w:r w:rsidRPr="00E36214">
                              <w:rPr>
                                <w:rFonts w:ascii="メイリオ" w:eastAsia="メイリオ" w:hAnsi="メイリオ" w:hint="eastAsia"/>
                                <w:color w:val="C00000"/>
                                <w:sz w:val="21"/>
                                <w:szCs w:val="21"/>
                              </w:rPr>
                              <w:t>あなたの創作をお手伝い</w:t>
                            </w:r>
                            <w:r w:rsidR="00C50B0A" w:rsidRPr="00E36214">
                              <w:rPr>
                                <w:rFonts w:ascii="メイリオ" w:eastAsia="メイリオ" w:hAnsi="メイリオ" w:hint="eastAsia"/>
                                <w:color w:val="C00000"/>
                                <w:sz w:val="21"/>
                                <w:szCs w:val="21"/>
                              </w:rPr>
                              <w:t>します</w:t>
                            </w:r>
                          </w:p>
                          <w:p w14:paraId="0AD2FD0C" w14:textId="03B27229" w:rsidR="00430E2C" w:rsidRDefault="00430E2C" w:rsidP="00E15ABB">
                            <w:pPr>
                              <w:spacing w:before="40" w:after="0" w:line="280" w:lineRule="exact"/>
                              <w:ind w:left="6" w:right="102"/>
                              <w:rPr>
                                <w:rFonts w:ascii="メイリオ" w:eastAsia="メイリオ" w:hAnsi="メイリオ"/>
                                <w:b/>
                                <w:bCs/>
                                <w:color w:val="C00000"/>
                              </w:rPr>
                            </w:pPr>
                            <w:r w:rsidRPr="00E270F1">
                              <w:rPr>
                                <w:rFonts w:ascii="メイリオ" w:eastAsia="メイリオ" w:hAnsi="メイリオ" w:hint="eastAsia"/>
                                <w:b/>
                                <w:bCs/>
                                <w:color w:val="C00000"/>
                              </w:rPr>
                              <w:t>♫宿泊</w:t>
                            </w:r>
                            <w:r w:rsidR="00012258" w:rsidRPr="00E270F1">
                              <w:rPr>
                                <w:rFonts w:ascii="メイリオ" w:eastAsia="メイリオ" w:hAnsi="メイリオ" w:hint="eastAsia"/>
                                <w:b/>
                                <w:bCs/>
                                <w:color w:val="C00000"/>
                              </w:rPr>
                              <w:t>：</w:t>
                            </w:r>
                            <w:r w:rsidR="00C50B0A" w:rsidRPr="00E270F1">
                              <w:rPr>
                                <w:rFonts w:ascii="メイリオ" w:eastAsia="メイリオ" w:hAnsi="メイリオ" w:hint="eastAsia"/>
                                <w:b/>
                                <w:bCs/>
                                <w:color w:val="C00000"/>
                              </w:rPr>
                              <w:t>各自</w:t>
                            </w:r>
                            <w:r w:rsidR="00012258" w:rsidRPr="00E270F1">
                              <w:rPr>
                                <w:rFonts w:ascii="メイリオ" w:eastAsia="メイリオ" w:hAnsi="メイリオ" w:hint="eastAsia"/>
                                <w:b/>
                                <w:bCs/>
                                <w:color w:val="C00000"/>
                              </w:rPr>
                              <w:t>、</w:t>
                            </w:r>
                            <w:r w:rsidRPr="00E270F1">
                              <w:rPr>
                                <w:rFonts w:ascii="メイリオ" w:eastAsia="メイリオ" w:hAnsi="メイリオ" w:hint="eastAsia"/>
                                <w:b/>
                                <w:bCs/>
                                <w:color w:val="C00000"/>
                              </w:rPr>
                              <w:t>郡山</w:t>
                            </w:r>
                            <w:r w:rsidR="00C50B0A" w:rsidRPr="00E270F1">
                              <w:rPr>
                                <w:rFonts w:ascii="メイリオ" w:eastAsia="メイリオ" w:hAnsi="メイリオ" w:hint="eastAsia"/>
                                <w:b/>
                                <w:bCs/>
                                <w:color w:val="C00000"/>
                              </w:rPr>
                              <w:t>駅前付近で手配</w:t>
                            </w:r>
                            <w:r w:rsidR="00012258" w:rsidRPr="00E270F1">
                              <w:rPr>
                                <w:rFonts w:ascii="メイリオ" w:eastAsia="メイリオ" w:hAnsi="メイリオ" w:hint="eastAsia"/>
                                <w:b/>
                                <w:bCs/>
                                <w:color w:val="C00000"/>
                              </w:rPr>
                              <w:t>ください</w:t>
                            </w:r>
                          </w:p>
                          <w:p w14:paraId="70A5040B" w14:textId="77777777" w:rsidR="008F7818" w:rsidRPr="008F7818" w:rsidRDefault="008F7818" w:rsidP="008F7818">
                            <w:pPr>
                              <w:pStyle w:val="affc"/>
                              <w:spacing w:line="240" w:lineRule="exact"/>
                              <w:ind w:left="1680"/>
                              <w:rPr>
                                <w:rFonts w:ascii="メイリオ" w:eastAsia="メイリオ" w:hAnsi="メイリオ" w:cstheme="minorBidi" w:hint="default"/>
                                <w:color w:val="C00000"/>
                                <w:sz w:val="21"/>
                                <w:szCs w:val="21"/>
                                <w:bdr w:val="none" w:sz="0" w:space="0" w:color="auto"/>
                                <w:lang w:val="en-US"/>
                              </w:rPr>
                            </w:pPr>
                            <w:r w:rsidRPr="008F7818">
                              <w:rPr>
                                <w:rFonts w:ascii="メイリオ" w:eastAsia="メイリオ" w:hAnsi="メイリオ" w:cstheme="minorBidi"/>
                                <w:color w:val="C00000"/>
                                <w:sz w:val="21"/>
                                <w:szCs w:val="21"/>
                                <w:bdr w:val="none" w:sz="0" w:space="0" w:color="auto"/>
                                <w:lang w:val="en-US"/>
                              </w:rPr>
                              <w:t>（たくさんあります）</w:t>
                            </w:r>
                          </w:p>
                          <w:p w14:paraId="5B426157" w14:textId="0C45870D" w:rsidR="003124CD" w:rsidRPr="002E772F" w:rsidRDefault="00EA5A65" w:rsidP="00E15ABB">
                            <w:pPr>
                              <w:spacing w:before="40" w:after="0" w:line="280" w:lineRule="exact"/>
                              <w:ind w:left="6" w:right="102"/>
                              <w:rPr>
                                <w:rFonts w:ascii="メイリオ" w:eastAsia="メイリオ" w:hAnsi="メイリオ"/>
                                <w:b/>
                                <w:bCs/>
                                <w:color w:val="002060"/>
                              </w:rPr>
                            </w:pPr>
                            <w:r w:rsidRPr="008F7818">
                              <w:rPr>
                                <w:rFonts w:ascii="メイリオ" w:eastAsia="メイリオ" w:hAnsi="メイリオ" w:cs="Segoe UI Symbol"/>
                                <w:b/>
                                <w:bCs/>
                                <w:color w:val="C00000"/>
                              </w:rPr>
                              <w:t>♫</w:t>
                            </w:r>
                            <w:r w:rsidRPr="008C6946">
                              <w:rPr>
                                <w:rFonts w:ascii="メイリオ" w:eastAsia="メイリオ" w:hAnsi="メイリオ" w:hint="eastAsia"/>
                                <w:b/>
                                <w:bCs/>
                                <w:color w:val="002060"/>
                                <w:spacing w:val="1"/>
                                <w:w w:val="73"/>
                                <w:fitText w:val="1588" w:id="-2071596799"/>
                              </w:rPr>
                              <w:t>オプショ</w:t>
                            </w:r>
                            <w:r w:rsidR="00012258" w:rsidRPr="008C6946">
                              <w:rPr>
                                <w:rFonts w:ascii="メイリオ" w:eastAsia="メイリオ" w:hAnsi="メイリオ" w:hint="eastAsia"/>
                                <w:b/>
                                <w:bCs/>
                                <w:color w:val="002060"/>
                                <w:spacing w:val="1"/>
                                <w:w w:val="73"/>
                                <w:fitText w:val="1588" w:id="-2071596799"/>
                              </w:rPr>
                              <w:t>ナルツア</w:t>
                            </w:r>
                            <w:r w:rsidR="00012258" w:rsidRPr="008C6946">
                              <w:rPr>
                                <w:rFonts w:ascii="メイリオ" w:eastAsia="メイリオ" w:hAnsi="メイリオ" w:hint="eastAsia"/>
                                <w:b/>
                                <w:bCs/>
                                <w:color w:val="002060"/>
                                <w:spacing w:val="4"/>
                                <w:w w:val="73"/>
                                <w:fitText w:val="1588" w:id="-2071596799"/>
                              </w:rPr>
                              <w:t>ー</w:t>
                            </w:r>
                            <w:r w:rsidR="00012258" w:rsidRPr="002E772F">
                              <w:rPr>
                                <w:rFonts w:ascii="メイリオ" w:eastAsia="メイリオ" w:hAnsi="メイリオ" w:hint="eastAsia"/>
                                <w:b/>
                                <w:bCs/>
                                <w:color w:val="002060"/>
                              </w:rPr>
                              <w:t xml:space="preserve">　</w:t>
                            </w:r>
                            <w:r w:rsidRPr="002E772F">
                              <w:rPr>
                                <w:rFonts w:ascii="メイリオ" w:eastAsia="メイリオ" w:hAnsi="メイリオ" w:hint="eastAsia"/>
                                <w:color w:val="002060"/>
                              </w:rPr>
                              <w:t>８/</w:t>
                            </w:r>
                            <w:r w:rsidR="00B81362" w:rsidRPr="002E772F">
                              <w:rPr>
                                <w:rFonts w:ascii="メイリオ" w:eastAsia="メイリオ" w:hAnsi="メイリオ" w:hint="eastAsia"/>
                                <w:color w:val="002060"/>
                              </w:rPr>
                              <w:t>21</w:t>
                            </w:r>
                            <w:r w:rsidR="003124CD" w:rsidRPr="002E772F">
                              <w:rPr>
                                <w:rFonts w:ascii="メイリオ" w:eastAsia="メイリオ" w:hAnsi="メイリオ" w:hint="eastAsia"/>
                                <w:color w:val="002060"/>
                              </w:rPr>
                              <w:t>(金)</w:t>
                            </w:r>
                            <w:r w:rsidR="00B81362" w:rsidRPr="002E772F">
                              <w:rPr>
                                <w:rFonts w:ascii="メイリオ" w:eastAsia="メイリオ" w:hAnsi="メイリオ" w:hint="eastAsia"/>
                                <w:color w:val="002060"/>
                              </w:rPr>
                              <w:t>11:00～1</w:t>
                            </w:r>
                            <w:r w:rsidR="00B81362" w:rsidRPr="002E772F">
                              <w:rPr>
                                <w:rFonts w:ascii="メイリオ" w:eastAsia="メイリオ" w:hAnsi="メイリオ"/>
                                <w:color w:val="002060"/>
                              </w:rPr>
                              <w:t>8:30</w:t>
                            </w:r>
                          </w:p>
                          <w:p w14:paraId="77D48454" w14:textId="77777777" w:rsidR="00E270F1" w:rsidRDefault="00362408" w:rsidP="008F7818">
                            <w:pPr>
                              <w:spacing w:before="0" w:after="0" w:line="168" w:lineRule="auto"/>
                              <w:ind w:left="425" w:right="102"/>
                              <w:rPr>
                                <w:rFonts w:ascii="メイリオ" w:eastAsia="メイリオ" w:hAnsi="メイリオ"/>
                                <w:color w:val="C00000"/>
                                <w:sz w:val="21"/>
                                <w:szCs w:val="21"/>
                              </w:rPr>
                            </w:pPr>
                            <w:r w:rsidRPr="00E270F1">
                              <w:rPr>
                                <w:rFonts w:ascii="メイリオ" w:eastAsia="メイリオ" w:hAnsi="メイリオ" w:hint="eastAsia"/>
                                <w:color w:val="C00000"/>
                                <w:sz w:val="21"/>
                                <w:szCs w:val="21"/>
                              </w:rPr>
                              <w:t>現地フィールドワーク、</w:t>
                            </w:r>
                            <w:r w:rsidR="006A5D7B" w:rsidRPr="00E270F1">
                              <w:rPr>
                                <w:rFonts w:ascii="メイリオ" w:eastAsia="メイリオ" w:hAnsi="メイリオ" w:hint="eastAsia"/>
                                <w:color w:val="C00000"/>
                                <w:sz w:val="21"/>
                                <w:szCs w:val="21"/>
                              </w:rPr>
                              <w:t>原発被災の現状を学ぶ</w:t>
                            </w:r>
                          </w:p>
                          <w:p w14:paraId="1C9D3859" w14:textId="26C53D7C" w:rsidR="009553E8" w:rsidRPr="002E772F" w:rsidRDefault="00012258" w:rsidP="008F7818">
                            <w:pPr>
                              <w:spacing w:before="0" w:after="0" w:line="168" w:lineRule="auto"/>
                              <w:ind w:left="425" w:right="102"/>
                              <w:rPr>
                                <w:rFonts w:ascii="メイリオ" w:eastAsia="メイリオ" w:hAnsi="メイリオ"/>
                                <w:color w:val="C00000"/>
                                <w:sz w:val="21"/>
                                <w:szCs w:val="21"/>
                              </w:rPr>
                            </w:pPr>
                            <w:r w:rsidRPr="00E270F1">
                              <w:rPr>
                                <w:rFonts w:ascii="メイリオ" w:eastAsia="メイリオ" w:hAnsi="メイリオ" w:hint="eastAsia"/>
                                <w:color w:val="C00000"/>
                                <w:sz w:val="21"/>
                                <w:szCs w:val="21"/>
                              </w:rPr>
                              <w:t>バス</w:t>
                            </w:r>
                            <w:r w:rsidR="006A5D7B" w:rsidRPr="00E270F1">
                              <w:rPr>
                                <w:rFonts w:ascii="メイリオ" w:eastAsia="メイリオ" w:hAnsi="メイリオ" w:hint="eastAsia"/>
                                <w:color w:val="C00000"/>
                                <w:sz w:val="21"/>
                                <w:szCs w:val="21"/>
                              </w:rPr>
                              <w:t>ツアー</w:t>
                            </w:r>
                            <w:r w:rsidRPr="00E270F1">
                              <w:rPr>
                                <w:rFonts w:ascii="メイリオ" w:eastAsia="メイリオ" w:hAnsi="メイリオ" w:hint="eastAsia"/>
                                <w:color w:val="C00000"/>
                                <w:sz w:val="21"/>
                                <w:szCs w:val="21"/>
                              </w:rPr>
                              <w:t>です</w:t>
                            </w:r>
                          </w:p>
                        </w:txbxContent>
                      </wps:txbx>
                      <wps:bodyPr rot="0" spcFirstLastPara="0" vertOverflow="overflow" horzOverflow="overflow" vert="horz" wrap="square" lIns="180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6377" id="テキスト ボックス 12" o:spid="_x0000_s1036" type="#_x0000_t202" style="position:absolute;left:0;text-align:left;margin-left:5.7pt;margin-top:3.6pt;width:277.8pt;height:169.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" fillcolor="white [3201]" strokecolor="#ff7c80" strokeweight="1.25pt">
                <v:textbox inset="5mm,2mm">
                  <w:txbxContent>
                    <w:p w14:paraId="48B8B65C" w14:textId="3558A646" w:rsidR="00430E2C" w:rsidRPr="002258EA" w:rsidRDefault="00F33FD7" w:rsidP="00E270F1">
                      <w:pPr>
                        <w:spacing w:after="0" w:line="300" w:lineRule="exact"/>
                        <w:ind w:left="6" w:right="-85"/>
                        <w:rPr>
                          <w:rFonts w:ascii="メイリオ" w:eastAsia="メイリオ" w:hAnsi="メイリオ"/>
                          <w:b/>
                          <w:bCs/>
                          <w:color w:val="C00000"/>
                          <w:sz w:val="32"/>
                          <w:szCs w:val="32"/>
                        </w:rPr>
                      </w:pPr>
                      <w:r w:rsidRPr="00F33FD7">
                        <w:rPr>
                          <w:rFonts w:ascii="メイリオ" w:eastAsia="メイリオ" w:hAnsi="メイリオ" w:cs="Segoe UI Symbol" w:hint="eastAsia"/>
                          <w:color w:val="FF7590" w:themeColor="accent1" w:themeTint="66"/>
                          <w:sz w:val="32"/>
                          <w:szCs w:val="32"/>
                        </w:rPr>
                        <w:t>●</w:t>
                      </w:r>
                      <w:r w:rsidR="00EA5A65" w:rsidRPr="002258EA">
                        <w:rPr>
                          <w:rFonts w:ascii="メイリオ" w:eastAsia="メイリオ" w:hAnsi="メイリオ" w:hint="eastAsia"/>
                          <w:b/>
                          <w:bCs/>
                          <w:color w:val="C00000"/>
                          <w:sz w:val="32"/>
                          <w:szCs w:val="32"/>
                        </w:rPr>
                        <w:t>詳細</w:t>
                      </w:r>
                      <w:r w:rsidR="00430E2C" w:rsidRPr="002258EA">
                        <w:rPr>
                          <w:rFonts w:ascii="メイリオ" w:eastAsia="メイリオ" w:hAnsi="メイリオ" w:hint="eastAsia"/>
                          <w:b/>
                          <w:bCs/>
                          <w:color w:val="C00000"/>
                          <w:sz w:val="32"/>
                          <w:szCs w:val="32"/>
                        </w:rPr>
                        <w:t>は</w:t>
                      </w:r>
                      <w:r w:rsidR="00012258" w:rsidRPr="002258EA">
                        <w:rPr>
                          <w:rFonts w:ascii="メイリオ" w:eastAsia="メイリオ" w:hAnsi="メイリオ" w:hint="eastAsia"/>
                          <w:b/>
                          <w:bCs/>
                          <w:color w:val="C00000"/>
                          <w:sz w:val="32"/>
                          <w:szCs w:val="32"/>
                        </w:rPr>
                        <w:t>裏面をごらんください</w:t>
                      </w:r>
                    </w:p>
                    <w:p w14:paraId="7138C860" w14:textId="720A91EE" w:rsidR="00430E2C" w:rsidRPr="00E36214" w:rsidRDefault="004167A0" w:rsidP="00E15ABB">
                      <w:pPr>
                        <w:spacing w:before="0" w:after="0" w:line="300" w:lineRule="exact"/>
                        <w:ind w:left="244" w:right="102" w:firstLine="238"/>
                        <w:rPr>
                          <w:rFonts w:ascii="メイリオ" w:eastAsia="メイリオ" w:hAnsi="メイリオ"/>
                          <w:color w:val="C00000"/>
                        </w:rPr>
                      </w:pPr>
                      <w:r w:rsidRPr="00E36214">
                        <w:rPr>
                          <w:rFonts w:ascii="メイリオ" w:eastAsia="メイリオ" w:hAnsi="メイリオ" w:hint="eastAsia"/>
                          <w:color w:val="C00000"/>
                        </w:rPr>
                        <w:t>スケジュール</w:t>
                      </w:r>
                      <w:r w:rsidR="00EA5A65" w:rsidRPr="00E36214">
                        <w:rPr>
                          <w:rFonts w:ascii="メイリオ" w:eastAsia="メイリオ" w:hAnsi="メイリオ" w:hint="eastAsia"/>
                          <w:color w:val="C00000"/>
                        </w:rPr>
                        <w:t>、会場、参加費など</w:t>
                      </w:r>
                    </w:p>
                    <w:p w14:paraId="271DF97F" w14:textId="7FBD1A8F" w:rsidR="00EB4FBE" w:rsidRPr="00EB4FBE" w:rsidRDefault="00EB4FBE" w:rsidP="00E15ABB">
                      <w:pPr>
                        <w:spacing w:before="0" w:after="0" w:line="400" w:lineRule="exact"/>
                        <w:ind w:left="6" w:right="102"/>
                        <w:rPr>
                          <w:rFonts w:ascii="メイリオ" w:eastAsia="メイリオ" w:hAnsi="メイリオ"/>
                          <w:b/>
                          <w:bCs/>
                          <w:color w:val="C00000"/>
                        </w:rPr>
                      </w:pPr>
                      <w:r w:rsidRPr="00E270F1">
                        <w:rPr>
                          <w:rFonts w:ascii="メイリオ" w:eastAsia="メイリオ" w:hAnsi="メイリオ" w:hint="eastAsia"/>
                          <w:b/>
                          <w:bCs/>
                          <w:color w:val="C00000"/>
                        </w:rPr>
                        <w:t>♫</w:t>
                      </w:r>
                      <w:r>
                        <w:rPr>
                          <w:rFonts w:ascii="メイリオ" w:eastAsia="メイリオ" w:hAnsi="メイリオ" w:hint="eastAsia"/>
                          <w:b/>
                          <w:bCs/>
                          <w:color w:val="C00000"/>
                        </w:rPr>
                        <w:t>講師</w:t>
                      </w:r>
                      <w:r w:rsidRPr="00E270F1">
                        <w:rPr>
                          <w:rFonts w:ascii="メイリオ" w:eastAsia="メイリオ" w:hAnsi="メイリオ" w:hint="eastAsia"/>
                          <w:b/>
                          <w:bCs/>
                          <w:color w:val="C00000"/>
                        </w:rPr>
                        <w:t>：</w:t>
                      </w:r>
                      <w:r w:rsidRPr="00EB4FBE">
                        <w:rPr>
                          <w:rFonts w:ascii="メイリオ" w:eastAsia="メイリオ" w:hAnsi="メイリオ" w:hint="eastAsia"/>
                          <w:b/>
                          <w:bCs/>
                          <w:color w:val="C00000"/>
                          <w:sz w:val="32"/>
                          <w:szCs w:val="32"/>
                        </w:rPr>
                        <w:t>山本さとし</w:t>
                      </w:r>
                      <w:r w:rsidRPr="00E15ABB">
                        <w:rPr>
                          <w:rFonts w:ascii="メイリオ" w:eastAsia="メイリオ" w:hAnsi="メイリオ" w:hint="eastAsia"/>
                          <w:color w:val="C00000"/>
                          <w:spacing w:val="2"/>
                          <w:w w:val="80"/>
                          <w:sz w:val="21"/>
                          <w:szCs w:val="21"/>
                          <w:fitText w:val="1701" w:id="-2071333117"/>
                        </w:rPr>
                        <w:t>〈フォークシンガー</w:t>
                      </w:r>
                      <w:r w:rsidRPr="00E15ABB">
                        <w:rPr>
                          <w:rFonts w:ascii="メイリオ" w:eastAsia="メイリオ" w:hAnsi="メイリオ" w:hint="eastAsia"/>
                          <w:color w:val="C00000"/>
                          <w:spacing w:val="3"/>
                          <w:w w:val="80"/>
                          <w:sz w:val="21"/>
                          <w:szCs w:val="21"/>
                          <w:fitText w:val="1701" w:id="-2071333117"/>
                        </w:rPr>
                        <w:t>〉</w:t>
                      </w:r>
                    </w:p>
                    <w:p w14:paraId="4C161815" w14:textId="659BDA99" w:rsidR="00E36214" w:rsidRDefault="008F7818" w:rsidP="00E15ABB">
                      <w:pPr>
                        <w:spacing w:before="40" w:after="0" w:line="144" w:lineRule="auto"/>
                        <w:ind w:left="6" w:right="102"/>
                        <w:rPr>
                          <w:rFonts w:ascii="メイリオ" w:eastAsia="メイリオ" w:hAnsi="メイリオ"/>
                          <w:color w:val="C00000"/>
                          <w:sz w:val="21"/>
                          <w:szCs w:val="21"/>
                        </w:rPr>
                      </w:pPr>
                      <w:r w:rsidRPr="008F7818">
                        <w:rPr>
                          <w:rFonts w:ascii="メイリオ" w:eastAsia="メイリオ" w:hAnsi="メイリオ" w:cs="Segoe UI Symbol"/>
                          <w:b/>
                          <w:bCs/>
                          <w:color w:val="C00000"/>
                        </w:rPr>
                        <w:t>♫</w:t>
                      </w:r>
                      <w:r w:rsidR="002E583E" w:rsidRPr="008C6946">
                        <w:rPr>
                          <w:rFonts w:ascii="メイリオ" w:eastAsia="メイリオ" w:hAnsi="メイリオ" w:hint="eastAsia"/>
                          <w:b/>
                          <w:bCs/>
                          <w:color w:val="C00000"/>
                          <w:spacing w:val="2"/>
                          <w:w w:val="70"/>
                          <w:fitText w:val="851" w:id="-2071332864"/>
                        </w:rPr>
                        <w:t>チ</w:t>
                      </w:r>
                      <w:r w:rsidR="002E583E" w:rsidRPr="008C6946">
                        <w:rPr>
                          <w:rFonts w:ascii="メイリオ" w:eastAsia="メイリオ" w:hAnsi="メイリオ" w:hint="eastAsia"/>
                          <w:b/>
                          <w:bCs/>
                          <w:color w:val="C00000"/>
                          <w:w w:val="70"/>
                          <w:fitText w:val="851" w:id="-2071332864"/>
                        </w:rPr>
                        <w:t>ューター</w:t>
                      </w:r>
                      <w:r w:rsidR="00012258" w:rsidRPr="00E36214">
                        <w:rPr>
                          <w:rFonts w:ascii="メイリオ" w:eastAsia="メイリオ" w:hAnsi="メイリオ" w:hint="eastAsia"/>
                          <w:color w:val="C00000"/>
                        </w:rPr>
                        <w:t>：</w:t>
                      </w:r>
                      <w:r w:rsidR="002E583E" w:rsidRPr="00E36214">
                        <w:rPr>
                          <w:rFonts w:ascii="メイリオ" w:eastAsia="メイリオ" w:hAnsi="メイリオ" w:hint="eastAsia"/>
                          <w:color w:val="C00000"/>
                          <w:sz w:val="21"/>
                          <w:szCs w:val="21"/>
                        </w:rPr>
                        <w:t>日本のうたごえ創作部</w:t>
                      </w:r>
                      <w:r w:rsidR="00C50B0A" w:rsidRPr="00E36214">
                        <w:rPr>
                          <w:rFonts w:ascii="メイリオ" w:eastAsia="メイリオ" w:hAnsi="メイリオ" w:hint="eastAsia"/>
                          <w:color w:val="C00000"/>
                          <w:sz w:val="21"/>
                          <w:szCs w:val="21"/>
                        </w:rPr>
                        <w:t>メンバー中心に</w:t>
                      </w:r>
                    </w:p>
                    <w:p w14:paraId="0E310D2C" w14:textId="63E7BBA2" w:rsidR="002E583E" w:rsidRPr="00E36214" w:rsidRDefault="00AE143B" w:rsidP="00EB4FBE">
                      <w:pPr>
                        <w:spacing w:before="0" w:after="0" w:line="144" w:lineRule="auto"/>
                        <w:ind w:left="1418" w:right="113"/>
                        <w:rPr>
                          <w:rFonts w:ascii="メイリオ" w:eastAsia="メイリオ" w:hAnsi="メイリオ"/>
                          <w:color w:val="C00000"/>
                          <w:sz w:val="21"/>
                          <w:szCs w:val="21"/>
                        </w:rPr>
                      </w:pPr>
                      <w:r w:rsidRPr="00E36214">
                        <w:rPr>
                          <w:rFonts w:ascii="メイリオ" w:eastAsia="メイリオ" w:hAnsi="メイリオ" w:hint="eastAsia"/>
                          <w:color w:val="C00000"/>
                          <w:sz w:val="21"/>
                          <w:szCs w:val="21"/>
                        </w:rPr>
                        <w:t>あなたの創作をお手伝い</w:t>
                      </w:r>
                      <w:r w:rsidR="00C50B0A" w:rsidRPr="00E36214">
                        <w:rPr>
                          <w:rFonts w:ascii="メイリオ" w:eastAsia="メイリオ" w:hAnsi="メイリオ" w:hint="eastAsia"/>
                          <w:color w:val="C00000"/>
                          <w:sz w:val="21"/>
                          <w:szCs w:val="21"/>
                        </w:rPr>
                        <w:t>します</w:t>
                      </w:r>
                    </w:p>
                    <w:p w14:paraId="0AD2FD0C" w14:textId="03B27229" w:rsidR="00430E2C" w:rsidRDefault="00430E2C" w:rsidP="00E15ABB">
                      <w:pPr>
                        <w:spacing w:before="40" w:after="0" w:line="280" w:lineRule="exact"/>
                        <w:ind w:left="6" w:right="102"/>
                        <w:rPr>
                          <w:rFonts w:ascii="メイリオ" w:eastAsia="メイリオ" w:hAnsi="メイリオ"/>
                          <w:b/>
                          <w:bCs/>
                          <w:color w:val="C00000"/>
                        </w:rPr>
                      </w:pPr>
                      <w:r w:rsidRPr="00E270F1">
                        <w:rPr>
                          <w:rFonts w:ascii="メイリオ" w:eastAsia="メイリオ" w:hAnsi="メイリオ" w:hint="eastAsia"/>
                          <w:b/>
                          <w:bCs/>
                          <w:color w:val="C00000"/>
                        </w:rPr>
                        <w:t>♫宿泊</w:t>
                      </w:r>
                      <w:r w:rsidR="00012258" w:rsidRPr="00E270F1">
                        <w:rPr>
                          <w:rFonts w:ascii="メイリオ" w:eastAsia="メイリオ" w:hAnsi="メイリオ" w:hint="eastAsia"/>
                          <w:b/>
                          <w:bCs/>
                          <w:color w:val="C00000"/>
                        </w:rPr>
                        <w:t>：</w:t>
                      </w:r>
                      <w:r w:rsidR="00C50B0A" w:rsidRPr="00E270F1">
                        <w:rPr>
                          <w:rFonts w:ascii="メイリオ" w:eastAsia="メイリオ" w:hAnsi="メイリオ" w:hint="eastAsia"/>
                          <w:b/>
                          <w:bCs/>
                          <w:color w:val="C00000"/>
                        </w:rPr>
                        <w:t>各自</w:t>
                      </w:r>
                      <w:r w:rsidR="00012258" w:rsidRPr="00E270F1">
                        <w:rPr>
                          <w:rFonts w:ascii="メイリオ" w:eastAsia="メイリオ" w:hAnsi="メイリオ" w:hint="eastAsia"/>
                          <w:b/>
                          <w:bCs/>
                          <w:color w:val="C00000"/>
                        </w:rPr>
                        <w:t>、</w:t>
                      </w:r>
                      <w:r w:rsidRPr="00E270F1">
                        <w:rPr>
                          <w:rFonts w:ascii="メイリオ" w:eastAsia="メイリオ" w:hAnsi="メイリオ" w:hint="eastAsia"/>
                          <w:b/>
                          <w:bCs/>
                          <w:color w:val="C00000"/>
                        </w:rPr>
                        <w:t>郡山</w:t>
                      </w:r>
                      <w:r w:rsidR="00C50B0A" w:rsidRPr="00E270F1">
                        <w:rPr>
                          <w:rFonts w:ascii="メイリオ" w:eastAsia="メイリオ" w:hAnsi="メイリオ" w:hint="eastAsia"/>
                          <w:b/>
                          <w:bCs/>
                          <w:color w:val="C00000"/>
                        </w:rPr>
                        <w:t>駅前付近で手配</w:t>
                      </w:r>
                      <w:r w:rsidR="00012258" w:rsidRPr="00E270F1">
                        <w:rPr>
                          <w:rFonts w:ascii="メイリオ" w:eastAsia="メイリオ" w:hAnsi="メイリオ" w:hint="eastAsia"/>
                          <w:b/>
                          <w:bCs/>
                          <w:color w:val="C00000"/>
                        </w:rPr>
                        <w:t>ください</w:t>
                      </w:r>
                    </w:p>
                    <w:p w14:paraId="70A5040B" w14:textId="77777777" w:rsidR="008F7818" w:rsidRPr="008F7818" w:rsidRDefault="008F7818" w:rsidP="008F7818">
                      <w:pPr>
                        <w:pStyle w:val="affc"/>
                        <w:spacing w:line="240" w:lineRule="exact"/>
                        <w:ind w:left="1680"/>
                        <w:rPr>
                          <w:rFonts w:ascii="メイリオ" w:eastAsia="メイリオ" w:hAnsi="メイリオ" w:cstheme="minorBidi" w:hint="default"/>
                          <w:color w:val="C00000"/>
                          <w:sz w:val="21"/>
                          <w:szCs w:val="21"/>
                          <w:bdr w:val="none" w:sz="0" w:space="0" w:color="auto"/>
                          <w:lang w:val="en-US"/>
                        </w:rPr>
                      </w:pPr>
                      <w:r w:rsidRPr="008F7818">
                        <w:rPr>
                          <w:rFonts w:ascii="メイリオ" w:eastAsia="メイリオ" w:hAnsi="メイリオ" w:cstheme="minorBidi"/>
                          <w:color w:val="C00000"/>
                          <w:sz w:val="21"/>
                          <w:szCs w:val="21"/>
                          <w:bdr w:val="none" w:sz="0" w:space="0" w:color="auto"/>
                          <w:lang w:val="en-US"/>
                        </w:rPr>
                        <w:t>（たくさんあります）</w:t>
                      </w:r>
                    </w:p>
                    <w:p w14:paraId="5B426157" w14:textId="0C45870D" w:rsidR="003124CD" w:rsidRPr="002E772F" w:rsidRDefault="00EA5A65" w:rsidP="00E15ABB">
                      <w:pPr>
                        <w:spacing w:before="40" w:after="0" w:line="280" w:lineRule="exact"/>
                        <w:ind w:left="6" w:right="102"/>
                        <w:rPr>
                          <w:rFonts w:ascii="メイリオ" w:eastAsia="メイリオ" w:hAnsi="メイリオ"/>
                          <w:b/>
                          <w:bCs/>
                          <w:color w:val="002060"/>
                        </w:rPr>
                      </w:pPr>
                      <w:r w:rsidRPr="008F7818">
                        <w:rPr>
                          <w:rFonts w:ascii="メイリオ" w:eastAsia="メイリオ" w:hAnsi="メイリオ" w:cs="Segoe UI Symbol"/>
                          <w:b/>
                          <w:bCs/>
                          <w:color w:val="C00000"/>
                        </w:rPr>
                        <w:t>♫</w:t>
                      </w:r>
                      <w:r w:rsidRPr="008C6946">
                        <w:rPr>
                          <w:rFonts w:ascii="メイリオ" w:eastAsia="メイリオ" w:hAnsi="メイリオ" w:hint="eastAsia"/>
                          <w:b/>
                          <w:bCs/>
                          <w:color w:val="002060"/>
                          <w:spacing w:val="1"/>
                          <w:w w:val="73"/>
                          <w:fitText w:val="1588" w:id="-2071596799"/>
                        </w:rPr>
                        <w:t>オプショ</w:t>
                      </w:r>
                      <w:r w:rsidR="00012258" w:rsidRPr="008C6946">
                        <w:rPr>
                          <w:rFonts w:ascii="メイリオ" w:eastAsia="メイリオ" w:hAnsi="メイリオ" w:hint="eastAsia"/>
                          <w:b/>
                          <w:bCs/>
                          <w:color w:val="002060"/>
                          <w:spacing w:val="1"/>
                          <w:w w:val="73"/>
                          <w:fitText w:val="1588" w:id="-2071596799"/>
                        </w:rPr>
                        <w:t>ナルツア</w:t>
                      </w:r>
                      <w:r w:rsidR="00012258" w:rsidRPr="008C6946">
                        <w:rPr>
                          <w:rFonts w:ascii="メイリオ" w:eastAsia="メイリオ" w:hAnsi="メイリオ" w:hint="eastAsia"/>
                          <w:b/>
                          <w:bCs/>
                          <w:color w:val="002060"/>
                          <w:spacing w:val="4"/>
                          <w:w w:val="73"/>
                          <w:fitText w:val="1588" w:id="-2071596799"/>
                        </w:rPr>
                        <w:t>ー</w:t>
                      </w:r>
                      <w:r w:rsidR="00012258" w:rsidRPr="002E772F">
                        <w:rPr>
                          <w:rFonts w:ascii="メイリオ" w:eastAsia="メイリオ" w:hAnsi="メイリオ" w:hint="eastAsia"/>
                          <w:b/>
                          <w:bCs/>
                          <w:color w:val="002060"/>
                        </w:rPr>
                        <w:t xml:space="preserve">　</w:t>
                      </w:r>
                      <w:r w:rsidRPr="002E772F">
                        <w:rPr>
                          <w:rFonts w:ascii="メイリオ" w:eastAsia="メイリオ" w:hAnsi="メイリオ" w:hint="eastAsia"/>
                          <w:color w:val="002060"/>
                        </w:rPr>
                        <w:t>８/</w:t>
                      </w:r>
                      <w:r w:rsidR="00B81362" w:rsidRPr="002E772F">
                        <w:rPr>
                          <w:rFonts w:ascii="メイリオ" w:eastAsia="メイリオ" w:hAnsi="メイリオ" w:hint="eastAsia"/>
                          <w:color w:val="002060"/>
                        </w:rPr>
                        <w:t>21</w:t>
                      </w:r>
                      <w:r w:rsidR="003124CD" w:rsidRPr="002E772F">
                        <w:rPr>
                          <w:rFonts w:ascii="メイリオ" w:eastAsia="メイリオ" w:hAnsi="メイリオ" w:hint="eastAsia"/>
                          <w:color w:val="002060"/>
                        </w:rPr>
                        <w:t>(金)</w:t>
                      </w:r>
                      <w:r w:rsidR="00B81362" w:rsidRPr="002E772F">
                        <w:rPr>
                          <w:rFonts w:ascii="メイリオ" w:eastAsia="メイリオ" w:hAnsi="メイリオ" w:hint="eastAsia"/>
                          <w:color w:val="002060"/>
                        </w:rPr>
                        <w:t>11:00～1</w:t>
                      </w:r>
                      <w:r w:rsidR="00B81362" w:rsidRPr="002E772F">
                        <w:rPr>
                          <w:rFonts w:ascii="メイリオ" w:eastAsia="メイリオ" w:hAnsi="メイリオ"/>
                          <w:color w:val="002060"/>
                        </w:rPr>
                        <w:t>8:30</w:t>
                      </w:r>
                    </w:p>
                    <w:p w14:paraId="77D48454" w14:textId="77777777" w:rsidR="00E270F1" w:rsidRDefault="00362408" w:rsidP="008F7818">
                      <w:pPr>
                        <w:spacing w:before="0" w:after="0" w:line="168" w:lineRule="auto"/>
                        <w:ind w:left="425" w:right="102"/>
                        <w:rPr>
                          <w:rFonts w:ascii="メイリオ" w:eastAsia="メイリオ" w:hAnsi="メイリオ"/>
                          <w:color w:val="C00000"/>
                          <w:sz w:val="21"/>
                          <w:szCs w:val="21"/>
                        </w:rPr>
                      </w:pPr>
                      <w:r w:rsidRPr="00E270F1">
                        <w:rPr>
                          <w:rFonts w:ascii="メイリオ" w:eastAsia="メイリオ" w:hAnsi="メイリオ" w:hint="eastAsia"/>
                          <w:color w:val="C00000"/>
                          <w:sz w:val="21"/>
                          <w:szCs w:val="21"/>
                        </w:rPr>
                        <w:t>現地フィールドワーク、</w:t>
                      </w:r>
                      <w:r w:rsidR="006A5D7B" w:rsidRPr="00E270F1">
                        <w:rPr>
                          <w:rFonts w:ascii="メイリオ" w:eastAsia="メイリオ" w:hAnsi="メイリオ" w:hint="eastAsia"/>
                          <w:color w:val="C00000"/>
                          <w:sz w:val="21"/>
                          <w:szCs w:val="21"/>
                        </w:rPr>
                        <w:t>原発被災の現状を学ぶ</w:t>
                      </w:r>
                    </w:p>
                    <w:p w14:paraId="1C9D3859" w14:textId="26C53D7C" w:rsidR="009553E8" w:rsidRPr="002E772F" w:rsidRDefault="00012258" w:rsidP="008F7818">
                      <w:pPr>
                        <w:spacing w:before="0" w:after="0" w:line="168" w:lineRule="auto"/>
                        <w:ind w:left="425" w:right="102"/>
                        <w:rPr>
                          <w:rFonts w:ascii="メイリオ" w:eastAsia="メイリオ" w:hAnsi="メイリオ"/>
                          <w:color w:val="C00000"/>
                          <w:sz w:val="21"/>
                          <w:szCs w:val="21"/>
                        </w:rPr>
                      </w:pPr>
                      <w:r w:rsidRPr="00E270F1">
                        <w:rPr>
                          <w:rFonts w:ascii="メイリオ" w:eastAsia="メイリオ" w:hAnsi="メイリオ" w:hint="eastAsia"/>
                          <w:color w:val="C00000"/>
                          <w:sz w:val="21"/>
                          <w:szCs w:val="21"/>
                        </w:rPr>
                        <w:t>バス</w:t>
                      </w:r>
                      <w:r w:rsidR="006A5D7B" w:rsidRPr="00E270F1">
                        <w:rPr>
                          <w:rFonts w:ascii="メイリオ" w:eastAsia="メイリオ" w:hAnsi="メイリオ" w:hint="eastAsia"/>
                          <w:color w:val="C00000"/>
                          <w:sz w:val="21"/>
                          <w:szCs w:val="21"/>
                        </w:rPr>
                        <w:t>ツアー</w:t>
                      </w:r>
                      <w:r w:rsidRPr="00E270F1">
                        <w:rPr>
                          <w:rFonts w:ascii="メイリオ" w:eastAsia="メイリオ" w:hAnsi="メイリオ" w:hint="eastAsia"/>
                          <w:color w:val="C00000"/>
                          <w:sz w:val="21"/>
                          <w:szCs w:val="21"/>
                        </w:rPr>
                        <w:t>です</w:t>
                      </w:r>
                    </w:p>
                  </w:txbxContent>
                </v:textbox>
              </v:shape>
            </w:pict>
          </mc:Fallback>
        </mc:AlternateContent>
      </w:r>
    </w:p>
    <w:p w14:paraId="3C1B4F00" w14:textId="77777777" w:rsidR="00797379" w:rsidRDefault="00797379"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p>
    <w:p w14:paraId="7EB297A0" w14:textId="36F336CE" w:rsidR="00797379" w:rsidRDefault="004167A0"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g">
            <w:drawing>
              <wp:anchor distT="0" distB="0" distL="114300" distR="114300" simplePos="0" relativeHeight="251635712" behindDoc="0" locked="0" layoutInCell="1" allowOverlap="1" wp14:anchorId="011CB426" wp14:editId="69186F9A">
                <wp:simplePos x="0" y="0"/>
                <wp:positionH relativeFrom="column">
                  <wp:posOffset>3950335</wp:posOffset>
                </wp:positionH>
                <wp:positionV relativeFrom="paragraph">
                  <wp:posOffset>95250</wp:posOffset>
                </wp:positionV>
                <wp:extent cx="2999758" cy="1409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999758" cy="1409700"/>
                          <a:chOff x="0" y="0"/>
                          <a:chExt cx="2999758" cy="1409700"/>
                        </a:xfrm>
                      </wpg:grpSpPr>
                      <wps:wsp>
                        <wps:cNvPr id="16" name="テキスト ボックス 16"/>
                        <wps:cNvSpPr txBox="1"/>
                        <wps:spPr>
                          <a:xfrm>
                            <a:off x="0" y="238125"/>
                            <a:ext cx="2999758" cy="1171575"/>
                          </a:xfrm>
                          <a:prstGeom prst="rect">
                            <a:avLst/>
                          </a:prstGeom>
                          <a:noFill/>
                          <a:ln w="6350">
                            <a:noFill/>
                          </a:ln>
                        </wps:spPr>
                        <wps:txb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77777777" w:rsidR="003124CD" w:rsidRPr="007E733C" w:rsidRDefault="0019705E" w:rsidP="003124CD">
                              <w:pPr>
                                <w:pStyle w:val="af6"/>
                                <w:spacing w:before="0" w:line="260" w:lineRule="exact"/>
                                <w:ind w:left="233" w:right="0"/>
                                <w:rPr>
                                  <w:rFonts w:ascii="AR丸ゴシック体M" w:eastAsia="AR丸ゴシック体M" w:hAnsi="HG丸ｺﾞｼｯｸM-PRO"/>
                                  <w:color w:val="auto"/>
                                  <w:sz w:val="22"/>
                                  <w:szCs w:val="22"/>
                                </w:rPr>
                              </w:pPr>
                              <w:hyperlink r:id="rId12" w:history="1">
                                <w:r w:rsidR="007E733C" w:rsidRPr="007E733C">
                                  <w:rPr>
                                    <w:rStyle w:val="af3"/>
                                    <w:rFonts w:ascii="AR丸ゴシック体M" w:eastAsia="AR丸ゴシック体M" w:hAnsi="HG丸ｺﾞｼｯｸM-PRO" w:hint="eastAsia"/>
                                    <w:sz w:val="22"/>
                                    <w:szCs w:val="22"/>
                                    <w:u w:val="none"/>
                                  </w:rPr>
                                  <w:t>メールinfo@utagoe.gr.jp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38100" y="0"/>
                            <a:ext cx="2952000" cy="263136"/>
                          </a:xfrm>
                          <a:prstGeom prst="rect">
                            <a:avLst/>
                          </a:prstGeom>
                          <a:solidFill>
                            <a:schemeClr val="accent1">
                              <a:lumMod val="20000"/>
                              <a:lumOff val="80000"/>
                            </a:schemeClr>
                          </a:solidFill>
                          <a:ln w="6350">
                            <a:noFill/>
                          </a:ln>
                        </wps:spPr>
                        <wps:txbx>
                          <w:txbxContent>
                            <w:p w14:paraId="0989C340" w14:textId="77777777" w:rsidR="003124CD" w:rsidRPr="002258EA" w:rsidRDefault="003124CD" w:rsidP="002258EA">
                              <w:pPr>
                                <w:pStyle w:val="af6"/>
                                <w:spacing w:before="0" w:line="216" w:lineRule="auto"/>
                                <w:ind w:left="0" w:right="0"/>
                                <w:rPr>
                                  <w:rFonts w:ascii="メイリオ" w:eastAsia="メイリオ" w:hAnsi="メイリオ"/>
                                  <w:b/>
                                  <w:bCs/>
                                  <w:color w:val="auto"/>
                                  <w:sz w:val="28"/>
                                  <w:szCs w:val="28"/>
                                </w:rPr>
                              </w:pPr>
                              <w:r w:rsidRPr="002258EA">
                                <w:rPr>
                                  <w:rFonts w:ascii="メイリオ" w:eastAsia="メイリオ" w:hAnsi="メイリオ" w:cs="Segoe UI Symbol"/>
                                  <w:b/>
                                  <w:bCs/>
                                  <w:color w:val="auto"/>
                                  <w:sz w:val="28"/>
                                  <w:szCs w:val="28"/>
                                </w:rPr>
                                <w:t>♫</w:t>
                              </w:r>
                              <w:r w:rsidR="009F737D" w:rsidRPr="002258EA">
                                <w:rPr>
                                  <w:rFonts w:ascii="メイリオ" w:eastAsia="メイリオ" w:hAnsi="メイリオ" w:hint="eastAsia"/>
                                  <w:b/>
                                  <w:bCs/>
                                  <w:color w:val="auto"/>
                                  <w:sz w:val="28"/>
                                  <w:szCs w:val="28"/>
                                </w:rPr>
                                <w:t>申込み・お問合せ</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9" name="テキスト ボックス 19"/>
                        <wps:cNvSpPr txBox="1"/>
                        <wps:spPr>
                          <a:xfrm>
                            <a:off x="2295525" y="342900"/>
                            <a:ext cx="670665" cy="269716"/>
                          </a:xfrm>
                          <a:prstGeom prst="rect">
                            <a:avLst/>
                          </a:prstGeom>
                          <a:noFill/>
                          <a:ln w="6350">
                            <a:noFill/>
                          </a:ln>
                        </wps:spPr>
                        <wps:txb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62175" y="523875"/>
                            <a:ext cx="827405" cy="827405"/>
                          </a:xfrm>
                          <a:prstGeom prst="rect">
                            <a:avLst/>
                          </a:prstGeom>
                          <a:noFill/>
                          <a:ln>
                            <a:noFill/>
                          </a:ln>
                        </pic:spPr>
                      </pic:pic>
                    </wpg:wgp>
                  </a:graphicData>
                </a:graphic>
              </wp:anchor>
            </w:drawing>
          </mc:Choice>
          <mc:Fallback>
            <w:pict>
              <v:group w14:anchorId="011CB426" id="グループ化 23" o:spid="_x0000_s1037" style="position:absolute;left:0;text-align:left;margin-left:311.05pt;margin-top:7.5pt;width:236.2pt;height:111pt;z-index:251635712" coordsize="29997,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">
                <v:shape id="テキスト ボックス 16" o:spid="_x0000_s1038" type="#_x0000_t202" style="position:absolute;top:2381;width:29997;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77777777" w:rsidR="003124CD" w:rsidRPr="007E733C" w:rsidRDefault="0019705E" w:rsidP="003124CD">
                        <w:pPr>
                          <w:pStyle w:val="af6"/>
                          <w:spacing w:before="0" w:line="260" w:lineRule="exact"/>
                          <w:ind w:left="233" w:right="0"/>
                          <w:rPr>
                            <w:rFonts w:ascii="AR丸ゴシック体M" w:eastAsia="AR丸ゴシック体M" w:hAnsi="HG丸ｺﾞｼｯｸM-PRO"/>
                            <w:color w:val="auto"/>
                            <w:sz w:val="22"/>
                            <w:szCs w:val="22"/>
                          </w:rPr>
                        </w:pPr>
                        <w:hyperlink r:id="rId14" w:history="1">
                          <w:r w:rsidR="007E733C" w:rsidRPr="007E733C">
                            <w:rPr>
                              <w:rStyle w:val="af3"/>
                              <w:rFonts w:ascii="AR丸ゴシック体M" w:eastAsia="AR丸ゴシック体M" w:hAnsi="HG丸ｺﾞｼｯｸM-PRO" w:hint="eastAsia"/>
                              <w:sz w:val="22"/>
                              <w:szCs w:val="22"/>
                              <w:u w:val="none"/>
                            </w:rPr>
                            <w:t>メールinfo@utagoe.gr.jp</w:t>
                          </w:r>
                        </w:hyperlink>
                      </w:p>
                    </w:txbxContent>
                  </v:textbox>
                </v:shape>
                <v:shape id="テキスト ボックス 17" o:spid="_x0000_s1039" type="#_x0000_t202" style="position:absolute;left:381;width:29520;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" fillcolor="#ffbac7 [660]" stroked="f" strokeweight=".5pt">
                  <v:textbox inset=",0,,0">
                    <w:txbxContent>
                      <w:p w14:paraId="0989C340" w14:textId="77777777" w:rsidR="003124CD" w:rsidRPr="002258EA" w:rsidRDefault="003124CD" w:rsidP="002258EA">
                        <w:pPr>
                          <w:pStyle w:val="af6"/>
                          <w:spacing w:before="0" w:line="216" w:lineRule="auto"/>
                          <w:ind w:left="0" w:right="0"/>
                          <w:rPr>
                            <w:rFonts w:ascii="メイリオ" w:eastAsia="メイリオ" w:hAnsi="メイリオ"/>
                            <w:b/>
                            <w:bCs/>
                            <w:color w:val="auto"/>
                            <w:sz w:val="28"/>
                            <w:szCs w:val="28"/>
                          </w:rPr>
                        </w:pPr>
                        <w:r w:rsidRPr="002258EA">
                          <w:rPr>
                            <w:rFonts w:ascii="メイリオ" w:eastAsia="メイリオ" w:hAnsi="メイリオ" w:cs="Segoe UI Symbol"/>
                            <w:b/>
                            <w:bCs/>
                            <w:color w:val="auto"/>
                            <w:sz w:val="28"/>
                            <w:szCs w:val="28"/>
                          </w:rPr>
                          <w:t>♫</w:t>
                        </w:r>
                        <w:r w:rsidR="009F737D" w:rsidRPr="002258EA">
                          <w:rPr>
                            <w:rFonts w:ascii="メイリオ" w:eastAsia="メイリオ" w:hAnsi="メイリオ" w:hint="eastAsia"/>
                            <w:b/>
                            <w:bCs/>
                            <w:color w:val="auto"/>
                            <w:sz w:val="28"/>
                            <w:szCs w:val="28"/>
                          </w:rPr>
                          <w:t>申込み・お問合せ</w:t>
                        </w:r>
                      </w:p>
                    </w:txbxContent>
                  </v:textbox>
                </v:shape>
                <v:shape id="テキスト ボックス 19" o:spid="_x0000_s1040" type="#_x0000_t202" style="position:absolute;left:22955;top:3429;width:670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41" type="#_x0000_t75" style="position:absolute;left:21621;top:5238;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">
                  <v:imagedata r:id="rId15" o:title=""/>
                </v:shape>
              </v:group>
            </w:pict>
          </mc:Fallback>
        </mc:AlternateContent>
      </w:r>
    </w:p>
    <w:p w14:paraId="246FD328" w14:textId="738F7A19" w:rsidR="00C85D3A"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tbl>
      <w:tblPr>
        <w:tblpPr w:leftFromText="142" w:rightFromText="142" w:vertAnchor="page" w:horzAnchor="margin" w:tblpXSpec="center" w:tblpY="1304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25"/>
        <w:gridCol w:w="1503"/>
        <w:gridCol w:w="511"/>
        <w:gridCol w:w="340"/>
        <w:gridCol w:w="425"/>
        <w:gridCol w:w="851"/>
        <w:gridCol w:w="851"/>
        <w:gridCol w:w="710"/>
        <w:gridCol w:w="849"/>
        <w:gridCol w:w="1985"/>
        <w:gridCol w:w="1842"/>
      </w:tblGrid>
      <w:tr w:rsidR="00531952" w:rsidRPr="00966C8F" w14:paraId="51D9D0BD" w14:textId="77777777" w:rsidTr="007E348A">
        <w:trPr>
          <w:trHeight w:val="567"/>
        </w:trPr>
        <w:tc>
          <w:tcPr>
            <w:tcW w:w="10773" w:type="dxa"/>
            <w:gridSpan w:val="12"/>
            <w:tcBorders>
              <w:top w:val="nil"/>
              <w:left w:val="nil"/>
              <w:right w:val="nil"/>
            </w:tcBorders>
            <w:vAlign w:val="center"/>
          </w:tcPr>
          <w:p w14:paraId="71046D16" w14:textId="1CDF24B6" w:rsidR="00531952" w:rsidRPr="00A110F2" w:rsidRDefault="00531952" w:rsidP="009F737D">
            <w:pPr>
              <w:spacing w:before="0" w:after="0" w:line="192" w:lineRule="auto"/>
              <w:ind w:left="0" w:right="0"/>
              <w:jc w:val="center"/>
              <w:rPr>
                <w:rFonts w:ascii="HGPｺﾞｼｯｸE" w:eastAsia="HGPｺﾞｼｯｸE" w:hAnsi="HGPｺﾞｼｯｸE" w:cs="ＭＳ Ｐゴシック"/>
                <w:color w:val="262626"/>
                <w:sz w:val="22"/>
                <w:szCs w:val="22"/>
              </w:rPr>
            </w:pPr>
            <w:r w:rsidRPr="002C0DE9">
              <w:rPr>
                <w:rFonts w:ascii="HGPｺﾞｼｯｸE" w:eastAsia="HGPｺﾞｼｯｸE" w:hAnsi="HGPｺﾞｼｯｸE" w:cs="ＭＳ Ｐゴシック" w:hint="eastAsia"/>
                <w:color w:val="262626"/>
                <w:sz w:val="32"/>
                <w:szCs w:val="32"/>
              </w:rPr>
              <w:t>2020</w:t>
            </w:r>
            <w:r w:rsidR="000C0019">
              <w:rPr>
                <w:rFonts w:ascii="HGPｺﾞｼｯｸE" w:eastAsia="HGPｺﾞｼｯｸE" w:hAnsi="HGPｺﾞｼｯｸE" w:cs="ＭＳ Ｐゴシック" w:hint="eastAsia"/>
                <w:color w:val="262626"/>
                <w:sz w:val="32"/>
                <w:szCs w:val="32"/>
              </w:rPr>
              <w:t>全国</w:t>
            </w:r>
            <w:r w:rsidRPr="002C0DE9">
              <w:rPr>
                <w:rFonts w:ascii="HGPｺﾞｼｯｸE" w:eastAsia="HGPｺﾞｼｯｸE" w:hAnsi="HGPｺﾞｼｯｸE" w:cs="ＭＳ Ｐゴシック" w:hint="eastAsia"/>
                <w:color w:val="262626"/>
                <w:sz w:val="32"/>
                <w:szCs w:val="32"/>
              </w:rPr>
              <w:t>創作講習会inふくしま　参加申込書</w:t>
            </w:r>
          </w:p>
        </w:tc>
      </w:tr>
      <w:tr w:rsidR="00FB454D" w:rsidRPr="00966C8F" w14:paraId="6EF8A5C6" w14:textId="77777777" w:rsidTr="007E348A">
        <w:trPr>
          <w:trHeight w:val="265"/>
        </w:trPr>
        <w:tc>
          <w:tcPr>
            <w:tcW w:w="681" w:type="dxa"/>
            <w:vMerge w:val="restart"/>
            <w:tcBorders>
              <w:right w:val="nil"/>
            </w:tcBorders>
          </w:tcPr>
          <w:p w14:paraId="2C29C44B" w14:textId="77777777" w:rsidR="00FB454D" w:rsidRPr="00966C8F" w:rsidRDefault="00FB454D" w:rsidP="009F737D">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氏名</w:t>
            </w:r>
          </w:p>
        </w:tc>
        <w:tc>
          <w:tcPr>
            <w:tcW w:w="1728" w:type="dxa"/>
            <w:gridSpan w:val="2"/>
            <w:vMerge w:val="restart"/>
            <w:tcBorders>
              <w:left w:val="nil"/>
            </w:tcBorders>
            <w:vAlign w:val="center"/>
          </w:tcPr>
          <w:p w14:paraId="595C3EB9" w14:textId="77777777" w:rsidR="00FB454D" w:rsidRPr="00430E2C" w:rsidRDefault="00FB454D" w:rsidP="009F737D">
            <w:pPr>
              <w:spacing w:before="0" w:after="0" w:line="240" w:lineRule="exact"/>
              <w:ind w:left="0" w:right="0"/>
              <w:jc w:val="both"/>
              <w:rPr>
                <w:rFonts w:ascii="AR丸ゴシック体M" w:eastAsia="AR丸ゴシック体M"/>
                <w:color w:val="262626"/>
              </w:rPr>
            </w:pPr>
          </w:p>
        </w:tc>
        <w:tc>
          <w:tcPr>
            <w:tcW w:w="851" w:type="dxa"/>
            <w:gridSpan w:val="2"/>
            <w:vMerge w:val="restart"/>
            <w:tcBorders>
              <w:right w:val="nil"/>
            </w:tcBorders>
          </w:tcPr>
          <w:p w14:paraId="42DF1201" w14:textId="77777777" w:rsidR="00FB454D" w:rsidRPr="00966C8F" w:rsidRDefault="00FB454D" w:rsidP="009F737D">
            <w:pPr>
              <w:spacing w:before="0" w:after="0" w:line="240" w:lineRule="exact"/>
              <w:ind w:left="0" w:right="-18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団体</w:t>
            </w:r>
            <w:r>
              <w:rPr>
                <w:rFonts w:ascii="AR丸ゴシック体M" w:eastAsia="AR丸ゴシック体M" w:hint="eastAsia"/>
                <w:color w:val="262626"/>
                <w:sz w:val="22"/>
                <w:szCs w:val="22"/>
              </w:rPr>
              <w:t>名</w:t>
            </w:r>
          </w:p>
        </w:tc>
        <w:tc>
          <w:tcPr>
            <w:tcW w:w="2837" w:type="dxa"/>
            <w:gridSpan w:val="4"/>
            <w:vMerge w:val="restart"/>
            <w:tcBorders>
              <w:left w:val="nil"/>
            </w:tcBorders>
            <w:vAlign w:val="center"/>
          </w:tcPr>
          <w:p w14:paraId="02C27F31" w14:textId="77777777" w:rsidR="00FB454D" w:rsidRPr="00966C8F" w:rsidRDefault="00FB454D" w:rsidP="009F737D">
            <w:pPr>
              <w:spacing w:before="0" w:after="0" w:line="240" w:lineRule="exact"/>
              <w:ind w:left="0" w:right="0"/>
              <w:jc w:val="both"/>
              <w:rPr>
                <w:rFonts w:ascii="AR丸ゴシック体M" w:eastAsia="AR丸ゴシック体M"/>
                <w:color w:val="262626"/>
                <w:sz w:val="22"/>
                <w:szCs w:val="22"/>
              </w:rPr>
            </w:pPr>
          </w:p>
        </w:tc>
        <w:tc>
          <w:tcPr>
            <w:tcW w:w="4676" w:type="dxa"/>
            <w:gridSpan w:val="3"/>
            <w:tcBorders>
              <w:bottom w:val="nil"/>
            </w:tcBorders>
          </w:tcPr>
          <w:p w14:paraId="7A963192" w14:textId="37565311" w:rsidR="00FB454D" w:rsidRPr="00FB454D" w:rsidRDefault="00FB454D" w:rsidP="009F737D">
            <w:pPr>
              <w:spacing w:before="0" w:after="0" w:line="240" w:lineRule="exact"/>
              <w:ind w:left="0" w:right="0"/>
              <w:rPr>
                <w:rFonts w:ascii="AR丸ゴシック体M" w:eastAsia="AR丸ゴシック体M" w:hAnsi="ＭＳ Ｐゴシック" w:cs="ＭＳ Ｐゴシック"/>
                <w:color w:val="262626"/>
                <w:sz w:val="22"/>
                <w:szCs w:val="22"/>
              </w:rPr>
            </w:pPr>
            <w:r w:rsidRPr="005E3C2C">
              <w:rPr>
                <w:rFonts w:ascii="AR丸ゴシック体M" w:eastAsia="AR丸ゴシック体M" w:hAnsi="ＭＳ Ｐゴシック" w:cs="ＭＳ Ｐゴシック" w:hint="eastAsia"/>
                <w:color w:val="808080" w:themeColor="background1" w:themeShade="80"/>
                <w:sz w:val="22"/>
                <w:szCs w:val="22"/>
              </w:rPr>
              <w:t>●</w:t>
            </w:r>
            <w:r w:rsidRPr="00966C8F">
              <w:rPr>
                <w:rFonts w:ascii="AR丸ゴシック体M" w:eastAsia="AR丸ゴシック体M" w:hAnsi="ＭＳ Ｐゴシック" w:cs="ＭＳ Ｐゴシック" w:hint="eastAsia"/>
                <w:color w:val="262626"/>
                <w:sz w:val="22"/>
                <w:szCs w:val="22"/>
              </w:rPr>
              <w:t> </w:t>
            </w:r>
            <w:r w:rsidRPr="00966C8F">
              <w:rPr>
                <w:rFonts w:ascii="AR丸ゴシック体M" w:eastAsia="AR丸ゴシック体M" w:hAnsi="ＭＳ Ｐゴシック" w:cs="ＭＳ Ｐゴシック" w:hint="eastAsia"/>
                <w:color w:val="262626"/>
                <w:sz w:val="22"/>
                <w:szCs w:val="22"/>
              </w:rPr>
              <w:t>創作経験・持ち寄り希望曲</w:t>
            </w:r>
          </w:p>
        </w:tc>
      </w:tr>
      <w:tr w:rsidR="00FB454D" w:rsidRPr="00966C8F" w14:paraId="1262AACB" w14:textId="77777777" w:rsidTr="007E348A">
        <w:trPr>
          <w:trHeight w:val="240"/>
        </w:trPr>
        <w:tc>
          <w:tcPr>
            <w:tcW w:w="681" w:type="dxa"/>
            <w:vMerge/>
            <w:tcBorders>
              <w:right w:val="nil"/>
            </w:tcBorders>
          </w:tcPr>
          <w:p w14:paraId="53FC97E3" w14:textId="77777777" w:rsidR="00FB454D" w:rsidRPr="00966C8F" w:rsidRDefault="00FB454D" w:rsidP="009F737D">
            <w:pPr>
              <w:spacing w:before="0" w:after="0" w:line="240" w:lineRule="exact"/>
              <w:ind w:left="0" w:right="-110"/>
              <w:jc w:val="both"/>
              <w:rPr>
                <w:rFonts w:ascii="AR丸ゴシック体M" w:eastAsia="AR丸ゴシック体M"/>
                <w:color w:val="262626"/>
                <w:sz w:val="22"/>
                <w:szCs w:val="22"/>
              </w:rPr>
            </w:pPr>
          </w:p>
        </w:tc>
        <w:tc>
          <w:tcPr>
            <w:tcW w:w="1728" w:type="dxa"/>
            <w:gridSpan w:val="2"/>
            <w:vMerge/>
            <w:tcBorders>
              <w:left w:val="nil"/>
            </w:tcBorders>
            <w:vAlign w:val="center"/>
          </w:tcPr>
          <w:p w14:paraId="1C5BBC27" w14:textId="77777777" w:rsidR="00FB454D" w:rsidRPr="00966C8F" w:rsidRDefault="00FB454D" w:rsidP="009F737D">
            <w:pPr>
              <w:spacing w:before="0" w:after="0" w:line="240" w:lineRule="exact"/>
              <w:ind w:left="0" w:right="0"/>
              <w:jc w:val="both"/>
              <w:rPr>
                <w:rFonts w:ascii="AR丸ゴシック体M" w:eastAsia="AR丸ゴシック体M"/>
                <w:color w:val="262626"/>
                <w:sz w:val="22"/>
                <w:szCs w:val="22"/>
              </w:rPr>
            </w:pPr>
          </w:p>
        </w:tc>
        <w:tc>
          <w:tcPr>
            <w:tcW w:w="851" w:type="dxa"/>
            <w:gridSpan w:val="2"/>
            <w:vMerge/>
            <w:tcBorders>
              <w:right w:val="nil"/>
            </w:tcBorders>
            <w:vAlign w:val="center"/>
          </w:tcPr>
          <w:p w14:paraId="064DF219" w14:textId="77777777" w:rsidR="00FB454D" w:rsidRPr="00966C8F" w:rsidRDefault="00FB454D" w:rsidP="009F737D">
            <w:pPr>
              <w:spacing w:before="0" w:after="0" w:line="240" w:lineRule="exact"/>
              <w:ind w:left="0" w:right="-180"/>
              <w:jc w:val="both"/>
              <w:rPr>
                <w:rFonts w:ascii="AR丸ゴシック体M" w:eastAsia="AR丸ゴシック体M"/>
                <w:color w:val="262626"/>
                <w:sz w:val="22"/>
                <w:szCs w:val="22"/>
              </w:rPr>
            </w:pPr>
          </w:p>
        </w:tc>
        <w:tc>
          <w:tcPr>
            <w:tcW w:w="2837" w:type="dxa"/>
            <w:gridSpan w:val="4"/>
            <w:vMerge/>
            <w:tcBorders>
              <w:left w:val="nil"/>
            </w:tcBorders>
            <w:vAlign w:val="center"/>
          </w:tcPr>
          <w:p w14:paraId="774D58F5" w14:textId="77777777" w:rsidR="00FB454D" w:rsidRPr="00966C8F" w:rsidRDefault="00FB454D" w:rsidP="009F737D">
            <w:pPr>
              <w:spacing w:before="0" w:after="0" w:line="240" w:lineRule="exact"/>
              <w:ind w:left="0" w:right="0"/>
              <w:jc w:val="both"/>
              <w:rPr>
                <w:rFonts w:ascii="AR丸ゴシック体M" w:eastAsia="AR丸ゴシック体M"/>
                <w:color w:val="262626"/>
                <w:sz w:val="22"/>
                <w:szCs w:val="22"/>
              </w:rPr>
            </w:pPr>
          </w:p>
        </w:tc>
        <w:tc>
          <w:tcPr>
            <w:tcW w:w="4676" w:type="dxa"/>
            <w:gridSpan w:val="3"/>
            <w:vMerge w:val="restart"/>
            <w:tcBorders>
              <w:top w:val="nil"/>
            </w:tcBorders>
          </w:tcPr>
          <w:p w14:paraId="6D5AB1D4" w14:textId="2BCA794A" w:rsidR="00FB454D" w:rsidRDefault="00FB454D" w:rsidP="009F737D">
            <w:pPr>
              <w:spacing w:before="0" w:after="0" w:line="240" w:lineRule="exact"/>
              <w:ind w:left="0" w:right="0"/>
              <w:rPr>
                <w:rFonts w:ascii="AR丸ゴシック体M" w:eastAsia="AR丸ゴシック体M" w:hAnsi="ＭＳ Ｐゴシック" w:cs="ＭＳ Ｐゴシック"/>
                <w:color w:val="262626"/>
                <w:sz w:val="22"/>
                <w:szCs w:val="22"/>
              </w:rPr>
            </w:pPr>
          </w:p>
          <w:p w14:paraId="4B64F18D" w14:textId="77777777" w:rsidR="00FB454D" w:rsidRDefault="00FB454D" w:rsidP="009F737D">
            <w:pPr>
              <w:spacing w:before="0" w:after="0" w:line="240" w:lineRule="exact"/>
              <w:ind w:left="0" w:right="0"/>
              <w:rPr>
                <w:rFonts w:ascii="AR丸ゴシック体M" w:eastAsia="AR丸ゴシック体M" w:hAnsi="ＭＳ Ｐゴシック" w:cs="ＭＳ Ｐゴシック"/>
                <w:color w:val="262626"/>
                <w:sz w:val="22"/>
                <w:szCs w:val="22"/>
              </w:rPr>
            </w:pPr>
          </w:p>
          <w:p w14:paraId="7A937879" w14:textId="77777777" w:rsidR="00FB454D" w:rsidRDefault="00FB454D" w:rsidP="009F737D">
            <w:pPr>
              <w:spacing w:before="0" w:after="0" w:line="240" w:lineRule="exact"/>
              <w:ind w:left="0" w:right="0"/>
              <w:rPr>
                <w:rFonts w:ascii="AR丸ゴシック体M" w:eastAsia="AR丸ゴシック体M" w:hAnsi="ＭＳ Ｐゴシック" w:cs="ＭＳ Ｐゴシック"/>
                <w:color w:val="262626"/>
                <w:sz w:val="22"/>
                <w:szCs w:val="22"/>
              </w:rPr>
            </w:pPr>
          </w:p>
          <w:p w14:paraId="0681BA63" w14:textId="00337356" w:rsidR="00FB454D" w:rsidRDefault="00FB454D" w:rsidP="009F737D">
            <w:pPr>
              <w:spacing w:before="0" w:after="0" w:line="240" w:lineRule="exact"/>
              <w:ind w:left="0" w:right="0"/>
              <w:rPr>
                <w:rFonts w:ascii="AR丸ゴシック体M" w:eastAsia="AR丸ゴシック体M" w:hAnsi="ＭＳ Ｐゴシック" w:cs="ＭＳ Ｐゴシック"/>
                <w:color w:val="262626"/>
                <w:sz w:val="22"/>
                <w:szCs w:val="22"/>
              </w:rPr>
            </w:pPr>
          </w:p>
          <w:p w14:paraId="39D82854" w14:textId="77777777" w:rsidR="00FB454D" w:rsidRDefault="00FB454D" w:rsidP="009F737D">
            <w:pPr>
              <w:spacing w:before="0" w:after="0" w:line="240" w:lineRule="exact"/>
              <w:ind w:left="0" w:right="0"/>
              <w:rPr>
                <w:rFonts w:ascii="AR丸ゴシック体M" w:eastAsia="AR丸ゴシック体M" w:hAnsi="ＭＳ Ｐゴシック" w:cs="ＭＳ Ｐゴシック"/>
                <w:color w:val="262626"/>
                <w:sz w:val="22"/>
                <w:szCs w:val="22"/>
              </w:rPr>
            </w:pPr>
          </w:p>
          <w:p w14:paraId="348FF97B" w14:textId="77777777" w:rsidR="00FB454D" w:rsidRPr="005E3C2C" w:rsidRDefault="00FB454D" w:rsidP="009F737D">
            <w:pPr>
              <w:spacing w:before="0" w:after="0" w:line="240" w:lineRule="exact"/>
              <w:ind w:left="0" w:right="0"/>
              <w:rPr>
                <w:rFonts w:ascii="AR丸ゴシック体M" w:eastAsia="AR丸ゴシック体M" w:hAnsi="ＭＳ Ｐゴシック" w:cs="ＭＳ Ｐゴシック"/>
                <w:color w:val="808080" w:themeColor="background1" w:themeShade="80"/>
                <w:sz w:val="22"/>
                <w:szCs w:val="22"/>
              </w:rPr>
            </w:pPr>
          </w:p>
        </w:tc>
      </w:tr>
      <w:tr w:rsidR="005E3C2C" w:rsidRPr="00966C8F" w14:paraId="7773C535" w14:textId="77777777" w:rsidTr="007E348A">
        <w:trPr>
          <w:trHeight w:val="510"/>
        </w:trPr>
        <w:tc>
          <w:tcPr>
            <w:tcW w:w="681" w:type="dxa"/>
            <w:tcBorders>
              <w:right w:val="nil"/>
            </w:tcBorders>
          </w:tcPr>
          <w:p w14:paraId="6E3EEFAE" w14:textId="77777777" w:rsidR="005E3C2C" w:rsidRPr="00966C8F" w:rsidRDefault="005E3C2C" w:rsidP="009F737D">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住所</w:t>
            </w:r>
          </w:p>
        </w:tc>
        <w:tc>
          <w:tcPr>
            <w:tcW w:w="5416" w:type="dxa"/>
            <w:gridSpan w:val="8"/>
            <w:tcBorders>
              <w:left w:val="nil"/>
            </w:tcBorders>
            <w:vAlign w:val="center"/>
          </w:tcPr>
          <w:p w14:paraId="7F7DE06A" w14:textId="77777777" w:rsidR="005E3C2C" w:rsidRDefault="00B42EFE" w:rsidP="009F737D">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 xml:space="preserve">〒　</w:t>
            </w:r>
          </w:p>
          <w:p w14:paraId="1B174C9A" w14:textId="77777777" w:rsidR="00B42EFE" w:rsidRPr="00966C8F" w:rsidRDefault="00B42EFE" w:rsidP="009F737D">
            <w:pPr>
              <w:spacing w:before="0" w:after="0" w:line="240" w:lineRule="exact"/>
              <w:ind w:left="0" w:right="0"/>
              <w:jc w:val="both"/>
              <w:rPr>
                <w:rFonts w:ascii="AR丸ゴシック体M" w:eastAsia="AR丸ゴシック体M"/>
                <w:color w:val="262626"/>
                <w:sz w:val="22"/>
                <w:szCs w:val="22"/>
              </w:rPr>
            </w:pPr>
          </w:p>
        </w:tc>
        <w:tc>
          <w:tcPr>
            <w:tcW w:w="4676" w:type="dxa"/>
            <w:gridSpan w:val="3"/>
            <w:vMerge/>
          </w:tcPr>
          <w:p w14:paraId="67E280CA" w14:textId="77777777" w:rsidR="005E3C2C" w:rsidRPr="00966C8F" w:rsidRDefault="005E3C2C" w:rsidP="009F737D">
            <w:pPr>
              <w:spacing w:before="0" w:after="0" w:line="240" w:lineRule="exact"/>
              <w:ind w:left="0" w:right="0"/>
              <w:rPr>
                <w:rFonts w:ascii="AR丸ゴシック体M" w:eastAsia="AR丸ゴシック体M"/>
                <w:color w:val="262626"/>
                <w:sz w:val="22"/>
                <w:szCs w:val="22"/>
              </w:rPr>
            </w:pPr>
          </w:p>
        </w:tc>
      </w:tr>
      <w:tr w:rsidR="003124CD" w:rsidRPr="00966C8F" w14:paraId="34D52A5D" w14:textId="77777777" w:rsidTr="007E348A">
        <w:trPr>
          <w:trHeight w:val="397"/>
        </w:trPr>
        <w:tc>
          <w:tcPr>
            <w:tcW w:w="681" w:type="dxa"/>
            <w:tcBorders>
              <w:right w:val="nil"/>
            </w:tcBorders>
          </w:tcPr>
          <w:p w14:paraId="2F617DD0" w14:textId="77777777" w:rsidR="005E3C2C" w:rsidRPr="00966C8F" w:rsidRDefault="005E3C2C" w:rsidP="009F737D">
            <w:pPr>
              <w:spacing w:before="0" w:after="0" w:line="240" w:lineRule="exact"/>
              <w:ind w:left="0" w:right="-110"/>
              <w:jc w:val="both"/>
              <w:rPr>
                <w:rFonts w:ascii="AR丸ゴシック体M" w:eastAsia="AR丸ゴシック体M"/>
                <w:color w:val="262626"/>
                <w:sz w:val="22"/>
                <w:szCs w:val="22"/>
              </w:rPr>
            </w:pPr>
            <w:r>
              <w:rPr>
                <w:rFonts w:ascii="AR丸ゴシック体M" w:eastAsia="AR丸ゴシック体M" w:hint="eastAsia"/>
                <w:color w:val="262626"/>
                <w:sz w:val="22"/>
                <w:szCs w:val="22"/>
              </w:rPr>
              <w:t>TEL</w:t>
            </w:r>
          </w:p>
        </w:tc>
        <w:tc>
          <w:tcPr>
            <w:tcW w:w="2239" w:type="dxa"/>
            <w:gridSpan w:val="3"/>
            <w:tcBorders>
              <w:left w:val="nil"/>
            </w:tcBorders>
            <w:vAlign w:val="center"/>
          </w:tcPr>
          <w:p w14:paraId="4A245C45" w14:textId="77777777" w:rsidR="005E3C2C" w:rsidRPr="00966C8F" w:rsidRDefault="005E3C2C" w:rsidP="009F737D">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6FF49662" w14:textId="77777777" w:rsidR="005E3C2C" w:rsidRPr="00966C8F" w:rsidRDefault="005E3C2C" w:rsidP="009F737D">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FAX</w:t>
            </w:r>
          </w:p>
        </w:tc>
        <w:tc>
          <w:tcPr>
            <w:tcW w:w="2412" w:type="dxa"/>
            <w:gridSpan w:val="3"/>
            <w:tcBorders>
              <w:left w:val="nil"/>
            </w:tcBorders>
            <w:vAlign w:val="center"/>
          </w:tcPr>
          <w:p w14:paraId="153A2D35" w14:textId="77777777" w:rsidR="005E3C2C" w:rsidRPr="00966C8F" w:rsidRDefault="005E3C2C" w:rsidP="009F737D">
            <w:pPr>
              <w:spacing w:before="0" w:after="0" w:line="240" w:lineRule="exact"/>
              <w:ind w:left="0" w:right="0"/>
              <w:jc w:val="both"/>
              <w:rPr>
                <w:rFonts w:ascii="AR丸ゴシック体M" w:eastAsia="AR丸ゴシック体M"/>
                <w:color w:val="262626"/>
                <w:sz w:val="22"/>
                <w:szCs w:val="22"/>
              </w:rPr>
            </w:pPr>
          </w:p>
        </w:tc>
        <w:tc>
          <w:tcPr>
            <w:tcW w:w="4676" w:type="dxa"/>
            <w:gridSpan w:val="3"/>
            <w:vMerge/>
          </w:tcPr>
          <w:p w14:paraId="73E50A9D" w14:textId="77777777" w:rsidR="005E3C2C" w:rsidRPr="00966C8F" w:rsidRDefault="005E3C2C" w:rsidP="009F737D">
            <w:pPr>
              <w:spacing w:before="0" w:after="0" w:line="240" w:lineRule="exact"/>
              <w:ind w:left="0" w:right="0" w:firstLine="220"/>
              <w:rPr>
                <w:rFonts w:ascii="AR丸ゴシック体M" w:eastAsia="AR丸ゴシック体M"/>
                <w:color w:val="262626"/>
                <w:sz w:val="22"/>
                <w:szCs w:val="22"/>
              </w:rPr>
            </w:pPr>
          </w:p>
        </w:tc>
      </w:tr>
      <w:tr w:rsidR="003124CD" w:rsidRPr="00966C8F" w14:paraId="5C7307D0" w14:textId="77777777" w:rsidTr="007E348A">
        <w:trPr>
          <w:trHeight w:val="397"/>
        </w:trPr>
        <w:tc>
          <w:tcPr>
            <w:tcW w:w="681" w:type="dxa"/>
            <w:tcBorders>
              <w:right w:val="nil"/>
            </w:tcBorders>
          </w:tcPr>
          <w:p w14:paraId="70C6F90A" w14:textId="77777777" w:rsidR="005E3C2C" w:rsidRPr="00966C8F" w:rsidRDefault="005E3C2C" w:rsidP="009F737D">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携帯</w:t>
            </w:r>
          </w:p>
        </w:tc>
        <w:tc>
          <w:tcPr>
            <w:tcW w:w="2239" w:type="dxa"/>
            <w:gridSpan w:val="3"/>
            <w:tcBorders>
              <w:left w:val="nil"/>
            </w:tcBorders>
            <w:vAlign w:val="center"/>
          </w:tcPr>
          <w:p w14:paraId="1C4CEADF" w14:textId="77777777" w:rsidR="005E3C2C" w:rsidRPr="00966C8F" w:rsidRDefault="005E3C2C" w:rsidP="009F737D">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4DDB38C4" w14:textId="77777777" w:rsidR="005E3C2C" w:rsidRPr="005E3C2C" w:rsidRDefault="005E3C2C" w:rsidP="009F737D">
            <w:pPr>
              <w:spacing w:before="0" w:after="0" w:line="240" w:lineRule="exact"/>
              <w:ind w:left="-52" w:right="-114"/>
              <w:jc w:val="both"/>
              <w:rPr>
                <w:rFonts w:ascii="AR丸ゴシック体M" w:eastAsia="AR丸ゴシック体M"/>
                <w:color w:val="262626"/>
                <w:sz w:val="20"/>
                <w:szCs w:val="20"/>
              </w:rPr>
            </w:pPr>
            <w:r w:rsidRPr="005E3C2C">
              <w:rPr>
                <w:rFonts w:ascii="AR丸ゴシック体M" w:eastAsia="AR丸ゴシック体M" w:hint="eastAsia"/>
                <w:color w:val="262626"/>
                <w:sz w:val="20"/>
                <w:szCs w:val="20"/>
              </w:rPr>
              <w:t>E-Mail</w:t>
            </w:r>
          </w:p>
        </w:tc>
        <w:tc>
          <w:tcPr>
            <w:tcW w:w="2412" w:type="dxa"/>
            <w:gridSpan w:val="3"/>
            <w:tcBorders>
              <w:left w:val="nil"/>
            </w:tcBorders>
            <w:vAlign w:val="center"/>
          </w:tcPr>
          <w:p w14:paraId="6E1D832E" w14:textId="77777777" w:rsidR="005E3C2C" w:rsidRPr="00966C8F" w:rsidRDefault="005E3C2C" w:rsidP="009F737D">
            <w:pPr>
              <w:spacing w:before="0" w:after="0" w:line="240" w:lineRule="exact"/>
              <w:ind w:left="0" w:right="0"/>
              <w:jc w:val="both"/>
              <w:rPr>
                <w:rFonts w:ascii="AR丸ゴシック体M" w:eastAsia="AR丸ゴシック体M"/>
                <w:color w:val="262626"/>
                <w:sz w:val="22"/>
                <w:szCs w:val="22"/>
              </w:rPr>
            </w:pPr>
          </w:p>
        </w:tc>
        <w:tc>
          <w:tcPr>
            <w:tcW w:w="4676" w:type="dxa"/>
            <w:gridSpan w:val="3"/>
            <w:vMerge/>
          </w:tcPr>
          <w:p w14:paraId="7D3E5C97" w14:textId="77777777" w:rsidR="005E3C2C" w:rsidRPr="00966C8F" w:rsidRDefault="005E3C2C" w:rsidP="009F737D">
            <w:pPr>
              <w:spacing w:before="0" w:after="0" w:line="240" w:lineRule="exact"/>
              <w:ind w:left="0" w:right="0"/>
              <w:rPr>
                <w:rFonts w:ascii="AR丸ゴシック体M" w:eastAsia="AR丸ゴシック体M"/>
                <w:color w:val="262626"/>
                <w:sz w:val="22"/>
                <w:szCs w:val="22"/>
              </w:rPr>
            </w:pPr>
          </w:p>
        </w:tc>
      </w:tr>
      <w:tr w:rsidR="009F737D" w:rsidRPr="00966C8F" w14:paraId="064E8052" w14:textId="77777777" w:rsidTr="007E348A">
        <w:trPr>
          <w:trHeight w:val="541"/>
        </w:trPr>
        <w:tc>
          <w:tcPr>
            <w:tcW w:w="906" w:type="dxa"/>
            <w:gridSpan w:val="2"/>
            <w:tcBorders>
              <w:bottom w:val="dashSmallGap" w:sz="4" w:space="0" w:color="auto"/>
            </w:tcBorders>
            <w:vAlign w:val="center"/>
          </w:tcPr>
          <w:p w14:paraId="43FF9340" w14:textId="77777777" w:rsidR="009F737D" w:rsidRPr="00966C8F" w:rsidRDefault="009F737D" w:rsidP="009F737D">
            <w:pPr>
              <w:spacing w:before="0" w:after="0" w:line="240" w:lineRule="exact"/>
              <w:ind w:left="0" w:right="-105"/>
              <w:jc w:val="both"/>
              <w:rPr>
                <w:rFonts w:ascii="AR丸ゴシック体M" w:eastAsia="AR丸ゴシック体M"/>
                <w:color w:val="262626"/>
                <w:sz w:val="22"/>
                <w:szCs w:val="22"/>
              </w:rPr>
            </w:pPr>
            <w:r>
              <w:rPr>
                <w:rFonts w:ascii="AR丸ゴシック体M" w:eastAsia="AR丸ゴシック体M" w:hint="eastAsia"/>
                <w:color w:val="262626"/>
                <w:sz w:val="22"/>
                <w:szCs w:val="22"/>
              </w:rPr>
              <w:t>参加日</w:t>
            </w:r>
          </w:p>
        </w:tc>
        <w:tc>
          <w:tcPr>
            <w:tcW w:w="3630" w:type="dxa"/>
            <w:gridSpan w:val="5"/>
            <w:tcBorders>
              <w:bottom w:val="dashSmallGap" w:sz="4" w:space="0" w:color="auto"/>
            </w:tcBorders>
            <w:vAlign w:val="center"/>
          </w:tcPr>
          <w:p w14:paraId="3EC0CC2D" w14:textId="77777777" w:rsidR="009F737D" w:rsidRDefault="00F46669" w:rsidP="009F737D">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221506838"/>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 xml:space="preserve">３日間通し </w:t>
            </w:r>
          </w:p>
          <w:p w14:paraId="0565B098" w14:textId="77777777" w:rsidR="009F737D" w:rsidRPr="00966C8F" w:rsidRDefault="00F46669" w:rsidP="009F737D">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918678492"/>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２１日</w:t>
            </w:r>
            <w:r w:rsidR="009F737D">
              <w:rPr>
                <w:rFonts w:ascii="AR丸ゴシック体M" w:eastAsia="AR丸ゴシック体M" w:hint="eastAsia"/>
                <w:color w:val="262626"/>
                <w:sz w:val="22"/>
                <w:szCs w:val="22"/>
              </w:rPr>
              <w:t xml:space="preserve">　</w:t>
            </w:r>
            <w:sdt>
              <w:sdtPr>
                <w:rPr>
                  <w:rFonts w:ascii="AR丸ゴシック体M" w:eastAsia="AR丸ゴシック体M" w:hint="eastAsia"/>
                  <w:color w:val="262626"/>
                  <w:sz w:val="22"/>
                  <w:szCs w:val="22"/>
                </w:rPr>
                <w:id w:val="-1044829352"/>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２２日</w:t>
            </w:r>
            <w:r w:rsidR="009F737D">
              <w:rPr>
                <w:rFonts w:ascii="AR丸ゴシック体M" w:eastAsia="AR丸ゴシック体M" w:hint="eastAsia"/>
                <w:color w:val="262626"/>
                <w:sz w:val="22"/>
                <w:szCs w:val="22"/>
              </w:rPr>
              <w:t xml:space="preserve">　</w:t>
            </w:r>
            <w:sdt>
              <w:sdtPr>
                <w:rPr>
                  <w:rFonts w:ascii="AR丸ゴシック体M" w:eastAsia="AR丸ゴシック体M" w:hint="eastAsia"/>
                  <w:color w:val="262626"/>
                  <w:sz w:val="22"/>
                  <w:szCs w:val="22"/>
                </w:rPr>
                <w:id w:val="198751651"/>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２３日</w:t>
            </w:r>
          </w:p>
        </w:tc>
        <w:tc>
          <w:tcPr>
            <w:tcW w:w="851" w:type="dxa"/>
            <w:tcBorders>
              <w:bottom w:val="dashSmallGap" w:sz="4" w:space="0" w:color="auto"/>
            </w:tcBorders>
            <w:vAlign w:val="center"/>
          </w:tcPr>
          <w:p w14:paraId="29346D52" w14:textId="77777777" w:rsidR="009F737D" w:rsidRPr="00966C8F" w:rsidRDefault="009F737D" w:rsidP="009F737D">
            <w:pPr>
              <w:spacing w:before="0" w:after="0" w:line="240" w:lineRule="exact"/>
              <w:ind w:left="0" w:right="-102"/>
              <w:jc w:val="both"/>
              <w:rPr>
                <w:rFonts w:ascii="AR丸ゴシック体M" w:eastAsia="AR丸ゴシック体M"/>
                <w:color w:val="262626"/>
                <w:sz w:val="22"/>
                <w:szCs w:val="22"/>
              </w:rPr>
            </w:pPr>
            <w:r>
              <w:rPr>
                <w:rFonts w:ascii="AR丸ゴシック体M" w:eastAsia="AR丸ゴシック体M" w:hint="eastAsia"/>
                <w:color w:val="262626"/>
                <w:sz w:val="22"/>
                <w:szCs w:val="22"/>
              </w:rPr>
              <w:t>宿泊日</w:t>
            </w:r>
          </w:p>
        </w:tc>
        <w:tc>
          <w:tcPr>
            <w:tcW w:w="1559" w:type="dxa"/>
            <w:gridSpan w:val="2"/>
            <w:tcBorders>
              <w:bottom w:val="dashSmallGap" w:sz="4" w:space="0" w:color="auto"/>
            </w:tcBorders>
            <w:vAlign w:val="center"/>
          </w:tcPr>
          <w:p w14:paraId="5B529BCF" w14:textId="77777777" w:rsidR="009F737D" w:rsidRDefault="00F46669" w:rsidP="009F737D">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992826600"/>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Pr>
                <w:rFonts w:ascii="AR丸ゴシック体M" w:eastAsia="AR丸ゴシック体M" w:hint="eastAsia"/>
                <w:color w:val="262626"/>
                <w:sz w:val="22"/>
                <w:szCs w:val="22"/>
              </w:rPr>
              <w:t>２１</w:t>
            </w:r>
            <w:r w:rsidR="009F737D" w:rsidRPr="00966C8F">
              <w:rPr>
                <w:rFonts w:ascii="AR丸ゴシック体M" w:eastAsia="AR丸ゴシック体M" w:hint="eastAsia"/>
                <w:color w:val="262626"/>
                <w:sz w:val="22"/>
                <w:szCs w:val="22"/>
              </w:rPr>
              <w:t>日</w:t>
            </w:r>
          </w:p>
          <w:p w14:paraId="0B3036CF" w14:textId="77777777" w:rsidR="009F737D" w:rsidRPr="00966C8F" w:rsidRDefault="00F46669" w:rsidP="009F737D">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69777323"/>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Pr>
                <w:rFonts w:ascii="AR丸ゴシック体M" w:eastAsia="AR丸ゴシック体M" w:hint="eastAsia"/>
                <w:color w:val="262626"/>
                <w:sz w:val="22"/>
                <w:szCs w:val="22"/>
              </w:rPr>
              <w:t>２２</w:t>
            </w:r>
            <w:r w:rsidR="009F737D" w:rsidRPr="00966C8F">
              <w:rPr>
                <w:rFonts w:ascii="AR丸ゴシック体M" w:eastAsia="AR丸ゴシック体M" w:hint="eastAsia"/>
                <w:color w:val="262626"/>
                <w:sz w:val="22"/>
                <w:szCs w:val="22"/>
              </w:rPr>
              <w:t>日</w:t>
            </w:r>
          </w:p>
        </w:tc>
        <w:tc>
          <w:tcPr>
            <w:tcW w:w="1985" w:type="dxa"/>
            <w:tcBorders>
              <w:bottom w:val="dashSmallGap" w:sz="4" w:space="0" w:color="auto"/>
            </w:tcBorders>
            <w:vAlign w:val="center"/>
          </w:tcPr>
          <w:p w14:paraId="224A79EF" w14:textId="35E88FF4" w:rsidR="009F737D" w:rsidRPr="00966C8F" w:rsidRDefault="00F33FD7" w:rsidP="007E348A">
            <w:pPr>
              <w:spacing w:before="0" w:after="0" w:line="240" w:lineRule="exact"/>
              <w:ind w:left="0" w:right="0"/>
              <w:jc w:val="center"/>
              <w:rPr>
                <w:rFonts w:ascii="AR丸ゴシック体M" w:eastAsia="AR丸ゴシック体M"/>
                <w:color w:val="262626"/>
                <w:sz w:val="22"/>
                <w:szCs w:val="22"/>
              </w:rPr>
            </w:pPr>
            <w:r w:rsidRPr="008C6946">
              <w:rPr>
                <w:rFonts w:ascii="AR P丸ゴシック体M" w:eastAsia="AR P丸ゴシック体M" w:hint="eastAsia"/>
                <w:color w:val="262626"/>
                <w:w w:val="86"/>
                <w:sz w:val="22"/>
                <w:szCs w:val="22"/>
                <w:fitText w:val="1588" w:id="-2071336192"/>
              </w:rPr>
              <w:t>オプショナルツアー</w:t>
            </w:r>
          </w:p>
        </w:tc>
        <w:tc>
          <w:tcPr>
            <w:tcW w:w="1842" w:type="dxa"/>
            <w:tcBorders>
              <w:bottom w:val="dashSmallGap" w:sz="4" w:space="0" w:color="auto"/>
            </w:tcBorders>
            <w:vAlign w:val="center"/>
          </w:tcPr>
          <w:p w14:paraId="1E349986" w14:textId="77777777" w:rsidR="009F737D" w:rsidRDefault="00F46669" w:rsidP="009F737D">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805807126"/>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参加</w:t>
            </w:r>
          </w:p>
          <w:p w14:paraId="62F25908" w14:textId="77777777" w:rsidR="009F737D" w:rsidRPr="00966C8F" w:rsidRDefault="00F46669" w:rsidP="009F737D">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639566359"/>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不参加</w:t>
            </w:r>
          </w:p>
        </w:tc>
      </w:tr>
      <w:tr w:rsidR="00531952" w:rsidRPr="00966C8F" w14:paraId="1043123C" w14:textId="77777777" w:rsidTr="007E348A">
        <w:trPr>
          <w:trHeight w:val="340"/>
        </w:trPr>
        <w:tc>
          <w:tcPr>
            <w:tcW w:w="10773" w:type="dxa"/>
            <w:gridSpan w:val="12"/>
            <w:tcBorders>
              <w:top w:val="dashSmallGap" w:sz="4" w:space="0" w:color="auto"/>
              <w:left w:val="nil"/>
              <w:bottom w:val="nil"/>
              <w:right w:val="nil"/>
            </w:tcBorders>
            <w:vAlign w:val="center"/>
          </w:tcPr>
          <w:p w14:paraId="0C9D794C" w14:textId="161CC628" w:rsidR="00531952" w:rsidRPr="00966C8F" w:rsidRDefault="00531952" w:rsidP="009F737D">
            <w:pPr>
              <w:spacing w:before="0" w:after="0" w:line="240" w:lineRule="exact"/>
              <w:ind w:left="240" w:right="0"/>
              <w:jc w:val="both"/>
              <w:rPr>
                <w:rFonts w:ascii="AR丸ゴシック体M" w:eastAsia="AR丸ゴシック体M"/>
                <w:color w:val="262626"/>
                <w:sz w:val="22"/>
                <w:szCs w:val="22"/>
              </w:rPr>
            </w:pPr>
            <w:r w:rsidRPr="009F737D">
              <w:rPr>
                <w:rFonts w:ascii="AR丸ゴシック体M" w:eastAsia="AR丸ゴシック体M" w:hAnsi="Segoe UI Emoji" w:cs="Segoe UI Emoji" w:hint="eastAsia"/>
                <w:color w:val="262626"/>
                <w:sz w:val="18"/>
                <w:szCs w:val="18"/>
              </w:rPr>
              <w:t>※該当する□に</w:t>
            </w:r>
            <w:r w:rsidRPr="009F737D">
              <w:rPr>
                <w:rFonts w:ascii="Segoe UI Emoji" w:eastAsia="AR丸ゴシック体M" w:hAnsi="Segoe UI Emoji" w:cs="Segoe UI Emoji"/>
                <w:color w:val="262626"/>
                <w:sz w:val="18"/>
                <w:szCs w:val="18"/>
              </w:rPr>
              <w:t>✔</w:t>
            </w:r>
            <w:r w:rsidRPr="009F737D">
              <w:rPr>
                <w:rFonts w:ascii="AR丸ゴシック体M" w:eastAsia="AR丸ゴシック体M" w:hAnsi="Segoe UI Emoji" w:cs="Segoe UI Emoji" w:hint="eastAsia"/>
                <w:color w:val="262626"/>
                <w:sz w:val="18"/>
                <w:szCs w:val="18"/>
              </w:rPr>
              <w:t>を入れてください</w:t>
            </w:r>
          </w:p>
        </w:tc>
      </w:tr>
    </w:tbl>
    <w:p w14:paraId="781F2F0E" w14:textId="61B185C9" w:rsidR="00C85D3A" w:rsidRPr="00531952"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5F5D332E" w14:textId="789C0508" w:rsidR="00C85D3A"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158158BC" w14:textId="77777777" w:rsidR="00C85D3A" w:rsidRDefault="00C85D3A" w:rsidP="00C85D3A">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p>
    <w:p w14:paraId="1E35E2CA" w14:textId="3C007C1E" w:rsidR="00C85D3A" w:rsidRPr="00C85D3A" w:rsidRDefault="00CA6089" w:rsidP="00C85D3A">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37760" behindDoc="0" locked="0" layoutInCell="1" allowOverlap="1" wp14:anchorId="064EB68F" wp14:editId="697E595C">
                <wp:simplePos x="0" y="0"/>
                <wp:positionH relativeFrom="column">
                  <wp:posOffset>111125</wp:posOffset>
                </wp:positionH>
                <wp:positionV relativeFrom="paragraph">
                  <wp:posOffset>91440</wp:posOffset>
                </wp:positionV>
                <wp:extent cx="6924675"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692467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47438BB" id="直線コネクタ 24"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8.75pt,7.2pt" to="55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" strokecolor="#a50021 [3204]">
                <v:stroke dashstyle="dash"/>
              </v:line>
            </w:pict>
          </mc:Fallback>
        </mc:AlternateContent>
      </w:r>
    </w:p>
    <w:p w14:paraId="7DD4B80B" w14:textId="54E30733" w:rsidR="00C92242" w:rsidRDefault="00FC3B18" w:rsidP="00D85F66">
      <w:pPr>
        <w:spacing w:before="240" w:after="0" w:line="700" w:lineRule="exact"/>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w:lastRenderedPageBreak/>
        <mc:AlternateContent>
          <mc:Choice Requires="wpg">
            <w:drawing>
              <wp:anchor distT="0" distB="0" distL="114300" distR="114300" simplePos="0" relativeHeight="251720704" behindDoc="0" locked="0" layoutInCell="1" allowOverlap="1" wp14:anchorId="54B3A7FF" wp14:editId="6A257E4D">
                <wp:simplePos x="0" y="0"/>
                <wp:positionH relativeFrom="margin">
                  <wp:align>center</wp:align>
                </wp:positionH>
                <wp:positionV relativeFrom="paragraph">
                  <wp:posOffset>159436</wp:posOffset>
                </wp:positionV>
                <wp:extent cx="6713220" cy="2459355"/>
                <wp:effectExtent l="76200" t="76200" r="68580" b="74295"/>
                <wp:wrapNone/>
                <wp:docPr id="9" name="グループ化 9"/>
                <wp:cNvGraphicFramePr/>
                <a:graphic xmlns:a="http://schemas.openxmlformats.org/drawingml/2006/main">
                  <a:graphicData uri="http://schemas.microsoft.com/office/word/2010/wordprocessingGroup">
                    <wpg:wgp>
                      <wpg:cNvGrpSpPr/>
                      <wpg:grpSpPr>
                        <a:xfrm>
                          <a:off x="0" y="0"/>
                          <a:ext cx="6713220" cy="2459355"/>
                          <a:chOff x="0" y="0"/>
                          <a:chExt cx="6713304" cy="2459355"/>
                        </a:xfrm>
                      </wpg:grpSpPr>
                      <wps:wsp>
                        <wps:cNvPr id="35" name="テキスト ボックス 35"/>
                        <wps:cNvSpPr txBox="1"/>
                        <wps:spPr>
                          <a:xfrm>
                            <a:off x="1797075" y="13386"/>
                            <a:ext cx="4767484" cy="2314575"/>
                          </a:xfrm>
                          <a:prstGeom prst="rect">
                            <a:avLst/>
                          </a:prstGeom>
                          <a:noFill/>
                          <a:ln w="6350">
                            <a:noFill/>
                          </a:ln>
                        </wps:spPr>
                        <wps:txbx>
                          <w:txbxContent>
                            <w:p w14:paraId="7BFDE1B9" w14:textId="2CA51049" w:rsidR="006670EF" w:rsidRPr="0060423C" w:rsidRDefault="006670EF" w:rsidP="006670EF">
                              <w:pPr>
                                <w:pStyle w:val="affc"/>
                                <w:spacing w:before="240" w:line="156" w:lineRule="auto"/>
                                <w:jc w:val="both"/>
                                <w:rPr>
                                  <w:rFonts w:ascii="メイリオ" w:eastAsia="メイリオ" w:hAnsi="メイリオ" w:hint="default"/>
                                  <w:b/>
                                  <w:bCs/>
                                  <w:sz w:val="24"/>
                                  <w:szCs w:val="24"/>
                                </w:rPr>
                              </w:pPr>
                              <w:r w:rsidRPr="006670EF">
                                <w:rPr>
                                  <w:rFonts w:ascii="メイリオ" w:eastAsia="メイリオ" w:hAnsi="メイリオ"/>
                                  <w:b/>
                                  <w:bCs/>
                                  <w:sz w:val="28"/>
                                  <w:szCs w:val="28"/>
                                </w:rPr>
                                <w:t xml:space="preserve">＊山本さとし　</w:t>
                              </w:r>
                              <w:r w:rsidRPr="0060423C">
                                <w:rPr>
                                  <w:rFonts w:ascii="メイリオ" w:eastAsia="メイリオ" w:hAnsi="メイリオ"/>
                                  <w:b/>
                                  <w:bCs/>
                                  <w:sz w:val="24"/>
                                  <w:szCs w:val="24"/>
                                </w:rPr>
                                <w:t>プロフィール</w:t>
                              </w:r>
                            </w:p>
                            <w:p w14:paraId="4940F4B3" w14:textId="31A3A087" w:rsidR="00B81362" w:rsidRPr="009E0868" w:rsidRDefault="006670EF" w:rsidP="009E0868">
                              <w:pPr>
                                <w:pStyle w:val="affc"/>
                                <w:spacing w:line="180" w:lineRule="auto"/>
                                <w:jc w:val="both"/>
                                <w:rPr>
                                  <w:rFonts w:ascii="メイリオ" w:eastAsia="メイリオ" w:hAnsi="メイリオ" w:hint="default"/>
                                  <w:sz w:val="20"/>
                                  <w:szCs w:val="20"/>
                                </w:rPr>
                              </w:pPr>
                              <w:r w:rsidRPr="009E0868">
                                <w:rPr>
                                  <w:rFonts w:ascii="メイリオ" w:eastAsia="メイリオ" w:hAnsi="メイリオ"/>
                                  <w:sz w:val="20"/>
                                  <w:szCs w:val="20"/>
                                </w:rPr>
                                <w:t xml:space="preserve">シンガー&amp;ソングライター 福島県喜多方市生まれ。9歳でギターを13歳よりオリジナルを書く。作品は400曲以上、主に「ヒロシマの有る国で」「まつり」「海のように山のように」がある。歌づくりはソーシャルワークの経験から目線の低いフォーキーなものが多い。折々にアルバムを発表し、一般のステージ・ライブハウス、学校や福祉施設、小さな集まりにも出向いてうたう。ピート・シーガーの自伝を共訳し1999年NYで本人に歌の指南を受ける。3.11東日本大震災後は定期的に浜通りを訪ね交流を深めている。原発事故後の人びとをうたう「この道の向こうには」「浜通りの風」「神さまとんぼ」等、毎年作品にしている。日本音楽著作権協会会員。メール等はホームページより　</w:t>
                              </w:r>
                              <w:hyperlink r:id="rId16" w:history="1">
                                <w:r w:rsidR="00B81362" w:rsidRPr="009E0868">
                                  <w:rPr>
                                    <w:rStyle w:val="af3"/>
                                    <w:rFonts w:ascii="メイリオ" w:eastAsia="メイリオ" w:hAnsi="メイリオ"/>
                                    <w:sz w:val="20"/>
                                    <w:szCs w:val="20"/>
                                  </w:rPr>
                                  <w:t>http://www.satoshi-y.net/</w:t>
                                </w:r>
                              </w:hyperlink>
                            </w:p>
                          </w:txbxContent>
                        </wps:txbx>
                        <wps:bodyPr rot="0" spcFirstLastPara="0" vertOverflow="overflow" horzOverflow="overflow" vert="horz" wrap="square" lIns="144000" tIns="8890" rIns="144000" bIns="8890" numCol="1" spcCol="0" rtlCol="0" fromWordArt="0" anchor="t" anchorCtr="0" forceAA="0" compatLnSpc="1">
                          <a:prstTxWarp prst="textNoShape">
                            <a:avLst/>
                          </a:prstTxWarp>
                          <a:noAutofit/>
                        </wps:bodyPr>
                      </wps:wsp>
                      <w14:contentPart bwMode="auto" r:id="rId17">
                        <w14:nvContentPartPr>
                          <w14:cNvPr id="87" name="インク 87"/>
                          <w14:cNvContentPartPr/>
                        </w14:nvContentPartPr>
                        <w14:xfrm>
                          <a:off x="0" y="0"/>
                          <a:ext cx="6713304" cy="2459355"/>
                        </w14:xfrm>
                      </w14:contentPart>
                      <wps:wsp>
                        <wps:cNvPr id="6" name="テキスト ボックス 6"/>
                        <wps:cNvSpPr txBox="1"/>
                        <wps:spPr>
                          <a:xfrm>
                            <a:off x="274070" y="137744"/>
                            <a:ext cx="1442955" cy="253706"/>
                          </a:xfrm>
                          <a:prstGeom prst="rect">
                            <a:avLst/>
                          </a:prstGeom>
                          <a:noFill/>
                          <a:ln w="6350">
                            <a:noFill/>
                          </a:ln>
                        </wps:spPr>
                        <wps:txbx>
                          <w:txbxContent>
                            <w:p w14:paraId="02F2D4DC" w14:textId="365D0810" w:rsidR="00821200" w:rsidRPr="007E348A" w:rsidRDefault="00821200" w:rsidP="00821200">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0060423C">
                                <w:rPr>
                                  <w:rFonts w:ascii="メイリオ" w:eastAsia="メイリオ" w:hAnsi="メイリオ"/>
                                  <w:b/>
                                  <w:bCs/>
                                  <w:sz w:val="28"/>
                                  <w:szCs w:val="28"/>
                                </w:rPr>
                                <w:t>講師</w:t>
                              </w:r>
                              <w:r w:rsidR="0060423C">
                                <w:rPr>
                                  <w:rFonts w:ascii="メイリオ" w:eastAsia="メイリオ" w:hAnsi="メイリオ" w:hint="default"/>
                                  <w:b/>
                                  <w:bCs/>
                                  <w:sz w:val="28"/>
                                  <w:szCs w:val="28"/>
                                </w:rPr>
                                <w:t>Kousi</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 name="四角形: 角を丸くする 8"/>
                        <wps:cNvSpPr/>
                        <wps:spPr>
                          <a:xfrm>
                            <a:off x="246253" y="715645"/>
                            <a:ext cx="1470772" cy="1151890"/>
                          </a:xfrm>
                          <a:prstGeom prst="round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B3A7FF" id="グループ化 9" o:spid="_x0000_s1042" style="position:absolute;left:0;text-align:left;margin-left:0;margin-top:12.55pt;width:528.6pt;height:193.65pt;z-index:251720704;mso-position-horizontal:center;mso-position-horizontal-relative:margin" coordsize="67133,24593" o:gfxdata="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&#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XaW5kb3dzIFBob3RvIEVkaXRvciAxMC4wLjEw&#10;MDExLjE2Mzg0PC94bXA6Q3JlYXRvclRvb2w+PHhtcDpDcmVhdGVEYXRlPjIwMjAtMDQtMTdUMTE6&#10;MTE6MzYuMzMwPC94bXA6Q3JlYXRlRGF0ZT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8P3hwYWNrZXQgZW5k&#10;PSd3Jz8+/9sAQwADAgIDAgIDAwMDBAMDBAUIBQUEBAUKBwcGCAwKDAwLCgsLDQ4SEA0OEQ4LCxAW&#10;EBETFBUVFQwPFxgWFBgSFBUU/9sAQwEDBAQFBAUJBQUJFA0LDRQUFBQUFBQUFBQUFBQUFBQUFBQU&#10;FBQUFBQUFBQUFBQUFBQUFBQUFBQUFBQUFBQUFBQU/8AAEQgCfQM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">
                <v:shape id="テキスト ボックス 35" o:spid="_x0000_s1043" type="#_x0000_t202" style="position:absolute;left:17970;top:133;width:47675;height:2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" filled="f" stroked="f" strokeweight=".5pt">
                  <v:textbox inset="4mm,.7pt,4mm,.7pt">
                    <w:txbxContent>
                      <w:p w14:paraId="7BFDE1B9" w14:textId="2CA51049" w:rsidR="006670EF" w:rsidRPr="0060423C" w:rsidRDefault="006670EF" w:rsidP="006670EF">
                        <w:pPr>
                          <w:pStyle w:val="affc"/>
                          <w:spacing w:before="240" w:line="156" w:lineRule="auto"/>
                          <w:jc w:val="both"/>
                          <w:rPr>
                            <w:rFonts w:ascii="メイリオ" w:eastAsia="メイリオ" w:hAnsi="メイリオ" w:hint="default"/>
                            <w:b/>
                            <w:bCs/>
                            <w:sz w:val="24"/>
                            <w:szCs w:val="24"/>
                          </w:rPr>
                        </w:pPr>
                        <w:r w:rsidRPr="006670EF">
                          <w:rPr>
                            <w:rFonts w:ascii="メイリオ" w:eastAsia="メイリオ" w:hAnsi="メイリオ"/>
                            <w:b/>
                            <w:bCs/>
                            <w:sz w:val="28"/>
                            <w:szCs w:val="28"/>
                          </w:rPr>
                          <w:t xml:space="preserve">＊山本さとし　</w:t>
                        </w:r>
                        <w:r w:rsidRPr="0060423C">
                          <w:rPr>
                            <w:rFonts w:ascii="メイリオ" w:eastAsia="メイリオ" w:hAnsi="メイリオ"/>
                            <w:b/>
                            <w:bCs/>
                            <w:sz w:val="24"/>
                            <w:szCs w:val="24"/>
                          </w:rPr>
                          <w:t>プロフィール</w:t>
                        </w:r>
                      </w:p>
                      <w:p w14:paraId="4940F4B3" w14:textId="31A3A087" w:rsidR="00B81362" w:rsidRPr="009E0868" w:rsidRDefault="006670EF" w:rsidP="009E0868">
                        <w:pPr>
                          <w:pStyle w:val="affc"/>
                          <w:spacing w:line="180" w:lineRule="auto"/>
                          <w:jc w:val="both"/>
                          <w:rPr>
                            <w:rFonts w:ascii="メイリオ" w:eastAsia="メイリオ" w:hAnsi="メイリオ" w:hint="default"/>
                            <w:sz w:val="20"/>
                            <w:szCs w:val="20"/>
                          </w:rPr>
                        </w:pPr>
                        <w:r w:rsidRPr="009E0868">
                          <w:rPr>
                            <w:rFonts w:ascii="メイリオ" w:eastAsia="メイリオ" w:hAnsi="メイリオ"/>
                            <w:sz w:val="20"/>
                            <w:szCs w:val="20"/>
                          </w:rPr>
                          <w:t xml:space="preserve">シンガー&amp;ソングライター 福島県喜多方市生まれ。9歳でギターを13歳よりオリジナルを書く。作品は400曲以上、主に「ヒロシマの有る国で」「まつり」「海のように山のように」がある。歌づくりはソーシャルワークの経験から目線の低いフォーキーなものが多い。折々にアルバムを発表し、一般のステージ・ライブハウス、学校や福祉施設、小さな集まりにも出向いてうたう。ピート・シーガーの自伝を共訳し1999年NYで本人に歌の指南を受ける。3.11東日本大震災後は定期的に浜通りを訪ね交流を深めている。原発事故後の人びとをうたう「この道の向こうには」「浜通りの風」「神さまとんぼ」等、毎年作品にしている。日本音楽著作権協会会員。メール等はホームページより　</w:t>
                        </w:r>
                        <w:hyperlink r:id="rId19" w:history="1">
                          <w:r w:rsidR="00B81362" w:rsidRPr="009E0868">
                            <w:rPr>
                              <w:rStyle w:val="af3"/>
                              <w:rFonts w:ascii="メイリオ" w:eastAsia="メイリオ" w:hAnsi="メイリオ"/>
                              <w:sz w:val="20"/>
                              <w:szCs w:val="20"/>
                            </w:rPr>
                            <w:t>http://www.satoshi-y.net/</w:t>
                          </w:r>
                        </w:hyperlink>
                      </w:p>
                    </w:txbxContent>
                  </v:textbox>
                </v:shape>
                <v:shape id="インク 87" o:spid="_x0000_s1044" type="#_x0000_t75" style="position:absolute;left:-630;top:-3778;width:68389;height:3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">
                  <v:imagedata r:id="rId20" o:title=""/>
                </v:shape>
                <v:shape id="テキスト ボックス 6" o:spid="_x0000_s1045" type="#_x0000_t202" style="position:absolute;left:2740;top:1377;width:144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" filled="f" stroked="f" strokeweight=".5pt">
                  <v:textbox inset="5.85pt,.7pt,5.85pt,.7pt">
                    <w:txbxContent>
                      <w:p w14:paraId="02F2D4DC" w14:textId="365D0810" w:rsidR="00821200" w:rsidRPr="007E348A" w:rsidRDefault="00821200" w:rsidP="00821200">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0060423C">
                          <w:rPr>
                            <w:rFonts w:ascii="メイリオ" w:eastAsia="メイリオ" w:hAnsi="メイリオ"/>
                            <w:b/>
                            <w:bCs/>
                            <w:sz w:val="28"/>
                            <w:szCs w:val="28"/>
                          </w:rPr>
                          <w:t>講師</w:t>
                        </w:r>
                        <w:r w:rsidR="0060423C">
                          <w:rPr>
                            <w:rFonts w:ascii="メイリオ" w:eastAsia="メイリオ" w:hAnsi="メイリオ" w:hint="default"/>
                            <w:b/>
                            <w:bCs/>
                            <w:sz w:val="28"/>
                            <w:szCs w:val="28"/>
                          </w:rPr>
                          <w:t>Kousi</w:t>
                        </w:r>
                      </w:p>
                    </w:txbxContent>
                  </v:textbox>
                </v:shape>
                <v:roundrect id="四角形: 角を丸くする 8" o:spid="_x0000_s1046" style="position:absolute;left:2462;top:7156;width:14708;height:11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" stroked="f" strokeweight="1.25pt">
                  <v:fill r:id="rId21" o:title="" recolor="t" rotate="t" type="frame"/>
                </v:roundrect>
                <w10:wrap anchorx="margin"/>
              </v:group>
            </w:pict>
          </mc:Fallback>
        </mc:AlternateContent>
      </w:r>
      <w:r w:rsidR="00821200">
        <w:rPr>
          <w:rFonts w:ascii="Meiryo UI" w:eastAsia="Meiryo UI" w:hAnsi="Meiryo UI"/>
          <w:noProof/>
          <w:color w:val="000000" w:themeColor="text1"/>
          <w:sz w:val="21"/>
          <w:szCs w:val="21"/>
        </w:rPr>
        <mc:AlternateContent>
          <mc:Choice Requires="aink">
            <w:drawing>
              <wp:anchor distT="0" distB="0" distL="114300" distR="114300" simplePos="0" relativeHeight="251711488" behindDoc="0" locked="0" layoutInCell="1" allowOverlap="1" wp14:anchorId="7F8FC3A4" wp14:editId="6CF87BD3">
                <wp:simplePos x="0" y="0"/>
                <wp:positionH relativeFrom="column">
                  <wp:posOffset>2735580</wp:posOffset>
                </wp:positionH>
                <wp:positionV relativeFrom="paragraph">
                  <wp:posOffset>-143510</wp:posOffset>
                </wp:positionV>
                <wp:extent cx="3175" cy="2540"/>
                <wp:effectExtent l="57150" t="38100" r="53975" b="73660"/>
                <wp:wrapNone/>
                <wp:docPr id="38" name="インク 38"/>
                <wp:cNvGraphicFramePr/>
                <a:graphic xmlns:a="http://schemas.openxmlformats.org/drawingml/2006/main">
                  <a:graphicData uri="http://schemas.microsoft.com/office/word/2010/wordprocessingInk">
                    <w14:contentPart bwMode="auto" r:id="rId22">
                      <w14:nvContentPartPr>
                        <w14:cNvContentPartPr/>
                      </w14:nvContentPartPr>
                      <w14:xfrm>
                        <a:off x="0" y="0"/>
                        <a:ext cx="3175" cy="2540"/>
                      </w14:xfrm>
                    </w14:contentPart>
                  </a:graphicData>
                </a:graphic>
              </wp:anchor>
            </w:drawing>
          </mc:Choice>
          <mc:Fallback>
            <w:drawing>
              <wp:anchor distT="0" distB="0" distL="114300" distR="114300" simplePos="0" relativeHeight="251711488" behindDoc="0" locked="0" layoutInCell="1" allowOverlap="1" wp14:anchorId="7F8FC3A4" wp14:editId="6CF87BD3">
                <wp:simplePos x="0" y="0"/>
                <wp:positionH relativeFrom="column">
                  <wp:posOffset>2735580</wp:posOffset>
                </wp:positionH>
                <wp:positionV relativeFrom="paragraph">
                  <wp:posOffset>-143510</wp:posOffset>
                </wp:positionV>
                <wp:extent cx="3175" cy="2540"/>
                <wp:effectExtent l="57150" t="38100" r="53975" b="73660"/>
                <wp:wrapNone/>
                <wp:docPr id="38" name="インク 38"/>
                <wp:cNvGraphicFramePr/>
                <a:graphic xmlns:a="http://schemas.openxmlformats.org/drawingml/2006/main">
                  <a:graphicData uri="http://schemas.openxmlformats.org/drawingml/2006/picture">
                    <pic:pic xmlns:pic="http://schemas.openxmlformats.org/drawingml/2006/picture">
                      <pic:nvPicPr>
                        <pic:cNvPr id="38" name="インク 38"/>
                        <pic:cNvPicPr/>
                      </pic:nvPicPr>
                      <pic:blipFill>
                        <a:blip r:embed="rId23"/>
                        <a:stretch>
                          <a:fillRect/>
                        </a:stretch>
                      </pic:blipFill>
                      <pic:spPr>
                        <a:xfrm>
                          <a:off x="0" y="0"/>
                          <a:ext cx="73378" cy="383223"/>
                        </a:xfrm>
                        <a:prstGeom prst="rect">
                          <a:avLst/>
                        </a:prstGeom>
                      </pic:spPr>
                    </pic:pic>
                  </a:graphicData>
                </a:graphic>
              </wp:anchor>
            </w:drawing>
          </mc:Fallback>
        </mc:AlternateContent>
      </w:r>
      <w:r w:rsidR="00B81362">
        <w:rPr>
          <w:rFonts w:ascii="Meiryo UI" w:eastAsia="Meiryo UI" w:hAnsi="Meiryo UI"/>
          <w:noProof/>
          <w:color w:val="000000" w:themeColor="text1"/>
          <w:sz w:val="21"/>
          <w:szCs w:val="21"/>
        </w:rPr>
        <mc:AlternateContent>
          <mc:Choice Requires="aink">
            <w:drawing>
              <wp:anchor distT="0" distB="0" distL="114300" distR="114300" simplePos="0" relativeHeight="251682816" behindDoc="0" locked="0" layoutInCell="1" allowOverlap="1" wp14:anchorId="195A8487" wp14:editId="13B34A09">
                <wp:simplePos x="0" y="0"/>
                <wp:positionH relativeFrom="column">
                  <wp:posOffset>1842866</wp:posOffset>
                </wp:positionH>
                <wp:positionV relativeFrom="paragraph">
                  <wp:posOffset>101250</wp:posOffset>
                </wp:positionV>
                <wp:extent cx="360" cy="3240"/>
                <wp:effectExtent l="57150" t="57150" r="38100" b="53975"/>
                <wp:wrapNone/>
                <wp:docPr id="40" name="インク 40"/>
                <wp:cNvGraphicFramePr/>
                <a:graphic xmlns:a="http://schemas.openxmlformats.org/drawingml/2006/main">
                  <a:graphicData uri="http://schemas.microsoft.com/office/word/2010/wordprocessingInk">
                    <w14:contentPart bwMode="auto" r:id="rId24">
                      <w14:nvContentPartPr>
                        <w14:cNvContentPartPr/>
                      </w14:nvContentPartPr>
                      <w14:xfrm>
                        <a:off x="0" y="0"/>
                        <a:ext cx="360" cy="3240"/>
                      </w14:xfrm>
                    </w14:contentPart>
                  </a:graphicData>
                </a:graphic>
              </wp:anchor>
            </w:drawing>
          </mc:Choice>
          <mc:Fallback>
            <w:drawing>
              <wp:anchor distT="0" distB="0" distL="114300" distR="114300" simplePos="0" relativeHeight="251682816" behindDoc="0" locked="0" layoutInCell="1" allowOverlap="1" wp14:anchorId="195A8487" wp14:editId="13B34A09">
                <wp:simplePos x="0" y="0"/>
                <wp:positionH relativeFrom="column">
                  <wp:posOffset>1842866</wp:posOffset>
                </wp:positionH>
                <wp:positionV relativeFrom="paragraph">
                  <wp:posOffset>101250</wp:posOffset>
                </wp:positionV>
                <wp:extent cx="360" cy="3240"/>
                <wp:effectExtent l="57150" t="57150" r="38100" b="53975"/>
                <wp:wrapNone/>
                <wp:docPr id="40" name="インク 40"/>
                <wp:cNvGraphicFramePr/>
                <a:graphic xmlns:a="http://schemas.openxmlformats.org/drawingml/2006/main">
                  <a:graphicData uri="http://schemas.openxmlformats.org/drawingml/2006/picture">
                    <pic:pic xmlns:pic="http://schemas.openxmlformats.org/drawingml/2006/picture">
                      <pic:nvPicPr>
                        <pic:cNvPr id="40" name="インク 40"/>
                        <pic:cNvPicPr/>
                      </pic:nvPicPr>
                      <pic:blipFill>
                        <a:blip r:embed="rId25"/>
                        <a:stretch>
                          <a:fillRect/>
                        </a:stretch>
                      </pic:blipFill>
                      <pic:spPr>
                        <a:xfrm>
                          <a:off x="0" y="0"/>
                          <a:ext cx="72000" cy="434880"/>
                        </a:xfrm>
                        <a:prstGeom prst="rect">
                          <a:avLst/>
                        </a:prstGeom>
                      </pic:spPr>
                    </pic:pic>
                  </a:graphicData>
                </a:graphic>
              </wp:anchor>
            </w:drawing>
          </mc:Fallback>
        </mc:AlternateContent>
      </w:r>
      <w:r w:rsidR="00B81362">
        <w:rPr>
          <w:rFonts w:ascii="Meiryo UI" w:eastAsia="Meiryo UI" w:hAnsi="Meiryo UI"/>
          <w:noProof/>
          <w:color w:val="000000" w:themeColor="text1"/>
          <w:sz w:val="21"/>
          <w:szCs w:val="21"/>
        </w:rPr>
        <mc:AlternateContent>
          <mc:Choice Requires="aink">
            <w:drawing>
              <wp:anchor distT="0" distB="0" distL="114300" distR="114300" simplePos="0" relativeHeight="251681792" behindDoc="0" locked="0" layoutInCell="1" allowOverlap="1" wp14:anchorId="38D6D7B7" wp14:editId="602C02D3">
                <wp:simplePos x="0" y="0"/>
                <wp:positionH relativeFrom="column">
                  <wp:posOffset>2197826</wp:posOffset>
                </wp:positionH>
                <wp:positionV relativeFrom="paragraph">
                  <wp:posOffset>199170</wp:posOffset>
                </wp:positionV>
                <wp:extent cx="360" cy="360"/>
                <wp:effectExtent l="57150" t="38100" r="38100" b="57150"/>
                <wp:wrapNone/>
                <wp:docPr id="39" name="インク 3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81792" behindDoc="0" locked="0" layoutInCell="1" allowOverlap="1" wp14:anchorId="38D6D7B7" wp14:editId="602C02D3">
                <wp:simplePos x="0" y="0"/>
                <wp:positionH relativeFrom="column">
                  <wp:posOffset>2197826</wp:posOffset>
                </wp:positionH>
                <wp:positionV relativeFrom="paragraph">
                  <wp:posOffset>199170</wp:posOffset>
                </wp:positionV>
                <wp:extent cx="360" cy="360"/>
                <wp:effectExtent l="57150" t="38100" r="38100" b="57150"/>
                <wp:wrapNone/>
                <wp:docPr id="39" name="インク 39"/>
                <wp:cNvGraphicFramePr/>
                <a:graphic xmlns:a="http://schemas.openxmlformats.org/drawingml/2006/main">
                  <a:graphicData uri="http://schemas.openxmlformats.org/drawingml/2006/picture">
                    <pic:pic xmlns:pic="http://schemas.openxmlformats.org/drawingml/2006/picture">
                      <pic:nvPicPr>
                        <pic:cNvPr id="39" name="インク 39"/>
                        <pic:cNvPicPr/>
                      </pic:nvPicPr>
                      <pic:blipFill>
                        <a:blip r:embed="rId27"/>
                        <a:stretch>
                          <a:fillRect/>
                        </a:stretch>
                      </pic:blipFill>
                      <pic:spPr>
                        <a:xfrm>
                          <a:off x="0" y="0"/>
                          <a:ext cx="72000" cy="432000"/>
                        </a:xfrm>
                        <a:prstGeom prst="rect">
                          <a:avLst/>
                        </a:prstGeom>
                      </pic:spPr>
                    </pic:pic>
                  </a:graphicData>
                </a:graphic>
              </wp:anchor>
            </w:drawing>
          </mc:Fallback>
        </mc:AlternateContent>
      </w:r>
    </w:p>
    <w:p w14:paraId="3926FC09" w14:textId="457E8056" w:rsidR="00C92242" w:rsidRDefault="00C92242"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299339E3" w14:textId="1137CAF7" w:rsidR="00012258" w:rsidRDefault="00B81362"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aink">
            <w:drawing>
              <wp:anchor distT="0" distB="0" distL="114300" distR="114300" simplePos="0" relativeHeight="251679744" behindDoc="0" locked="0" layoutInCell="1" allowOverlap="1" wp14:anchorId="330FF282" wp14:editId="4A4060C7">
                <wp:simplePos x="0" y="0"/>
                <wp:positionH relativeFrom="column">
                  <wp:posOffset>4412906</wp:posOffset>
                </wp:positionH>
                <wp:positionV relativeFrom="paragraph">
                  <wp:posOffset>180159</wp:posOffset>
                </wp:positionV>
                <wp:extent cx="3240" cy="360"/>
                <wp:effectExtent l="57150" t="38100" r="34925" b="57150"/>
                <wp:wrapNone/>
                <wp:docPr id="37" name="インク 37"/>
                <wp:cNvGraphicFramePr/>
                <a:graphic xmlns:a="http://schemas.openxmlformats.org/drawingml/2006/main">
                  <a:graphicData uri="http://schemas.microsoft.com/office/word/2010/wordprocessingInk">
                    <w14:contentPart bwMode="auto" r:id="rId28">
                      <w14:nvContentPartPr>
                        <w14:cNvContentPartPr/>
                      </w14:nvContentPartPr>
                      <w14:xfrm>
                        <a:off x="0" y="0"/>
                        <a:ext cx="3240" cy="360"/>
                      </w14:xfrm>
                    </w14:contentPart>
                  </a:graphicData>
                </a:graphic>
              </wp:anchor>
            </w:drawing>
          </mc:Choice>
          <mc:Fallback>
            <w:drawing>
              <wp:anchor distT="0" distB="0" distL="114300" distR="114300" simplePos="0" relativeHeight="251679744" behindDoc="0" locked="0" layoutInCell="1" allowOverlap="1" wp14:anchorId="330FF282" wp14:editId="4A4060C7">
                <wp:simplePos x="0" y="0"/>
                <wp:positionH relativeFrom="column">
                  <wp:posOffset>4412906</wp:posOffset>
                </wp:positionH>
                <wp:positionV relativeFrom="paragraph">
                  <wp:posOffset>180159</wp:posOffset>
                </wp:positionV>
                <wp:extent cx="3240" cy="360"/>
                <wp:effectExtent l="57150" t="38100" r="34925" b="57150"/>
                <wp:wrapNone/>
                <wp:docPr id="37" name="インク 37"/>
                <wp:cNvGraphicFramePr/>
                <a:graphic xmlns:a="http://schemas.openxmlformats.org/drawingml/2006/main">
                  <a:graphicData uri="http://schemas.openxmlformats.org/drawingml/2006/picture">
                    <pic:pic xmlns:pic="http://schemas.openxmlformats.org/drawingml/2006/picture">
                      <pic:nvPicPr>
                        <pic:cNvPr id="37" name="インク 37"/>
                        <pic:cNvPicPr/>
                      </pic:nvPicPr>
                      <pic:blipFill>
                        <a:blip r:embed="rId29"/>
                        <a:stretch>
                          <a:fillRect/>
                        </a:stretch>
                      </pic:blipFill>
                      <pic:spPr>
                        <a:xfrm>
                          <a:off x="0" y="0"/>
                          <a:ext cx="74880" cy="432000"/>
                        </a:xfrm>
                        <a:prstGeom prst="rect">
                          <a:avLst/>
                        </a:prstGeom>
                      </pic:spPr>
                    </pic:pic>
                  </a:graphicData>
                </a:graphic>
              </wp:anchor>
            </w:drawing>
          </mc:Fallback>
        </mc:AlternateContent>
      </w:r>
    </w:p>
    <w:p w14:paraId="13CB2FDD" w14:textId="158314A8" w:rsidR="006670EF" w:rsidRDefault="00B81362"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メイリオ" w:eastAsia="メイリオ" w:hAnsi="メイリオ"/>
          <w:noProof/>
        </w:rPr>
        <mc:AlternateContent>
          <mc:Choice Requires="aink">
            <w:drawing>
              <wp:anchor distT="0" distB="0" distL="114300" distR="114300" simplePos="0" relativeHeight="251686912" behindDoc="0" locked="0" layoutInCell="1" allowOverlap="1" wp14:anchorId="24363682" wp14:editId="2E0AB2CE">
                <wp:simplePos x="0" y="0"/>
                <wp:positionH relativeFrom="column">
                  <wp:posOffset>1043940</wp:posOffset>
                </wp:positionH>
                <wp:positionV relativeFrom="paragraph">
                  <wp:posOffset>57785</wp:posOffset>
                </wp:positionV>
                <wp:extent cx="360" cy="34650"/>
                <wp:effectExtent l="57150" t="38100" r="38100" b="60960"/>
                <wp:wrapNone/>
                <wp:docPr id="44" name="インク 4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4650"/>
                      </w14:xfrm>
                    </w14:contentPart>
                  </a:graphicData>
                </a:graphic>
              </wp:anchor>
            </w:drawing>
          </mc:Choice>
          <mc:Fallback>
            <w:drawing>
              <wp:anchor distT="0" distB="0" distL="114300" distR="114300" simplePos="0" relativeHeight="251686912" behindDoc="0" locked="0" layoutInCell="1" allowOverlap="1" wp14:anchorId="24363682" wp14:editId="2E0AB2CE">
                <wp:simplePos x="0" y="0"/>
                <wp:positionH relativeFrom="column">
                  <wp:posOffset>1043940</wp:posOffset>
                </wp:positionH>
                <wp:positionV relativeFrom="paragraph">
                  <wp:posOffset>57785</wp:posOffset>
                </wp:positionV>
                <wp:extent cx="360" cy="34650"/>
                <wp:effectExtent l="57150" t="38100" r="38100" b="60960"/>
                <wp:wrapNone/>
                <wp:docPr id="44" name="インク 44"/>
                <wp:cNvGraphicFramePr/>
                <a:graphic xmlns:a="http://schemas.openxmlformats.org/drawingml/2006/main">
                  <a:graphicData uri="http://schemas.openxmlformats.org/drawingml/2006/picture">
                    <pic:pic xmlns:pic="http://schemas.openxmlformats.org/drawingml/2006/picture">
                      <pic:nvPicPr>
                        <pic:cNvPr id="44" name="インク 44"/>
                        <pic:cNvPicPr/>
                      </pic:nvPicPr>
                      <pic:blipFill>
                        <a:blip r:embed="rId31"/>
                        <a:stretch>
                          <a:fillRect/>
                        </a:stretch>
                      </pic:blipFill>
                      <pic:spPr>
                        <a:xfrm>
                          <a:off x="0" y="0"/>
                          <a:ext cx="72000" cy="462953"/>
                        </a:xfrm>
                        <a:prstGeom prst="rect">
                          <a:avLst/>
                        </a:prstGeom>
                      </pic:spPr>
                    </pic:pic>
                  </a:graphicData>
                </a:graphic>
              </wp:anchor>
            </w:drawing>
          </mc:Fallback>
        </mc:AlternateContent>
      </w:r>
    </w:p>
    <w:p w14:paraId="511A94E1" w14:textId="35407983" w:rsidR="00012258" w:rsidRDefault="00012258"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4EFE6257" w14:textId="078CBCB0" w:rsidR="007F37C0" w:rsidRDefault="007F37C0"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3DD649E1" w14:textId="34CCFB22" w:rsidR="007F37C0" w:rsidRDefault="007F37C0"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42859822" w14:textId="2520CB45" w:rsidR="00F801FC" w:rsidRDefault="009E0868"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aink">
            <w:drawing>
              <wp:anchor distT="0" distB="0" distL="114300" distR="114300" simplePos="0" relativeHeight="251699200" behindDoc="0" locked="0" layoutInCell="1" allowOverlap="1" wp14:anchorId="6DCAAE62" wp14:editId="3324226E">
                <wp:simplePos x="0" y="0"/>
                <wp:positionH relativeFrom="column">
                  <wp:posOffset>2426205</wp:posOffset>
                </wp:positionH>
                <wp:positionV relativeFrom="paragraph">
                  <wp:posOffset>215075</wp:posOffset>
                </wp:positionV>
                <wp:extent cx="360" cy="2880"/>
                <wp:effectExtent l="76200" t="76200" r="38100" b="73660"/>
                <wp:wrapNone/>
                <wp:docPr id="88" name="インク 88"/>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99200" behindDoc="0" locked="0" layoutInCell="1" allowOverlap="1" wp14:anchorId="6DCAAE62" wp14:editId="3324226E">
                <wp:simplePos x="0" y="0"/>
                <wp:positionH relativeFrom="column">
                  <wp:posOffset>2426205</wp:posOffset>
                </wp:positionH>
                <wp:positionV relativeFrom="paragraph">
                  <wp:posOffset>215075</wp:posOffset>
                </wp:positionV>
                <wp:extent cx="360" cy="2880"/>
                <wp:effectExtent l="76200" t="76200" r="38100" b="73660"/>
                <wp:wrapNone/>
                <wp:docPr id="88" name="インク 88"/>
                <wp:cNvGraphicFramePr/>
                <a:graphic xmlns:a="http://schemas.openxmlformats.org/drawingml/2006/main">
                  <a:graphicData uri="http://schemas.openxmlformats.org/drawingml/2006/picture">
                    <pic:pic xmlns:pic="http://schemas.openxmlformats.org/drawingml/2006/picture">
                      <pic:nvPicPr>
                        <pic:cNvPr id="88" name="インク 88"/>
                        <pic:cNvPicPr/>
                      </pic:nvPicPr>
                      <pic:blipFill>
                        <a:blip r:embed="rId33"/>
                        <a:stretch>
                          <a:fillRect/>
                        </a:stretch>
                      </pic:blipFill>
                      <pic:spPr>
                        <a:xfrm>
                          <a:off x="0" y="0"/>
                          <a:ext cx="126000" cy="674560"/>
                        </a:xfrm>
                        <a:prstGeom prst="rect">
                          <a:avLst/>
                        </a:prstGeom>
                      </pic:spPr>
                    </pic:pic>
                  </a:graphicData>
                </a:graphic>
              </wp:anchor>
            </w:drawing>
          </mc:Fallback>
        </mc:AlternateContent>
      </w:r>
    </w:p>
    <w:p w14:paraId="1FD6AC5B" w14:textId="24980BEA" w:rsidR="007E348A" w:rsidRDefault="00FC3B18"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710464" behindDoc="0" locked="0" layoutInCell="1" allowOverlap="1" wp14:anchorId="614BBB6C" wp14:editId="2FE16268">
                <wp:simplePos x="0" y="0"/>
                <wp:positionH relativeFrom="margin">
                  <wp:align>center</wp:align>
                </wp:positionH>
                <wp:positionV relativeFrom="paragraph">
                  <wp:posOffset>242316</wp:posOffset>
                </wp:positionV>
                <wp:extent cx="6598285" cy="1438275"/>
                <wp:effectExtent l="0" t="0" r="0" b="9525"/>
                <wp:wrapNone/>
                <wp:docPr id="56" name="グループ化 56"/>
                <wp:cNvGraphicFramePr/>
                <a:graphic xmlns:a="http://schemas.openxmlformats.org/drawingml/2006/main">
                  <a:graphicData uri="http://schemas.microsoft.com/office/word/2010/wordprocessingGroup">
                    <wpg:wgp>
                      <wpg:cNvGrpSpPr/>
                      <wpg:grpSpPr>
                        <a:xfrm>
                          <a:off x="0" y="0"/>
                          <a:ext cx="6598285" cy="1438275"/>
                          <a:chOff x="0" y="-76231"/>
                          <a:chExt cx="6598285" cy="1438854"/>
                        </a:xfrm>
                      </wpg:grpSpPr>
                      <wpg:grpSp>
                        <wpg:cNvPr id="33" name="グループ化 33"/>
                        <wpg:cNvGrpSpPr/>
                        <wpg:grpSpPr>
                          <a:xfrm>
                            <a:off x="5591175" y="19050"/>
                            <a:ext cx="1007110" cy="1267125"/>
                            <a:chOff x="0" y="34047"/>
                            <a:chExt cx="1007110" cy="1267125"/>
                          </a:xfrm>
                        </wpg:grpSpPr>
                        <pic:pic xmlns:pic="http://schemas.openxmlformats.org/drawingml/2006/picture">
                          <pic:nvPicPr>
                            <pic:cNvPr id="25" name="図 25">
                              <a:hlinkClick r:id="rId34"/>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93427"/>
                              <a:ext cx="1007110" cy="1007745"/>
                            </a:xfrm>
                            <a:prstGeom prst="rect">
                              <a:avLst/>
                            </a:prstGeom>
                            <a:noFill/>
                            <a:ln>
                              <a:noFill/>
                            </a:ln>
                          </pic:spPr>
                        </pic:pic>
                        <wps:wsp>
                          <wps:cNvPr id="26" name="テキスト ボックス 26"/>
                          <wps:cNvSpPr txBox="1"/>
                          <wps:spPr>
                            <a:xfrm>
                              <a:off x="20471" y="34047"/>
                              <a:ext cx="936000" cy="288000"/>
                            </a:xfrm>
                            <a:prstGeom prst="rect">
                              <a:avLst/>
                            </a:prstGeom>
                            <a:noFill/>
                            <a:ln w="6350">
                              <a:noFill/>
                            </a:ln>
                          </wps:spPr>
                          <wps:txbx>
                            <w:txbxContent>
                              <w:p w14:paraId="7D102347" w14:textId="76C07289" w:rsidR="000C3BCF" w:rsidRPr="006670EF" w:rsidRDefault="000C3BCF" w:rsidP="006670EF">
                                <w:pPr>
                                  <w:pStyle w:val="affc"/>
                                  <w:spacing w:line="168" w:lineRule="auto"/>
                                  <w:jc w:val="center"/>
                                  <w:rPr>
                                    <w:rFonts w:ascii="Meiryo UI" w:eastAsia="Meiryo UI" w:hAnsi="Meiryo UI" w:cs="ＭＳ 明朝" w:hint="default"/>
                                    <w:sz w:val="18"/>
                                    <w:szCs w:val="18"/>
                                  </w:rPr>
                                </w:pPr>
                                <w:r w:rsidRPr="006670EF">
                                  <w:rPr>
                                    <w:rFonts w:ascii="Meiryo UI" w:eastAsia="Meiryo UI" w:hAnsi="Meiryo UI" w:cs="ＭＳ 明朝"/>
                                    <w:sz w:val="18"/>
                                    <w:szCs w:val="18"/>
                                  </w:rPr>
                                  <w:t>地図</w:t>
                                </w:r>
                                <w:r w:rsidRPr="006670EF">
                                  <w:rPr>
                                    <w:rFonts w:ascii="Meiryo UI" w:eastAsia="Meiryo UI" w:hAnsi="Meiryo UI" w:cs="ＭＳ 明朝"/>
                                    <w:sz w:val="18"/>
                                    <w:szCs w:val="18"/>
                                    <w:lang w:val="en-US"/>
                                  </w:rPr>
                                  <w:t>（</w:t>
                                </w:r>
                                <w:r w:rsidRPr="006670EF">
                                  <w:rPr>
                                    <w:rFonts w:ascii="Meiryo UI" w:eastAsia="Meiryo UI" w:hAnsi="Meiryo UI" w:cs="ＭＳ 明朝"/>
                                    <w:sz w:val="18"/>
                                    <w:szCs w:val="18"/>
                                  </w:rPr>
                                  <w:t>福島駅→</w:t>
                                </w:r>
                              </w:p>
                              <w:p w14:paraId="3FA6DB04" w14:textId="46CDDA23" w:rsidR="000C3BCF" w:rsidRPr="006670EF" w:rsidRDefault="000C3BCF" w:rsidP="006670EF">
                                <w:pPr>
                                  <w:pStyle w:val="affc"/>
                                  <w:spacing w:line="168" w:lineRule="auto"/>
                                  <w:jc w:val="center"/>
                                  <w:rPr>
                                    <w:rFonts w:ascii="Meiryo UI" w:eastAsia="Meiryo UI" w:hAnsi="Meiryo UI" w:cs="ＭＳ 明朝" w:hint="default"/>
                                    <w:sz w:val="18"/>
                                    <w:szCs w:val="18"/>
                                    <w:lang w:val="en-US"/>
                                  </w:rPr>
                                </w:pPr>
                                <w:r w:rsidRPr="006670EF">
                                  <w:rPr>
                                    <w:rFonts w:ascii="Meiryo UI" w:eastAsia="Meiryo UI" w:hAnsi="Meiryo UI" w:cs="ＭＳ 明朝"/>
                                    <w:sz w:val="18"/>
                                    <w:szCs w:val="18"/>
                                  </w:rPr>
                                  <w:t>中央公民館</w:t>
                                </w:r>
                                <w:r w:rsidRPr="006670EF">
                                  <w:rPr>
                                    <w:rFonts w:ascii="Meiryo UI" w:eastAsia="Meiryo UI" w:hAnsi="Meiryo UI" w:cs="ＭＳ 明朝"/>
                                    <w:sz w:val="18"/>
                                    <w:szCs w:val="18"/>
                                    <w:lang w:val="en-US"/>
                                  </w:rPr>
                                  <w:t>）</w:t>
                                </w:r>
                              </w:p>
                              <w:p w14:paraId="468BF276" w14:textId="77777777" w:rsidR="000C3BCF" w:rsidRPr="006670EF" w:rsidRDefault="000C3BCF" w:rsidP="006670EF">
                                <w:pPr>
                                  <w:spacing w:before="0" w:after="0" w:line="168" w:lineRule="auto"/>
                                  <w:ind w:left="0" w:right="0"/>
                                  <w:jc w:val="center"/>
                                  <w:rPr>
                                    <w:rFonts w:ascii="Meiryo UI" w:eastAsia="Meiryo UI" w:hAnsi="Meiryo UI"/>
                                    <w:sz w:val="22"/>
                                    <w:szCs w:val="2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grpSp>
                        <wpg:cNvPr id="55" name="グループ化 55"/>
                        <wpg:cNvGrpSpPr/>
                        <wpg:grpSpPr>
                          <a:xfrm>
                            <a:off x="0" y="-76231"/>
                            <a:ext cx="4205362" cy="1438854"/>
                            <a:chOff x="0" y="-76231"/>
                            <a:chExt cx="4205362" cy="1438854"/>
                          </a:xfrm>
                        </wpg:grpSpPr>
                        <wps:wsp>
                          <wps:cNvPr id="22" name="波線 22"/>
                          <wps:cNvSpPr/>
                          <wps:spPr>
                            <a:xfrm>
                              <a:off x="0" y="-76231"/>
                              <a:ext cx="4133850" cy="1438854"/>
                            </a:xfrm>
                            <a:prstGeom prst="wave">
                              <a:avLst>
                                <a:gd name="adj1" fmla="val 5432"/>
                                <a:gd name="adj2" fmla="val -9"/>
                              </a:avLst>
                            </a:prstGeom>
                            <a:solidFill>
                              <a:schemeClr val="accent3">
                                <a:lumMod val="40000"/>
                                <a:lumOff val="6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57150" y="123825"/>
                              <a:ext cx="4148212" cy="1174002"/>
                            </a:xfrm>
                            <a:prstGeom prst="rect">
                              <a:avLst/>
                            </a:prstGeom>
                            <a:noFill/>
                            <a:ln w="6350">
                              <a:noFill/>
                            </a:ln>
                          </wps:spPr>
                          <wps:txbx>
                            <w:txbxContent>
                              <w:p w14:paraId="56023795" w14:textId="4517614D" w:rsidR="007F37C0" w:rsidRPr="007E348A" w:rsidRDefault="007E348A" w:rsidP="0078288F">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0060423C">
                                  <w:rPr>
                                    <w:rFonts w:ascii="メイリオ" w:eastAsia="メイリオ" w:hAnsi="メイリオ"/>
                                    <w:b/>
                                    <w:bCs/>
                                    <w:sz w:val="28"/>
                                    <w:szCs w:val="28"/>
                                  </w:rPr>
                                  <w:t>会場：</w:t>
                                </w:r>
                                <w:r w:rsidR="007F37C0" w:rsidRPr="007E348A">
                                  <w:rPr>
                                    <w:rFonts w:ascii="メイリオ" w:eastAsia="メイリオ" w:hAnsi="メイリオ"/>
                                    <w:b/>
                                    <w:bCs/>
                                    <w:sz w:val="28"/>
                                    <w:szCs w:val="28"/>
                                  </w:rPr>
                                  <w:t>郡山市中央公民館</w:t>
                                </w:r>
                              </w:p>
                              <w:p w14:paraId="7DEBB34F" w14:textId="05C79DED" w:rsidR="00D80670" w:rsidRPr="006670EF"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〒963-8876 福島県郡山市麓山１-８-４</w:t>
                                </w:r>
                              </w:p>
                              <w:p w14:paraId="77A16471" w14:textId="564ADCC7" w:rsidR="0078288F" w:rsidRPr="006670EF"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TEL:0</w:t>
                                </w:r>
                                <w:r w:rsidRPr="006670EF">
                                  <w:rPr>
                                    <w:rFonts w:ascii="メイリオ" w:eastAsia="メイリオ" w:hAnsi="メイリオ" w:hint="default"/>
                                    <w:sz w:val="20"/>
                                    <w:szCs w:val="20"/>
                                  </w:rPr>
                                  <w:t>24-934-1212</w:t>
                                </w:r>
                              </w:p>
                              <w:p w14:paraId="059731B9" w14:textId="5751D359" w:rsidR="0078288F" w:rsidRPr="006670EF"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郡山駅前バスのり</w:t>
                                </w:r>
                                <w:proofErr w:type="gramStart"/>
                                <w:r w:rsidRPr="006670EF">
                                  <w:rPr>
                                    <w:rFonts w:ascii="メイリオ" w:eastAsia="メイリオ" w:hAnsi="メイリオ"/>
                                    <w:sz w:val="20"/>
                                    <w:szCs w:val="20"/>
                                  </w:rPr>
                                  <w:t>ば</w:t>
                                </w:r>
                                <w:proofErr w:type="gramEnd"/>
                                <w:r w:rsidRPr="006670EF">
                                  <w:rPr>
                                    <w:rFonts w:ascii="メイリオ" w:eastAsia="メイリオ" w:hAnsi="メイリオ"/>
                                    <w:sz w:val="20"/>
                                    <w:szCs w:val="20"/>
                                  </w:rPr>
                                  <w:t>11番→「郡山中央図書館」バス亭より徒歩3分</w:t>
                                </w:r>
                              </w:p>
                              <w:p w14:paraId="7925DEA9" w14:textId="10FC6B69" w:rsidR="007F37C0" w:rsidRPr="006670EF" w:rsidRDefault="000C3BCF" w:rsidP="006670EF">
                                <w:pPr>
                                  <w:pStyle w:val="affc"/>
                                  <w:spacing w:line="168" w:lineRule="auto"/>
                                  <w:rPr>
                                    <w:rFonts w:ascii="メイリオ" w:eastAsia="メイリオ" w:hAnsi="メイリオ" w:hint="default"/>
                                    <w:sz w:val="20"/>
                                    <w:szCs w:val="20"/>
                                    <w:lang w:val="en-US"/>
                                  </w:rPr>
                                </w:pPr>
                                <w:r w:rsidRPr="006670EF">
                                  <w:rPr>
                                    <w:rFonts w:ascii="メイリオ" w:eastAsia="メイリオ" w:hAnsi="メイリオ"/>
                                    <w:sz w:val="20"/>
                                    <w:szCs w:val="20"/>
                                    <w:lang w:val="en-US"/>
                                  </w:rPr>
                                  <w:t xml:space="preserve">（福島交通）　　　　　　</w:t>
                                </w:r>
                                <w:r w:rsidR="006670EF">
                                  <w:rPr>
                                    <w:rFonts w:ascii="メイリオ" w:eastAsia="メイリオ" w:hAnsi="メイリオ"/>
                                    <w:sz w:val="20"/>
                                    <w:szCs w:val="20"/>
                                    <w:lang w:val="en-US"/>
                                  </w:rPr>
                                  <w:t xml:space="preserve"> </w:t>
                                </w:r>
                                <w:r w:rsidRPr="006670EF">
                                  <w:rPr>
                                    <w:rFonts w:ascii="メイリオ" w:eastAsia="メイリオ" w:hAnsi="メイリオ"/>
                                    <w:sz w:val="20"/>
                                    <w:szCs w:val="20"/>
                                    <w:lang w:val="en-US"/>
                                  </w:rPr>
                                  <w:t xml:space="preserve">  </w:t>
                                </w:r>
                                <w:r w:rsidR="007F37C0" w:rsidRPr="006670EF">
                                  <w:rPr>
                                    <w:rFonts w:ascii="メイリオ" w:eastAsia="メイリオ" w:hAnsi="メイリオ"/>
                                    <w:sz w:val="20"/>
                                    <w:szCs w:val="20"/>
                                    <w:lang w:val="en-US"/>
                                  </w:rPr>
                                  <w:t>「麓山一丁目」より徒歩4分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32" name="グループ化 32"/>
                        <wpg:cNvGrpSpPr/>
                        <wpg:grpSpPr>
                          <a:xfrm>
                            <a:off x="4438650" y="19050"/>
                            <a:ext cx="1030406" cy="1267052"/>
                            <a:chOff x="0" y="0"/>
                            <a:chExt cx="1030406" cy="1267052"/>
                          </a:xfrm>
                        </wpg:grpSpPr>
                        <pic:pic xmlns:pic="http://schemas.openxmlformats.org/drawingml/2006/picture">
                          <pic:nvPicPr>
                            <pic:cNvPr id="30" name="図 30">
                              <a:hlinkClick r:id="rId36"/>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59307"/>
                              <a:ext cx="1007745" cy="1007745"/>
                            </a:xfrm>
                            <a:prstGeom prst="rect">
                              <a:avLst/>
                            </a:prstGeom>
                            <a:noFill/>
                            <a:ln>
                              <a:noFill/>
                            </a:ln>
                          </pic:spPr>
                        </pic:pic>
                        <wps:wsp>
                          <wps:cNvPr id="31" name="テキスト ボックス 31"/>
                          <wps:cNvSpPr txBox="1"/>
                          <wps:spPr>
                            <a:xfrm>
                              <a:off x="27296" y="0"/>
                              <a:ext cx="1003110" cy="287966"/>
                            </a:xfrm>
                            <a:prstGeom prst="rect">
                              <a:avLst/>
                            </a:prstGeom>
                            <a:noFill/>
                            <a:ln w="6350">
                              <a:noFill/>
                            </a:ln>
                          </wps:spPr>
                          <wps:txbx>
                            <w:txbxContent>
                              <w:p w14:paraId="6C7A55A3" w14:textId="77777777" w:rsidR="006670EF" w:rsidRPr="006670EF" w:rsidRDefault="006670EF" w:rsidP="006670EF">
                                <w:pPr>
                                  <w:pStyle w:val="affc"/>
                                  <w:spacing w:line="168" w:lineRule="auto"/>
                                  <w:rPr>
                                    <w:rFonts w:ascii="Meiryo UI" w:eastAsia="Meiryo UI" w:hAnsi="Meiryo UI" w:cs="ＭＳ 明朝" w:hint="default"/>
                                    <w:sz w:val="18"/>
                                    <w:szCs w:val="18"/>
                                    <w:lang w:val="en-US"/>
                                  </w:rPr>
                                </w:pPr>
                                <w:r w:rsidRPr="006670EF">
                                  <w:rPr>
                                    <w:rFonts w:ascii="Meiryo UI" w:eastAsia="Meiryo UI" w:hAnsi="Meiryo UI" w:cs="ＭＳ 明朝"/>
                                    <w:sz w:val="18"/>
                                    <w:szCs w:val="18"/>
                                    <w:lang w:val="en-US"/>
                                  </w:rPr>
                                  <w:t>郡山駅前バスのり</w:t>
                                </w:r>
                                <w:proofErr w:type="gramStart"/>
                                <w:r w:rsidRPr="006670EF">
                                  <w:rPr>
                                    <w:rFonts w:ascii="Meiryo UI" w:eastAsia="Meiryo UI" w:hAnsi="Meiryo UI" w:cs="ＭＳ 明朝"/>
                                    <w:sz w:val="18"/>
                                    <w:szCs w:val="18"/>
                                    <w:lang w:val="en-US"/>
                                  </w:rPr>
                                  <w:t>ば</w:t>
                                </w:r>
                                <w:proofErr w:type="gramEnd"/>
                                <w:r w:rsidRPr="006670EF">
                                  <w:rPr>
                                    <w:rFonts w:ascii="Meiryo UI" w:eastAsia="Meiryo UI" w:hAnsi="Meiryo UI" w:cs="ＭＳ 明朝"/>
                                    <w:sz w:val="18"/>
                                    <w:szCs w:val="18"/>
                                    <w:lang w:val="en-US"/>
                                  </w:rPr>
                                  <w:t>（福島交通）</w:t>
                                </w:r>
                              </w:p>
                              <w:p w14:paraId="23771BC6" w14:textId="77777777" w:rsidR="006670EF" w:rsidRPr="006670EF" w:rsidRDefault="006670EF" w:rsidP="006670EF">
                                <w:pPr>
                                  <w:spacing w:before="0" w:after="0" w:line="168" w:lineRule="auto"/>
                                  <w:ind w:left="0"/>
                                  <w:jc w:val="center"/>
                                  <w:rPr>
                                    <w:rFonts w:ascii="Meiryo UI" w:eastAsia="Meiryo UI" w:hAnsi="Meiryo UI"/>
                                    <w:sz w:val="16"/>
                                    <w:szCs w:val="1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wgp>
                  </a:graphicData>
                </a:graphic>
              </wp:anchor>
            </w:drawing>
          </mc:Choice>
          <mc:Fallback>
            <w:pict>
              <v:group w14:anchorId="614BBB6C" id="グループ化 56" o:spid="_x0000_s1047" style="position:absolute;left:0;text-align:left;margin-left:0;margin-top:19.1pt;width:519.55pt;height:113.25pt;z-index:251710464;mso-position-horizontal:center;mso-position-horizontal-relative:margin" coordorigin=",-762" coordsize="65982,14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">
                <v:group id="グループ化 33" o:spid="_x0000_s1048" style="position:absolute;left:55911;top:190;width:10071;height:12671" coordorigin=",340" coordsize="10071,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図 25" o:spid="_x0000_s1049" type="#_x0000_t75" href="https://goo.gl/maps/HizUt6LF1sore24Z9" style="position:absolute;top:2934;width:10071;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" o:button="t">
                    <v:fill o:detectmouseclick="t"/>
                    <v:imagedata r:id="rId38" o:title=""/>
                  </v:shape>
                  <v:shape id="テキスト ボックス 26" o:spid="_x0000_s1050" type="#_x0000_t202" style="position:absolute;left:204;top:340;width:9360;height:28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" filled="f" stroked="f" strokeweight=".5pt">
                    <v:textbox inset="0,0,0,0">
                      <w:txbxContent>
                        <w:p w14:paraId="7D102347" w14:textId="76C07289" w:rsidR="000C3BCF" w:rsidRPr="006670EF" w:rsidRDefault="000C3BCF" w:rsidP="006670EF">
                          <w:pPr>
                            <w:pStyle w:val="affc"/>
                            <w:spacing w:line="168" w:lineRule="auto"/>
                            <w:jc w:val="center"/>
                            <w:rPr>
                              <w:rFonts w:ascii="Meiryo UI" w:eastAsia="Meiryo UI" w:hAnsi="Meiryo UI" w:cs="ＭＳ 明朝" w:hint="default"/>
                              <w:sz w:val="18"/>
                              <w:szCs w:val="18"/>
                            </w:rPr>
                          </w:pPr>
                          <w:r w:rsidRPr="006670EF">
                            <w:rPr>
                              <w:rFonts w:ascii="Meiryo UI" w:eastAsia="Meiryo UI" w:hAnsi="Meiryo UI" w:cs="ＭＳ 明朝"/>
                              <w:sz w:val="18"/>
                              <w:szCs w:val="18"/>
                            </w:rPr>
                            <w:t>地図</w:t>
                          </w:r>
                          <w:r w:rsidRPr="006670EF">
                            <w:rPr>
                              <w:rFonts w:ascii="Meiryo UI" w:eastAsia="Meiryo UI" w:hAnsi="Meiryo UI" w:cs="ＭＳ 明朝"/>
                              <w:sz w:val="18"/>
                              <w:szCs w:val="18"/>
                              <w:lang w:val="en-US"/>
                            </w:rPr>
                            <w:t>（</w:t>
                          </w:r>
                          <w:r w:rsidRPr="006670EF">
                            <w:rPr>
                              <w:rFonts w:ascii="Meiryo UI" w:eastAsia="Meiryo UI" w:hAnsi="Meiryo UI" w:cs="ＭＳ 明朝"/>
                              <w:sz w:val="18"/>
                              <w:szCs w:val="18"/>
                            </w:rPr>
                            <w:t>福島駅→</w:t>
                          </w:r>
                        </w:p>
                        <w:p w14:paraId="3FA6DB04" w14:textId="46CDDA23" w:rsidR="000C3BCF" w:rsidRPr="006670EF" w:rsidRDefault="000C3BCF" w:rsidP="006670EF">
                          <w:pPr>
                            <w:pStyle w:val="affc"/>
                            <w:spacing w:line="168" w:lineRule="auto"/>
                            <w:jc w:val="center"/>
                            <w:rPr>
                              <w:rFonts w:ascii="Meiryo UI" w:eastAsia="Meiryo UI" w:hAnsi="Meiryo UI" w:cs="ＭＳ 明朝" w:hint="default"/>
                              <w:sz w:val="18"/>
                              <w:szCs w:val="18"/>
                              <w:lang w:val="en-US"/>
                            </w:rPr>
                          </w:pPr>
                          <w:r w:rsidRPr="006670EF">
                            <w:rPr>
                              <w:rFonts w:ascii="Meiryo UI" w:eastAsia="Meiryo UI" w:hAnsi="Meiryo UI" w:cs="ＭＳ 明朝"/>
                              <w:sz w:val="18"/>
                              <w:szCs w:val="18"/>
                            </w:rPr>
                            <w:t>中央公民館</w:t>
                          </w:r>
                          <w:r w:rsidRPr="006670EF">
                            <w:rPr>
                              <w:rFonts w:ascii="Meiryo UI" w:eastAsia="Meiryo UI" w:hAnsi="Meiryo UI" w:cs="ＭＳ 明朝"/>
                              <w:sz w:val="18"/>
                              <w:szCs w:val="18"/>
                              <w:lang w:val="en-US"/>
                            </w:rPr>
                            <w:t>）</w:t>
                          </w:r>
                        </w:p>
                        <w:p w14:paraId="468BF276" w14:textId="77777777" w:rsidR="000C3BCF" w:rsidRPr="006670EF" w:rsidRDefault="000C3BCF" w:rsidP="006670EF">
                          <w:pPr>
                            <w:spacing w:before="0" w:after="0" w:line="168" w:lineRule="auto"/>
                            <w:ind w:left="0" w:right="0"/>
                            <w:jc w:val="center"/>
                            <w:rPr>
                              <w:rFonts w:ascii="Meiryo UI" w:eastAsia="Meiryo UI" w:hAnsi="Meiryo UI"/>
                              <w:sz w:val="22"/>
                              <w:szCs w:val="22"/>
                            </w:rPr>
                          </w:pPr>
                        </w:p>
                      </w:txbxContent>
                    </v:textbox>
                  </v:shape>
                </v:group>
                <v:group id="グループ化 55" o:spid="_x0000_s1051" style="position:absolute;top:-762;width:42053;height:14388" coordorigin=",-762" coordsize="42053,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22" o:spid="_x0000_s1052" type="#_x0000_t64" style="position:absolute;top:-762;width:41338;height:1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" adj="1173,10798" fillcolor="#efdfa8 [1302]" stroked="f" strokeweight="1.25pt"/>
                  <v:shape id="テキスト ボックス 4" o:spid="_x0000_s1053" type="#_x0000_t202" style="position:absolute;left:571;top:1238;width:41482;height:1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" filled="f" stroked="f" strokeweight=".5pt">
                    <v:textbox inset="5.85pt,.7pt,5.85pt,.7pt">
                      <w:txbxContent>
                        <w:p w14:paraId="56023795" w14:textId="4517614D" w:rsidR="007F37C0" w:rsidRPr="007E348A" w:rsidRDefault="007E348A" w:rsidP="0078288F">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0060423C">
                            <w:rPr>
                              <w:rFonts w:ascii="メイリオ" w:eastAsia="メイリオ" w:hAnsi="メイリオ"/>
                              <w:b/>
                              <w:bCs/>
                              <w:sz w:val="28"/>
                              <w:szCs w:val="28"/>
                            </w:rPr>
                            <w:t>会場：</w:t>
                          </w:r>
                          <w:r w:rsidR="007F37C0" w:rsidRPr="007E348A">
                            <w:rPr>
                              <w:rFonts w:ascii="メイリオ" w:eastAsia="メイリオ" w:hAnsi="メイリオ"/>
                              <w:b/>
                              <w:bCs/>
                              <w:sz w:val="28"/>
                              <w:szCs w:val="28"/>
                            </w:rPr>
                            <w:t>郡山市中央公民館</w:t>
                          </w:r>
                        </w:p>
                        <w:p w14:paraId="7DEBB34F" w14:textId="05C79DED" w:rsidR="00D80670" w:rsidRPr="006670EF"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〒963-8876 福島県郡山市麓山１-８-４</w:t>
                          </w:r>
                        </w:p>
                        <w:p w14:paraId="77A16471" w14:textId="564ADCC7" w:rsidR="0078288F" w:rsidRPr="006670EF"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TEL:0</w:t>
                          </w:r>
                          <w:r w:rsidRPr="006670EF">
                            <w:rPr>
                              <w:rFonts w:ascii="メイリオ" w:eastAsia="メイリオ" w:hAnsi="メイリオ" w:hint="default"/>
                              <w:sz w:val="20"/>
                              <w:szCs w:val="20"/>
                            </w:rPr>
                            <w:t>24-934-1212</w:t>
                          </w:r>
                        </w:p>
                        <w:p w14:paraId="059731B9" w14:textId="5751D359" w:rsidR="0078288F" w:rsidRPr="006670EF" w:rsidRDefault="0078288F" w:rsidP="006670EF">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郡山駅前バスのり</w:t>
                          </w:r>
                          <w:proofErr w:type="gramStart"/>
                          <w:r w:rsidRPr="006670EF">
                            <w:rPr>
                              <w:rFonts w:ascii="メイリオ" w:eastAsia="メイリオ" w:hAnsi="メイリオ"/>
                              <w:sz w:val="20"/>
                              <w:szCs w:val="20"/>
                            </w:rPr>
                            <w:t>ば</w:t>
                          </w:r>
                          <w:proofErr w:type="gramEnd"/>
                          <w:r w:rsidRPr="006670EF">
                            <w:rPr>
                              <w:rFonts w:ascii="メイリオ" w:eastAsia="メイリオ" w:hAnsi="メイリオ"/>
                              <w:sz w:val="20"/>
                              <w:szCs w:val="20"/>
                            </w:rPr>
                            <w:t>11番→「郡山中央図書館」バス亭より徒歩3分</w:t>
                          </w:r>
                        </w:p>
                        <w:p w14:paraId="7925DEA9" w14:textId="10FC6B69" w:rsidR="007F37C0" w:rsidRPr="006670EF" w:rsidRDefault="000C3BCF" w:rsidP="006670EF">
                          <w:pPr>
                            <w:pStyle w:val="affc"/>
                            <w:spacing w:line="168" w:lineRule="auto"/>
                            <w:rPr>
                              <w:rFonts w:ascii="メイリオ" w:eastAsia="メイリオ" w:hAnsi="メイリオ" w:hint="default"/>
                              <w:sz w:val="20"/>
                              <w:szCs w:val="20"/>
                              <w:lang w:val="en-US"/>
                            </w:rPr>
                          </w:pPr>
                          <w:r w:rsidRPr="006670EF">
                            <w:rPr>
                              <w:rFonts w:ascii="メイリオ" w:eastAsia="メイリオ" w:hAnsi="メイリオ"/>
                              <w:sz w:val="20"/>
                              <w:szCs w:val="20"/>
                              <w:lang w:val="en-US"/>
                            </w:rPr>
                            <w:t xml:space="preserve">（福島交通）　　　　　　</w:t>
                          </w:r>
                          <w:r w:rsidR="006670EF">
                            <w:rPr>
                              <w:rFonts w:ascii="メイリオ" w:eastAsia="メイリオ" w:hAnsi="メイリオ"/>
                              <w:sz w:val="20"/>
                              <w:szCs w:val="20"/>
                              <w:lang w:val="en-US"/>
                            </w:rPr>
                            <w:t xml:space="preserve"> </w:t>
                          </w:r>
                          <w:r w:rsidRPr="006670EF">
                            <w:rPr>
                              <w:rFonts w:ascii="メイリオ" w:eastAsia="メイリオ" w:hAnsi="メイリオ"/>
                              <w:sz w:val="20"/>
                              <w:szCs w:val="20"/>
                              <w:lang w:val="en-US"/>
                            </w:rPr>
                            <w:t xml:space="preserve">  </w:t>
                          </w:r>
                          <w:r w:rsidR="007F37C0" w:rsidRPr="006670EF">
                            <w:rPr>
                              <w:rFonts w:ascii="メイリオ" w:eastAsia="メイリオ" w:hAnsi="メイリオ"/>
                              <w:sz w:val="20"/>
                              <w:szCs w:val="20"/>
                              <w:lang w:val="en-US"/>
                            </w:rPr>
                            <w:t>「麓山一丁目」より徒歩4分</w:t>
                          </w:r>
                        </w:p>
                      </w:txbxContent>
                    </v:textbox>
                  </v:shape>
                </v:group>
                <v:group id="グループ化 32" o:spid="_x0000_s1054" style="position:absolute;left:44386;top:190;width:10304;height:12671" coordsize="10304,1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図 30" o:spid="_x0000_s1055" type="#_x0000_t75" href="https://www.fukushima-koutu.co.jp/bus/bus_pool/koriyama/" style="position:absolute;top:2593;width:10077;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" o:button="t">
                    <v:fill o:detectmouseclick="t"/>
                    <v:imagedata r:id="rId39" o:title=""/>
                  </v:shape>
                  <v:shape id="テキスト ボックス 31" o:spid="_x0000_s1056" type="#_x0000_t202" style="position:absolute;left:272;width:10032;height:28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" filled="f" stroked="f" strokeweight=".5pt">
                    <v:textbox inset="0,0,0,0">
                      <w:txbxContent>
                        <w:p w14:paraId="6C7A55A3" w14:textId="77777777" w:rsidR="006670EF" w:rsidRPr="006670EF" w:rsidRDefault="006670EF" w:rsidP="006670EF">
                          <w:pPr>
                            <w:pStyle w:val="affc"/>
                            <w:spacing w:line="168" w:lineRule="auto"/>
                            <w:rPr>
                              <w:rFonts w:ascii="Meiryo UI" w:eastAsia="Meiryo UI" w:hAnsi="Meiryo UI" w:cs="ＭＳ 明朝" w:hint="default"/>
                              <w:sz w:val="18"/>
                              <w:szCs w:val="18"/>
                              <w:lang w:val="en-US"/>
                            </w:rPr>
                          </w:pPr>
                          <w:r w:rsidRPr="006670EF">
                            <w:rPr>
                              <w:rFonts w:ascii="Meiryo UI" w:eastAsia="Meiryo UI" w:hAnsi="Meiryo UI" w:cs="ＭＳ 明朝"/>
                              <w:sz w:val="18"/>
                              <w:szCs w:val="18"/>
                              <w:lang w:val="en-US"/>
                            </w:rPr>
                            <w:t>郡山駅前バスのり</w:t>
                          </w:r>
                          <w:proofErr w:type="gramStart"/>
                          <w:r w:rsidRPr="006670EF">
                            <w:rPr>
                              <w:rFonts w:ascii="Meiryo UI" w:eastAsia="Meiryo UI" w:hAnsi="Meiryo UI" w:cs="ＭＳ 明朝"/>
                              <w:sz w:val="18"/>
                              <w:szCs w:val="18"/>
                              <w:lang w:val="en-US"/>
                            </w:rPr>
                            <w:t>ば</w:t>
                          </w:r>
                          <w:proofErr w:type="gramEnd"/>
                          <w:r w:rsidRPr="006670EF">
                            <w:rPr>
                              <w:rFonts w:ascii="Meiryo UI" w:eastAsia="Meiryo UI" w:hAnsi="Meiryo UI" w:cs="ＭＳ 明朝"/>
                              <w:sz w:val="18"/>
                              <w:szCs w:val="18"/>
                              <w:lang w:val="en-US"/>
                            </w:rPr>
                            <w:t>（福島交通）</w:t>
                          </w:r>
                        </w:p>
                        <w:p w14:paraId="23771BC6" w14:textId="77777777" w:rsidR="006670EF" w:rsidRPr="006670EF" w:rsidRDefault="006670EF" w:rsidP="006670EF">
                          <w:pPr>
                            <w:spacing w:before="0" w:after="0" w:line="168" w:lineRule="auto"/>
                            <w:ind w:left="0"/>
                            <w:jc w:val="center"/>
                            <w:rPr>
                              <w:rFonts w:ascii="Meiryo UI" w:eastAsia="Meiryo UI" w:hAnsi="Meiryo UI"/>
                              <w:sz w:val="16"/>
                              <w:szCs w:val="16"/>
                            </w:rPr>
                          </w:pPr>
                        </w:p>
                      </w:txbxContent>
                    </v:textbox>
                  </v:shape>
                </v:group>
                <w10:wrap anchorx="margin"/>
              </v:group>
            </w:pict>
          </mc:Fallback>
        </mc:AlternateContent>
      </w:r>
    </w:p>
    <w:p w14:paraId="7AF8B635" w14:textId="76A950BC" w:rsidR="007E348A" w:rsidRDefault="007E348A"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0466BEC5" w14:textId="1E4FBE37" w:rsidR="007E348A" w:rsidRDefault="007E348A"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4F98717C" w14:textId="24344BBD" w:rsidR="007E348A" w:rsidRDefault="007E348A" w:rsidP="00C92242">
      <w:pPr>
        <w:spacing w:before="0" w:after="0"/>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054A5B18" w14:textId="77777777" w:rsidR="00821200" w:rsidRDefault="00821200" w:rsidP="00C92242">
      <w:pPr>
        <w:spacing w:before="0" w:after="0"/>
        <w:ind w:left="102" w:right="102"/>
        <w:rPr>
          <w:rFonts w:ascii="Meiryo UI" w:eastAsia="Meiryo UI" w:hAnsi="Meiryo UI" w:hint="eastAsia"/>
          <w:color w:val="000000" w:themeColor="text1"/>
          <w:sz w:val="21"/>
          <w:szCs w:val="21"/>
          <w14:glow w14:rad="228600">
            <w14:schemeClr w14:val="tx1">
              <w14:alpha w14:val="60000"/>
              <w14:lumMod w14:val="95000"/>
              <w14:lumOff w14:val="5000"/>
            </w14:schemeClr>
          </w14:glow>
        </w:rPr>
      </w:pPr>
    </w:p>
    <w:p w14:paraId="566CE549" w14:textId="77777777" w:rsidR="00C97E40" w:rsidRDefault="00C97E40" w:rsidP="0060423C">
      <w:pPr>
        <w:spacing w:before="0" w:after="0" w:line="440" w:lineRule="exact"/>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tbl>
      <w:tblPr>
        <w:tblStyle w:val="af5"/>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905"/>
        <w:gridCol w:w="4536"/>
        <w:gridCol w:w="992"/>
        <w:gridCol w:w="2693"/>
      </w:tblGrid>
      <w:tr w:rsidR="001853E7" w:rsidRPr="0078288F" w14:paraId="0F6D716D" w14:textId="77777777" w:rsidTr="00A0219F">
        <w:trPr>
          <w:trHeight w:val="454"/>
          <w:jc w:val="center"/>
        </w:trPr>
        <w:tc>
          <w:tcPr>
            <w:tcW w:w="222" w:type="dxa"/>
            <w:shd w:val="clear" w:color="auto" w:fill="D97F1D"/>
          </w:tcPr>
          <w:p w14:paraId="27979ED3" w14:textId="77777777" w:rsidR="00345BB4" w:rsidRPr="008334AF" w:rsidRDefault="00345BB4"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b/>
                <w:bCs/>
                <w:color w:val="FFFFFF" w:themeColor="background1"/>
                <w:lang w:val="en-US"/>
              </w:rPr>
            </w:pPr>
            <w:bookmarkStart w:id="4" w:name="_Hlk38007842"/>
          </w:p>
        </w:tc>
        <w:tc>
          <w:tcPr>
            <w:tcW w:w="6441" w:type="dxa"/>
            <w:gridSpan w:val="2"/>
            <w:tcBorders>
              <w:left w:val="nil"/>
            </w:tcBorders>
            <w:shd w:val="clear" w:color="auto" w:fill="D97F1D"/>
            <w:vAlign w:val="bottom"/>
          </w:tcPr>
          <w:p w14:paraId="7148DAE1" w14:textId="1A0E5808" w:rsidR="00345BB4" w:rsidRPr="00345BB4" w:rsidRDefault="00B81362"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60" w:line="180" w:lineRule="auto"/>
              <w:jc w:val="both"/>
              <w:rPr>
                <w:rFonts w:ascii="メイリオ" w:eastAsia="メイリオ" w:hAnsi="メイリオ" w:hint="default"/>
                <w:b/>
                <w:bCs/>
                <w:color w:val="FFFFFF" w:themeColor="background1"/>
              </w:rPr>
            </w:pPr>
            <w:r>
              <w:rPr>
                <w:rFonts w:ascii="メイリオ" w:eastAsia="メイリオ" w:hAnsi="メイリオ"/>
                <w:b/>
                <w:bCs/>
                <w:color w:val="FFFFFF" w:themeColor="background1"/>
                <w:sz w:val="28"/>
                <w:szCs w:val="28"/>
              </w:rPr>
              <w:t>♫</w:t>
            </w:r>
            <w:r w:rsidR="00345BB4" w:rsidRPr="001853E7">
              <w:rPr>
                <w:rFonts w:ascii="メイリオ" w:eastAsia="メイリオ" w:hAnsi="メイリオ"/>
                <w:b/>
                <w:bCs/>
                <w:color w:val="FFFFFF" w:themeColor="background1"/>
                <w:sz w:val="28"/>
                <w:szCs w:val="28"/>
              </w:rPr>
              <w:t>オプショナルツアー</w:t>
            </w:r>
            <w:r w:rsidR="001853E7">
              <w:rPr>
                <w:rFonts w:ascii="メイリオ" w:eastAsia="メイリオ" w:hAnsi="メイリオ"/>
                <w:b/>
                <w:bCs/>
                <w:color w:val="FFFFFF" w:themeColor="background1"/>
                <w:sz w:val="28"/>
                <w:szCs w:val="28"/>
              </w:rPr>
              <w:t xml:space="preserve">　　</w:t>
            </w:r>
            <w:r w:rsidR="001853E7" w:rsidRPr="006670EF">
              <w:rPr>
                <w:rFonts w:ascii="メイリオ" w:eastAsia="メイリオ" w:hAnsi="メイリオ"/>
                <w:b/>
                <w:bCs/>
                <w:color w:val="FFFFFF" w:themeColor="background1"/>
                <w:sz w:val="20"/>
                <w:szCs w:val="20"/>
              </w:rPr>
              <w:t>バス</w:t>
            </w:r>
            <w:r w:rsidR="006670EF" w:rsidRPr="006670EF">
              <w:rPr>
                <w:rFonts w:ascii="メイリオ" w:eastAsia="メイリオ" w:hAnsi="メイリオ"/>
                <w:b/>
                <w:bCs/>
                <w:color w:val="FFFFFF" w:themeColor="background1"/>
                <w:sz w:val="20"/>
                <w:szCs w:val="20"/>
              </w:rPr>
              <w:t>でいきます</w:t>
            </w:r>
          </w:p>
        </w:tc>
        <w:tc>
          <w:tcPr>
            <w:tcW w:w="992" w:type="dxa"/>
            <w:shd w:val="clear" w:color="auto" w:fill="D97F1D"/>
          </w:tcPr>
          <w:p w14:paraId="1301E4EC" w14:textId="2E5DFBD1" w:rsidR="00345BB4" w:rsidRPr="0078288F" w:rsidRDefault="00345BB4" w:rsidP="007F37C0">
            <w:pPr>
              <w:pStyle w:val="affc"/>
              <w:spacing w:line="144" w:lineRule="auto"/>
              <w:rPr>
                <w:rFonts w:ascii="メイリオ" w:eastAsia="メイリオ" w:hAnsi="メイリオ" w:hint="default"/>
              </w:rPr>
            </w:pPr>
          </w:p>
        </w:tc>
        <w:tc>
          <w:tcPr>
            <w:tcW w:w="2693" w:type="dxa"/>
            <w:shd w:val="clear" w:color="auto" w:fill="D97F1D"/>
          </w:tcPr>
          <w:p w14:paraId="4AB7FCE3" w14:textId="6CF7051D" w:rsidR="00345BB4" w:rsidRPr="005E14A8" w:rsidRDefault="00345BB4" w:rsidP="007F37C0">
            <w:pPr>
              <w:spacing w:before="0" w:line="144" w:lineRule="auto"/>
              <w:ind w:left="0" w:right="0"/>
              <w:rPr>
                <w:rFonts w:ascii="メイリオ" w:eastAsia="メイリオ" w:hAnsi="メイリオ" w:cs="Arial Unicode MS"/>
                <w:color w:val="000000"/>
                <w:sz w:val="22"/>
                <w:szCs w:val="22"/>
                <w:bdr w:val="nil"/>
                <w:lang w:val="ja-JP"/>
              </w:rPr>
            </w:pPr>
          </w:p>
        </w:tc>
      </w:tr>
      <w:tr w:rsidR="001853E7" w:rsidRPr="0078288F" w14:paraId="02DA4CB4" w14:textId="233F099D" w:rsidTr="00821200">
        <w:trPr>
          <w:trHeight w:val="1417"/>
          <w:jc w:val="center"/>
        </w:trPr>
        <w:tc>
          <w:tcPr>
            <w:tcW w:w="222" w:type="dxa"/>
            <w:shd w:val="clear" w:color="auto" w:fill="E7CF7D" w:themeFill="accent3" w:themeFillTint="99"/>
          </w:tcPr>
          <w:p w14:paraId="76701700" w14:textId="77777777" w:rsidR="00345BB4" w:rsidRPr="0078288F" w:rsidRDefault="00345BB4" w:rsidP="007E348A">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56" w:lineRule="auto"/>
              <w:rPr>
                <w:rFonts w:ascii="メイリオ" w:eastAsia="メイリオ" w:hAnsi="メイリオ" w:hint="default"/>
              </w:rPr>
            </w:pPr>
          </w:p>
        </w:tc>
        <w:tc>
          <w:tcPr>
            <w:tcW w:w="1905" w:type="dxa"/>
            <w:tcBorders>
              <w:left w:val="nil"/>
              <w:bottom w:val="single" w:sz="4" w:space="0" w:color="auto"/>
              <w:right w:val="single" w:sz="4" w:space="0" w:color="auto"/>
            </w:tcBorders>
          </w:tcPr>
          <w:p w14:paraId="33B2A314" w14:textId="45BE9098" w:rsidR="001853E7" w:rsidRPr="007F37C0" w:rsidRDefault="00345BB4" w:rsidP="007E348A">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b/>
                <w:bCs/>
              </w:rPr>
            </w:pPr>
            <w:r w:rsidRPr="007F37C0">
              <w:rPr>
                <w:rFonts w:ascii="メイリオ" w:eastAsia="メイリオ" w:hAnsi="メイリオ"/>
                <w:b/>
                <w:bCs/>
                <w:sz w:val="24"/>
                <w:szCs w:val="24"/>
              </w:rPr>
              <w:t>8</w:t>
            </w:r>
            <w:r w:rsidRPr="007F37C0">
              <w:rPr>
                <w:rFonts w:ascii="メイリオ" w:eastAsia="メイリオ" w:hAnsi="メイリオ" w:hint="default"/>
                <w:b/>
                <w:bCs/>
                <w:sz w:val="24"/>
                <w:szCs w:val="24"/>
              </w:rPr>
              <w:t>/21</w:t>
            </w:r>
            <w:r w:rsidRPr="007F37C0">
              <w:rPr>
                <w:rFonts w:ascii="メイリオ" w:eastAsia="メイリオ" w:hAnsi="メイリオ" w:hint="default"/>
              </w:rPr>
              <w:t>（</w:t>
            </w:r>
            <w:r w:rsidRPr="007F37C0">
              <w:rPr>
                <w:rFonts w:ascii="メイリオ" w:eastAsia="メイリオ" w:hAnsi="メイリオ"/>
              </w:rPr>
              <w:t>金</w:t>
            </w:r>
            <w:r w:rsidRPr="007F37C0">
              <w:rPr>
                <w:rFonts w:ascii="メイリオ" w:eastAsia="メイリオ" w:hAnsi="メイリオ" w:hint="default"/>
              </w:rPr>
              <w:t>）</w:t>
            </w:r>
            <w:r w:rsidRPr="007F37C0">
              <w:rPr>
                <w:rFonts w:ascii="メイリオ" w:eastAsia="メイリオ" w:hAnsi="メイリオ"/>
                <w:b/>
                <w:bCs/>
              </w:rPr>
              <w:t xml:space="preserve">　</w:t>
            </w:r>
          </w:p>
          <w:p w14:paraId="744E0D70" w14:textId="6134086E" w:rsidR="00345BB4" w:rsidRPr="00821200" w:rsidRDefault="00345BB4" w:rsidP="0082120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56" w:lineRule="auto"/>
              <w:rPr>
                <w:rFonts w:ascii="メイリオ" w:eastAsia="メイリオ" w:hAnsi="メイリオ"/>
              </w:rPr>
            </w:pPr>
            <w:r w:rsidRPr="005E14A8">
              <w:rPr>
                <w:rFonts w:ascii="メイリオ" w:eastAsia="メイリオ" w:hAnsi="メイリオ"/>
              </w:rPr>
              <w:t>浜通り</w:t>
            </w:r>
            <w:r>
              <w:rPr>
                <w:rFonts w:ascii="メイリオ" w:eastAsia="メイリオ" w:hAnsi="メイリオ"/>
              </w:rPr>
              <w:t>、</w:t>
            </w:r>
            <w:r w:rsidRPr="005E14A8">
              <w:rPr>
                <w:rFonts w:ascii="メイリオ" w:eastAsia="メイリオ" w:hAnsi="メイリオ"/>
              </w:rPr>
              <w:t>原発立地地域</w:t>
            </w:r>
            <w:r w:rsidR="001853E7">
              <w:rPr>
                <w:rFonts w:ascii="メイリオ" w:eastAsia="メイリオ" w:hAnsi="メイリオ"/>
              </w:rPr>
              <w:t>を中心にまわります</w:t>
            </w:r>
          </w:p>
        </w:tc>
        <w:tc>
          <w:tcPr>
            <w:tcW w:w="5528" w:type="dxa"/>
            <w:gridSpan w:val="2"/>
            <w:tcBorders>
              <w:left w:val="single" w:sz="4" w:space="0" w:color="auto"/>
              <w:bottom w:val="single" w:sz="4" w:space="0" w:color="auto"/>
              <w:right w:val="single" w:sz="4" w:space="0" w:color="auto"/>
            </w:tcBorders>
          </w:tcPr>
          <w:p w14:paraId="71666BEF" w14:textId="798C4938" w:rsidR="00345BB4" w:rsidRPr="00A65465" w:rsidRDefault="00345BB4" w:rsidP="00C85A5B">
            <w:pPr>
              <w:pStyle w:val="affc"/>
              <w:spacing w:before="120" w:line="156" w:lineRule="auto"/>
              <w:rPr>
                <w:rFonts w:ascii="メイリオ" w:eastAsia="メイリオ" w:hAnsi="メイリオ" w:hint="default"/>
                <w:sz w:val="21"/>
                <w:szCs w:val="21"/>
              </w:rPr>
            </w:pPr>
            <w:r w:rsidRPr="00A65465">
              <w:rPr>
                <w:rFonts w:ascii="メイリオ" w:eastAsia="メイリオ" w:hAnsi="メイリオ"/>
                <w:sz w:val="21"/>
                <w:szCs w:val="21"/>
              </w:rPr>
              <w:t>10:45　事務局集合</w:t>
            </w:r>
            <w:r w:rsidR="00C85A5B" w:rsidRPr="00A65465">
              <w:rPr>
                <w:rFonts w:ascii="メイリオ" w:eastAsia="メイリオ" w:hAnsi="メイリオ"/>
                <w:sz w:val="21"/>
                <w:szCs w:val="21"/>
              </w:rPr>
              <w:t>（</w:t>
            </w:r>
            <w:r w:rsidRPr="00A65465">
              <w:rPr>
                <w:rFonts w:ascii="メイリオ" w:eastAsia="メイリオ" w:hAnsi="メイリオ"/>
                <w:sz w:val="21"/>
                <w:szCs w:val="21"/>
              </w:rPr>
              <w:t>郡山駅西口</w:t>
            </w:r>
            <w:r w:rsidR="00C85A5B" w:rsidRPr="00A65465">
              <w:rPr>
                <w:rFonts w:ascii="メイリオ" w:eastAsia="メイリオ" w:hAnsi="メイリオ"/>
                <w:sz w:val="21"/>
                <w:szCs w:val="21"/>
              </w:rPr>
              <w:t>）</w:t>
            </w:r>
          </w:p>
          <w:p w14:paraId="01479F8C" w14:textId="63D6DCBD" w:rsidR="00345BB4" w:rsidRPr="00A65465" w:rsidRDefault="00345BB4" w:rsidP="00C85A5B">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11:00　ツアー参加者集合（郡山駅西口広場）</w:t>
            </w:r>
          </w:p>
          <w:p w14:paraId="33C06ABE" w14:textId="6B10E4A9" w:rsidR="00345BB4" w:rsidRPr="00A65465" w:rsidRDefault="00345BB4" w:rsidP="00C85A5B">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11:10　ツアーバス 出発</w:t>
            </w:r>
          </w:p>
          <w:p w14:paraId="77CBCD4B" w14:textId="7D6B9481" w:rsidR="00345BB4" w:rsidRPr="00A65465" w:rsidRDefault="00345BB4" w:rsidP="00C85A5B">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18:30　ツアーバス 郡山駅西口到着</w:t>
            </w:r>
          </w:p>
          <w:p w14:paraId="608FAC85" w14:textId="453222FD" w:rsidR="00345BB4" w:rsidRPr="0078288F" w:rsidRDefault="00E15ABB" w:rsidP="00E15ABB">
            <w:pPr>
              <w:pStyle w:val="affc"/>
              <w:spacing w:line="156" w:lineRule="auto"/>
              <w:ind w:left="720" w:firstLine="110"/>
              <w:rPr>
                <w:rFonts w:ascii="メイリオ" w:eastAsia="メイリオ" w:hAnsi="メイリオ" w:hint="default"/>
              </w:rPr>
            </w:pPr>
            <w:r>
              <w:rPr>
                <w:rFonts w:ascii="メイリオ" w:eastAsia="メイリオ" w:hAnsi="メイリオ"/>
                <w:sz w:val="21"/>
                <w:szCs w:val="21"/>
              </w:rPr>
              <w:t>※</w:t>
            </w:r>
            <w:r w:rsidR="00345BB4" w:rsidRPr="00A65465">
              <w:rPr>
                <w:rFonts w:ascii="メイリオ" w:eastAsia="メイリオ" w:hAnsi="メイリオ"/>
                <w:sz w:val="21"/>
                <w:szCs w:val="21"/>
              </w:rPr>
              <w:t>夜は自主交流</w:t>
            </w:r>
            <w:r>
              <w:rPr>
                <w:rFonts w:ascii="メイリオ" w:eastAsia="メイリオ" w:hAnsi="メイリオ"/>
                <w:sz w:val="21"/>
                <w:szCs w:val="21"/>
              </w:rPr>
              <w:t>です</w:t>
            </w:r>
          </w:p>
        </w:tc>
        <w:tc>
          <w:tcPr>
            <w:tcW w:w="2693" w:type="dxa"/>
            <w:tcBorders>
              <w:left w:val="single" w:sz="4" w:space="0" w:color="auto"/>
              <w:bottom w:val="single" w:sz="4" w:space="0" w:color="auto"/>
            </w:tcBorders>
          </w:tcPr>
          <w:p w14:paraId="6D2162C2" w14:textId="40E15158" w:rsidR="00345BB4" w:rsidRPr="00A65465" w:rsidRDefault="00345BB4" w:rsidP="00A65465">
            <w:pPr>
              <w:spacing w:line="156" w:lineRule="auto"/>
              <w:ind w:left="0"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 xml:space="preserve">定員　</w:t>
            </w:r>
            <w:r w:rsidR="00BC615A" w:rsidRPr="00A65465">
              <w:rPr>
                <w:rFonts w:ascii="メイリオ" w:eastAsia="メイリオ" w:hAnsi="メイリオ" w:cs="Arial Unicode MS" w:hint="eastAsia"/>
                <w:color w:val="000000"/>
                <w:sz w:val="21"/>
                <w:szCs w:val="21"/>
                <w:bdr w:val="nil"/>
                <w:lang w:val="ja-JP"/>
              </w:rPr>
              <w:t>2</w:t>
            </w:r>
            <w:r w:rsidR="00BC615A" w:rsidRPr="00A65465">
              <w:rPr>
                <w:rFonts w:ascii="メイリオ" w:eastAsia="メイリオ" w:hAnsi="メイリオ" w:cs="Arial Unicode MS"/>
                <w:color w:val="000000"/>
                <w:sz w:val="21"/>
                <w:szCs w:val="21"/>
                <w:bdr w:val="nil"/>
                <w:lang w:val="ja-JP"/>
              </w:rPr>
              <w:t>5</w:t>
            </w:r>
            <w:r w:rsidRPr="00A65465">
              <w:rPr>
                <w:rFonts w:ascii="メイリオ" w:eastAsia="メイリオ" w:hAnsi="メイリオ" w:cs="Arial Unicode MS" w:hint="eastAsia"/>
                <w:color w:val="000000"/>
                <w:sz w:val="21"/>
                <w:szCs w:val="21"/>
                <w:bdr w:val="nil"/>
                <w:lang w:val="ja-JP"/>
              </w:rPr>
              <w:t>名（先着順）</w:t>
            </w:r>
          </w:p>
          <w:p w14:paraId="4EBE5692" w14:textId="61C99FD4" w:rsidR="00345BB4" w:rsidRPr="00A65465" w:rsidRDefault="00345BB4" w:rsidP="00A65465">
            <w:pPr>
              <w:spacing w:before="0" w:line="156" w:lineRule="auto"/>
              <w:ind w:left="0"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 xml:space="preserve">参加費　</w:t>
            </w:r>
            <w:r w:rsidR="00785A18" w:rsidRPr="00A65465">
              <w:rPr>
                <w:rFonts w:ascii="メイリオ" w:eastAsia="メイリオ" w:hAnsi="メイリオ" w:cs="Arial Unicode MS" w:hint="eastAsia"/>
                <w:b/>
                <w:bCs/>
                <w:color w:val="000000"/>
                <w:sz w:val="21"/>
                <w:szCs w:val="21"/>
                <w:bdr w:val="nil"/>
                <w:lang w:val="ja-JP"/>
              </w:rPr>
              <w:t>3</w:t>
            </w:r>
            <w:r w:rsidR="00785A18" w:rsidRPr="00A65465">
              <w:rPr>
                <w:rFonts w:ascii="メイリオ" w:eastAsia="メイリオ" w:hAnsi="メイリオ" w:cs="Arial Unicode MS"/>
                <w:b/>
                <w:bCs/>
                <w:color w:val="000000"/>
                <w:sz w:val="21"/>
                <w:szCs w:val="21"/>
                <w:bdr w:val="nil"/>
                <w:lang w:val="ja-JP"/>
              </w:rPr>
              <w:t>000</w:t>
            </w:r>
            <w:r w:rsidRPr="00A65465">
              <w:rPr>
                <w:rFonts w:ascii="メイリオ" w:eastAsia="メイリオ" w:hAnsi="メイリオ" w:cs="Arial Unicode MS" w:hint="eastAsia"/>
                <w:color w:val="000000"/>
                <w:sz w:val="21"/>
                <w:szCs w:val="21"/>
                <w:bdr w:val="nil"/>
                <w:lang w:val="ja-JP"/>
              </w:rPr>
              <w:t>円/人</w:t>
            </w:r>
          </w:p>
          <w:p w14:paraId="770C0BAF" w14:textId="77777777" w:rsidR="00345BB4" w:rsidRPr="00A65465" w:rsidRDefault="00345BB4" w:rsidP="00A65465">
            <w:pPr>
              <w:spacing w:before="0" w:line="156" w:lineRule="auto"/>
              <w:ind w:left="0"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昼食は各自負担</w:t>
            </w:r>
          </w:p>
          <w:p w14:paraId="44609F35" w14:textId="77777777" w:rsidR="00345BB4" w:rsidRPr="0078288F" w:rsidRDefault="00345BB4" w:rsidP="007F37C0">
            <w:pPr>
              <w:spacing w:before="0" w:line="144" w:lineRule="auto"/>
              <w:ind w:left="0" w:right="0"/>
              <w:rPr>
                <w:rFonts w:ascii="メイリオ" w:eastAsia="メイリオ" w:hAnsi="メイリオ"/>
              </w:rPr>
            </w:pPr>
          </w:p>
        </w:tc>
      </w:tr>
      <w:tr w:rsidR="00345BB4" w:rsidRPr="0078288F" w14:paraId="0B597494" w14:textId="77777777" w:rsidTr="00A0219F">
        <w:trPr>
          <w:trHeight w:val="170"/>
          <w:jc w:val="center"/>
        </w:trPr>
        <w:tc>
          <w:tcPr>
            <w:tcW w:w="222" w:type="dxa"/>
          </w:tcPr>
          <w:p w14:paraId="4582A35C" w14:textId="77777777" w:rsidR="00345BB4" w:rsidRPr="0078288F" w:rsidRDefault="00345BB4"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1905" w:type="dxa"/>
            <w:tcBorders>
              <w:top w:val="single" w:sz="4" w:space="0" w:color="auto"/>
            </w:tcBorders>
          </w:tcPr>
          <w:p w14:paraId="5998B0AA" w14:textId="7B0D1593" w:rsidR="00345BB4" w:rsidRPr="0078288F" w:rsidRDefault="00345BB4"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8221" w:type="dxa"/>
            <w:gridSpan w:val="3"/>
            <w:tcBorders>
              <w:top w:val="single" w:sz="4" w:space="0" w:color="auto"/>
            </w:tcBorders>
          </w:tcPr>
          <w:p w14:paraId="51BE4492" w14:textId="26D1AB57" w:rsidR="00345BB4" w:rsidRPr="0078288F" w:rsidRDefault="00345BB4"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r>
      <w:tr w:rsidR="00A0219F" w:rsidRPr="00345BB4" w14:paraId="16040FC8" w14:textId="77777777" w:rsidTr="00A0219F">
        <w:trPr>
          <w:trHeight w:val="510"/>
          <w:jc w:val="center"/>
        </w:trPr>
        <w:tc>
          <w:tcPr>
            <w:tcW w:w="222" w:type="dxa"/>
            <w:shd w:val="clear" w:color="auto" w:fill="D97F1D"/>
          </w:tcPr>
          <w:p w14:paraId="0C911A7D" w14:textId="77777777" w:rsidR="00345BB4" w:rsidRPr="00345BB4" w:rsidRDefault="00345BB4"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44" w:lineRule="auto"/>
              <w:rPr>
                <w:rFonts w:ascii="メイリオ" w:eastAsia="メイリオ" w:hAnsi="メイリオ" w:hint="default"/>
                <w:b/>
                <w:bCs/>
                <w:color w:val="FFFFFF" w:themeColor="background1"/>
                <w:sz w:val="28"/>
                <w:szCs w:val="28"/>
              </w:rPr>
            </w:pPr>
          </w:p>
        </w:tc>
        <w:tc>
          <w:tcPr>
            <w:tcW w:w="6441" w:type="dxa"/>
            <w:gridSpan w:val="2"/>
            <w:shd w:val="clear" w:color="auto" w:fill="D97F1D"/>
            <w:vAlign w:val="center"/>
          </w:tcPr>
          <w:p w14:paraId="74B8BFD1" w14:textId="51CEC8F7" w:rsidR="00345BB4" w:rsidRPr="001853E7" w:rsidRDefault="00B81362"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44" w:lineRule="auto"/>
              <w:jc w:val="both"/>
              <w:rPr>
                <w:rFonts w:ascii="メイリオ" w:eastAsia="メイリオ" w:hAnsi="メイリオ" w:hint="default"/>
              </w:rPr>
            </w:pPr>
            <w:r>
              <w:rPr>
                <w:rFonts w:ascii="メイリオ" w:eastAsia="メイリオ" w:hAnsi="メイリオ"/>
                <w:b/>
                <w:bCs/>
                <w:color w:val="FFFFFF" w:themeColor="background1"/>
                <w:sz w:val="36"/>
                <w:szCs w:val="36"/>
              </w:rPr>
              <w:t>♫</w:t>
            </w:r>
            <w:r w:rsidR="00345BB4" w:rsidRPr="00B81362">
              <w:rPr>
                <w:rFonts w:ascii="メイリオ" w:eastAsia="メイリオ" w:hAnsi="メイリオ"/>
                <w:b/>
                <w:bCs/>
                <w:color w:val="FFFFFF" w:themeColor="background1"/>
                <w:sz w:val="36"/>
                <w:szCs w:val="36"/>
              </w:rPr>
              <w:t>講習会</w:t>
            </w:r>
            <w:r w:rsidR="001853E7">
              <w:rPr>
                <w:rFonts w:ascii="メイリオ" w:eastAsia="メイリオ" w:hAnsi="メイリオ"/>
                <w:b/>
                <w:bCs/>
                <w:color w:val="FFFFFF" w:themeColor="background1"/>
                <w:sz w:val="28"/>
                <w:szCs w:val="28"/>
              </w:rPr>
              <w:t xml:space="preserve">　　</w:t>
            </w:r>
            <w:r w:rsidR="001853E7" w:rsidRPr="00B81362">
              <w:rPr>
                <w:rFonts w:ascii="メイリオ" w:eastAsia="メイリオ" w:hAnsi="メイリオ"/>
                <w:b/>
                <w:bCs/>
                <w:color w:val="FFFFFF" w:themeColor="background1"/>
                <w:sz w:val="24"/>
                <w:szCs w:val="24"/>
              </w:rPr>
              <w:t>郡山市中央公民館</w:t>
            </w:r>
          </w:p>
        </w:tc>
        <w:tc>
          <w:tcPr>
            <w:tcW w:w="3685" w:type="dxa"/>
            <w:gridSpan w:val="2"/>
            <w:shd w:val="clear" w:color="auto" w:fill="D97F1D"/>
          </w:tcPr>
          <w:p w14:paraId="6EA39E7D" w14:textId="2B68F47D" w:rsidR="00345BB4" w:rsidRPr="00345BB4" w:rsidRDefault="00345BB4"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rPr>
            </w:pPr>
          </w:p>
        </w:tc>
      </w:tr>
      <w:tr w:rsidR="00345BB4" w:rsidRPr="0078288F" w14:paraId="571E0141" w14:textId="77777777" w:rsidTr="002E6692">
        <w:trPr>
          <w:trHeight w:val="1531"/>
          <w:jc w:val="center"/>
        </w:trPr>
        <w:tc>
          <w:tcPr>
            <w:tcW w:w="222" w:type="dxa"/>
            <w:shd w:val="clear" w:color="auto" w:fill="E7CF7D" w:themeFill="accent3" w:themeFillTint="99"/>
          </w:tcPr>
          <w:p w14:paraId="02B72588" w14:textId="77777777" w:rsidR="00345BB4" w:rsidRPr="0078288F" w:rsidRDefault="00345BB4" w:rsidP="007F37C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rPr>
            </w:pPr>
          </w:p>
        </w:tc>
        <w:tc>
          <w:tcPr>
            <w:tcW w:w="1905" w:type="dxa"/>
            <w:tcBorders>
              <w:left w:val="nil"/>
              <w:bottom w:val="single" w:sz="4" w:space="0" w:color="auto"/>
              <w:right w:val="single" w:sz="4" w:space="0" w:color="auto"/>
            </w:tcBorders>
          </w:tcPr>
          <w:p w14:paraId="33360847" w14:textId="11AB148E" w:rsidR="00345BB4" w:rsidRPr="0078288F" w:rsidRDefault="00345BB4" w:rsidP="007E348A">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rPr>
            </w:pPr>
            <w:r w:rsidRPr="007F37C0">
              <w:rPr>
                <w:rFonts w:ascii="メイリオ" w:eastAsia="メイリオ" w:hAnsi="メイリオ"/>
                <w:b/>
                <w:bCs/>
                <w:sz w:val="24"/>
                <w:szCs w:val="24"/>
              </w:rPr>
              <w:t>8</w:t>
            </w:r>
            <w:r w:rsidRPr="007F37C0">
              <w:rPr>
                <w:rFonts w:ascii="メイリオ" w:eastAsia="メイリオ" w:hAnsi="メイリオ" w:hint="default"/>
                <w:b/>
                <w:bCs/>
                <w:sz w:val="24"/>
                <w:szCs w:val="24"/>
              </w:rPr>
              <w:t>/22</w:t>
            </w:r>
            <w:r>
              <w:rPr>
                <w:rFonts w:ascii="メイリオ" w:eastAsia="メイリオ" w:hAnsi="メイリオ" w:hint="default"/>
              </w:rPr>
              <w:t>（</w:t>
            </w:r>
            <w:r w:rsidRPr="0078288F">
              <w:rPr>
                <w:rFonts w:ascii="メイリオ" w:eastAsia="メイリオ" w:hAnsi="メイリオ"/>
              </w:rPr>
              <w:t>土</w:t>
            </w:r>
            <w:r>
              <w:rPr>
                <w:rFonts w:ascii="メイリオ" w:eastAsia="メイリオ" w:hAnsi="メイリオ" w:hint="default"/>
              </w:rPr>
              <w:t>）</w:t>
            </w:r>
            <w:r w:rsidRPr="0078288F">
              <w:rPr>
                <w:rFonts w:ascii="メイリオ" w:eastAsia="メイリオ" w:hAnsi="メイリオ"/>
              </w:rPr>
              <w:t xml:space="preserve">　</w:t>
            </w:r>
          </w:p>
          <w:p w14:paraId="4B934809" w14:textId="5180A46E" w:rsidR="00345BB4" w:rsidRPr="0078288F" w:rsidRDefault="00345BB4" w:rsidP="007E348A">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rPr>
                <w:rFonts w:ascii="メイリオ" w:eastAsia="メイリオ" w:hAnsi="メイリオ" w:hint="default"/>
              </w:rPr>
            </w:pPr>
            <w:r w:rsidRPr="0078288F">
              <w:rPr>
                <w:rFonts w:ascii="メイリオ" w:eastAsia="メイリオ" w:hAnsi="メイリオ"/>
              </w:rPr>
              <w:t>第1日</w:t>
            </w:r>
          </w:p>
        </w:tc>
        <w:tc>
          <w:tcPr>
            <w:tcW w:w="8221" w:type="dxa"/>
            <w:gridSpan w:val="3"/>
            <w:tcBorders>
              <w:left w:val="single" w:sz="4" w:space="0" w:color="auto"/>
              <w:bottom w:val="single" w:sz="4" w:space="0" w:color="auto"/>
            </w:tcBorders>
          </w:tcPr>
          <w:p w14:paraId="1EE2B0B3" w14:textId="116ECD68" w:rsidR="00C97E40" w:rsidRDefault="00C97E40" w:rsidP="00E15ABB">
            <w:pPr>
              <w:pStyle w:val="affc"/>
              <w:spacing w:before="60" w:line="156" w:lineRule="auto"/>
              <w:ind w:firstLine="840"/>
              <w:rPr>
                <w:rFonts w:ascii="メイリオ" w:eastAsia="メイリオ" w:hAnsi="メイリオ" w:hint="default"/>
                <w:sz w:val="21"/>
                <w:szCs w:val="21"/>
              </w:rPr>
            </w:pPr>
            <w:r>
              <w:rPr>
                <w:rFonts w:ascii="メイリオ" w:eastAsia="メイリオ" w:hAnsi="メイリオ"/>
                <w:sz w:val="21"/>
                <w:szCs w:val="21"/>
              </w:rPr>
              <w:t>※午前はフリータイム</w:t>
            </w:r>
          </w:p>
          <w:p w14:paraId="11E63FC0" w14:textId="368EC9DB" w:rsidR="00345BB4" w:rsidRPr="00A65465" w:rsidRDefault="00345BB4" w:rsidP="00E15ABB">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 xml:space="preserve">13:00　受付 </w:t>
            </w:r>
          </w:p>
          <w:p w14:paraId="492866B7" w14:textId="076478B9" w:rsidR="00345BB4" w:rsidRPr="00A65465" w:rsidRDefault="00345BB4" w:rsidP="00A65465">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13:30　開会</w:t>
            </w:r>
          </w:p>
          <w:p w14:paraId="2DF95CA3" w14:textId="65B9FA7E" w:rsidR="00345BB4" w:rsidRPr="00A65465" w:rsidRDefault="00345BB4" w:rsidP="00A65465">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 xml:space="preserve">14:00　講座　</w:t>
            </w:r>
            <w:r w:rsidRPr="00F801FC">
              <w:rPr>
                <w:rFonts w:ascii="メイリオ" w:eastAsia="メイリオ" w:hAnsi="メイリオ"/>
                <w:b/>
                <w:bCs/>
                <w:sz w:val="21"/>
                <w:szCs w:val="21"/>
              </w:rPr>
              <w:t>山本さとし</w:t>
            </w:r>
            <w:r w:rsidR="00F801FC">
              <w:rPr>
                <w:rFonts w:ascii="メイリオ" w:eastAsia="メイリオ" w:hAnsi="メイリオ"/>
                <w:sz w:val="21"/>
                <w:szCs w:val="21"/>
              </w:rPr>
              <w:t>（フォークシンガー）</w:t>
            </w:r>
          </w:p>
          <w:p w14:paraId="5263B11B" w14:textId="57D339A1" w:rsidR="00345BB4" w:rsidRPr="00A65465" w:rsidRDefault="00345BB4" w:rsidP="00A65465">
            <w:pPr>
              <w:pStyle w:val="affc"/>
              <w:spacing w:line="156" w:lineRule="auto"/>
              <w:ind w:left="720" w:firstLine="113"/>
              <w:rPr>
                <w:rFonts w:ascii="メイリオ" w:eastAsia="メイリオ" w:hAnsi="メイリオ" w:hint="default"/>
                <w:sz w:val="21"/>
                <w:szCs w:val="21"/>
              </w:rPr>
            </w:pPr>
            <w:r w:rsidRPr="00F572AF">
              <w:rPr>
                <w:rFonts w:ascii="メイリオ" w:eastAsia="メイリオ" w:hAnsi="メイリオ"/>
                <w:b/>
                <w:bCs/>
                <w:sz w:val="21"/>
                <w:szCs w:val="21"/>
              </w:rPr>
              <w:t>「心はふくしまと共に〜今 わたしたちにできることは？〜」</w:t>
            </w:r>
            <w:r w:rsidR="001853E7" w:rsidRPr="00A65465">
              <w:rPr>
                <w:rFonts w:ascii="メイリオ" w:eastAsia="メイリオ" w:hAnsi="メイリオ"/>
                <w:sz w:val="21"/>
                <w:szCs w:val="21"/>
              </w:rPr>
              <w:t>（仮題）</w:t>
            </w:r>
          </w:p>
          <w:p w14:paraId="558E351F" w14:textId="65A4BC29" w:rsidR="00345BB4" w:rsidRPr="00A65465" w:rsidRDefault="00345BB4" w:rsidP="00A65465">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16:00　持ち寄り詩・曲発表、グループ分け</w:t>
            </w:r>
          </w:p>
          <w:p w14:paraId="4B98B7B5" w14:textId="5CD3A458" w:rsidR="00345BB4" w:rsidRPr="00A65465" w:rsidRDefault="00345BB4" w:rsidP="00A65465">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17:00　実作</w:t>
            </w:r>
            <w:r w:rsidRPr="00A65465">
              <w:rPr>
                <w:rFonts w:ascii="メイリオ" w:eastAsia="メイリオ" w:hAnsi="メイリオ" w:hint="default"/>
                <w:sz w:val="21"/>
                <w:szCs w:val="21"/>
              </w:rPr>
              <w:t>①</w:t>
            </w:r>
            <w:r w:rsidRPr="00A65465">
              <w:rPr>
                <w:rFonts w:ascii="メイリオ" w:eastAsia="メイリオ" w:hAnsi="メイリオ"/>
                <w:sz w:val="21"/>
                <w:szCs w:val="21"/>
              </w:rPr>
              <w:t xml:space="preserve">（夕食） </w:t>
            </w:r>
          </w:p>
          <w:p w14:paraId="634BF6AB" w14:textId="77777777" w:rsidR="00D85F66" w:rsidRDefault="00345BB4" w:rsidP="00821200">
            <w:pPr>
              <w:pStyle w:val="affc"/>
              <w:spacing w:after="60" w:line="156" w:lineRule="auto"/>
              <w:rPr>
                <w:rFonts w:ascii="メイリオ" w:eastAsia="メイリオ" w:hAnsi="メイリオ" w:hint="default"/>
                <w:sz w:val="21"/>
                <w:szCs w:val="21"/>
              </w:rPr>
            </w:pPr>
            <w:r w:rsidRPr="00A65465">
              <w:rPr>
                <w:rFonts w:ascii="メイリオ" w:eastAsia="メイリオ" w:hAnsi="メイリオ"/>
                <w:sz w:val="21"/>
                <w:szCs w:val="21"/>
              </w:rPr>
              <w:t>21:00　1日目終了</w:t>
            </w:r>
            <w:r w:rsidR="00A65465">
              <w:rPr>
                <w:rFonts w:ascii="メイリオ" w:eastAsia="メイリオ" w:hAnsi="メイリオ"/>
                <w:sz w:val="21"/>
                <w:szCs w:val="21"/>
              </w:rPr>
              <w:t xml:space="preserve">　</w:t>
            </w:r>
            <w:r w:rsidR="00D85F66">
              <w:rPr>
                <w:rFonts w:ascii="メイリオ" w:eastAsia="メイリオ" w:hAnsi="メイリオ"/>
                <w:sz w:val="21"/>
                <w:szCs w:val="21"/>
              </w:rPr>
              <w:t xml:space="preserve">　</w:t>
            </w:r>
          </w:p>
          <w:p w14:paraId="6C3F654C" w14:textId="240D7B1F" w:rsidR="00345BB4" w:rsidRPr="0078288F" w:rsidRDefault="00D85F66" w:rsidP="00E15ABB">
            <w:pPr>
              <w:pStyle w:val="affc"/>
              <w:spacing w:line="156" w:lineRule="auto"/>
              <w:ind w:firstLine="210"/>
              <w:rPr>
                <w:rFonts w:ascii="メイリオ" w:eastAsia="メイリオ" w:hAnsi="メイリオ" w:hint="default"/>
              </w:rPr>
            </w:pPr>
            <w:r w:rsidRPr="001A14DE">
              <w:rPr>
                <w:rFonts w:ascii="メイリオ" w:eastAsia="メイリオ" w:hAnsi="メイリオ"/>
                <w:b/>
                <w:bCs/>
                <w:sz w:val="21"/>
                <w:szCs w:val="21"/>
              </w:rPr>
              <w:t>※宿泊ホテルは各自で手配ください</w:t>
            </w:r>
            <w:r>
              <w:rPr>
                <w:rFonts w:ascii="メイリオ" w:eastAsia="メイリオ" w:hAnsi="メイリオ"/>
                <w:sz w:val="21"/>
                <w:szCs w:val="21"/>
              </w:rPr>
              <w:t>：郡山駅付近にたくさんあります</w:t>
            </w:r>
          </w:p>
        </w:tc>
      </w:tr>
      <w:tr w:rsidR="00345BB4" w:rsidRPr="0078288F" w14:paraId="20E0099C" w14:textId="77777777" w:rsidTr="00821200">
        <w:trPr>
          <w:trHeight w:val="57"/>
          <w:jc w:val="center"/>
        </w:trPr>
        <w:tc>
          <w:tcPr>
            <w:tcW w:w="222" w:type="dxa"/>
          </w:tcPr>
          <w:p w14:paraId="50F7AFE8" w14:textId="77777777" w:rsidR="00345BB4" w:rsidRPr="0078288F" w:rsidRDefault="00345BB4" w:rsidP="0082120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60" w:lineRule="exact"/>
              <w:rPr>
                <w:rFonts w:ascii="メイリオ" w:eastAsia="メイリオ" w:hAnsi="メイリオ" w:hint="default"/>
                <w:sz w:val="16"/>
                <w:szCs w:val="16"/>
              </w:rPr>
            </w:pPr>
          </w:p>
        </w:tc>
        <w:tc>
          <w:tcPr>
            <w:tcW w:w="1905" w:type="dxa"/>
            <w:tcBorders>
              <w:top w:val="single" w:sz="4" w:space="0" w:color="auto"/>
            </w:tcBorders>
          </w:tcPr>
          <w:p w14:paraId="1B3C3E78" w14:textId="47277D1E" w:rsidR="00345BB4" w:rsidRPr="0078288F" w:rsidRDefault="00345BB4" w:rsidP="0082120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60" w:lineRule="exact"/>
              <w:rPr>
                <w:rFonts w:ascii="メイリオ" w:eastAsia="メイリオ" w:hAnsi="メイリオ" w:hint="default"/>
                <w:sz w:val="16"/>
                <w:szCs w:val="16"/>
              </w:rPr>
            </w:pPr>
          </w:p>
        </w:tc>
        <w:tc>
          <w:tcPr>
            <w:tcW w:w="8221" w:type="dxa"/>
            <w:gridSpan w:val="3"/>
            <w:tcBorders>
              <w:top w:val="single" w:sz="4" w:space="0" w:color="auto"/>
            </w:tcBorders>
          </w:tcPr>
          <w:p w14:paraId="71353285" w14:textId="5E52722D" w:rsidR="00345BB4" w:rsidRPr="0078288F" w:rsidRDefault="00345BB4" w:rsidP="0082120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60" w:lineRule="exact"/>
              <w:rPr>
                <w:rFonts w:ascii="メイリオ" w:eastAsia="メイリオ" w:hAnsi="メイリオ" w:hint="default"/>
                <w:sz w:val="16"/>
                <w:szCs w:val="16"/>
              </w:rPr>
            </w:pPr>
          </w:p>
        </w:tc>
      </w:tr>
      <w:tr w:rsidR="00345BB4" w:rsidRPr="0078288F" w14:paraId="453E6BDA" w14:textId="77777777" w:rsidTr="002E6692">
        <w:trPr>
          <w:jc w:val="center"/>
        </w:trPr>
        <w:tc>
          <w:tcPr>
            <w:tcW w:w="222" w:type="dxa"/>
            <w:tcBorders>
              <w:bottom w:val="nil"/>
            </w:tcBorders>
            <w:shd w:val="clear" w:color="auto" w:fill="E7CF7D" w:themeFill="accent3" w:themeFillTint="99"/>
          </w:tcPr>
          <w:p w14:paraId="0D633997" w14:textId="77777777" w:rsidR="00345BB4" w:rsidRPr="0078288F" w:rsidRDefault="00345BB4" w:rsidP="007E348A">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rPr>
                <w:rFonts w:ascii="メイリオ" w:eastAsia="メイリオ" w:hAnsi="メイリオ" w:hint="default"/>
                <w:lang w:val="en-US"/>
              </w:rPr>
            </w:pPr>
          </w:p>
        </w:tc>
        <w:tc>
          <w:tcPr>
            <w:tcW w:w="1905" w:type="dxa"/>
            <w:tcBorders>
              <w:left w:val="nil"/>
              <w:bottom w:val="single" w:sz="4" w:space="0" w:color="auto"/>
              <w:right w:val="single" w:sz="4" w:space="0" w:color="auto"/>
            </w:tcBorders>
          </w:tcPr>
          <w:p w14:paraId="3A6BD113" w14:textId="4924371D" w:rsidR="00345BB4" w:rsidRPr="0078288F" w:rsidRDefault="00345BB4" w:rsidP="007E348A">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lang w:val="en-US"/>
              </w:rPr>
            </w:pPr>
            <w:r w:rsidRPr="00F801FC">
              <w:rPr>
                <w:rFonts w:ascii="メイリオ" w:eastAsia="メイリオ" w:hAnsi="メイリオ"/>
                <w:b/>
                <w:bCs/>
                <w:sz w:val="24"/>
                <w:szCs w:val="24"/>
                <w:lang w:val="en-US"/>
              </w:rPr>
              <w:t>8</w:t>
            </w:r>
            <w:r w:rsidRPr="00F801FC">
              <w:rPr>
                <w:rFonts w:ascii="メイリオ" w:eastAsia="メイリオ" w:hAnsi="メイリオ" w:hint="default"/>
                <w:b/>
                <w:bCs/>
                <w:sz w:val="24"/>
                <w:szCs w:val="24"/>
                <w:lang w:val="en-US"/>
              </w:rPr>
              <w:t>/23</w:t>
            </w:r>
            <w:r w:rsidRPr="0078288F">
              <w:rPr>
                <w:rFonts w:ascii="メイリオ" w:eastAsia="メイリオ" w:hAnsi="メイリオ" w:hint="default"/>
                <w:lang w:val="en-US"/>
              </w:rPr>
              <w:t>（</w:t>
            </w:r>
            <w:r>
              <w:rPr>
                <w:rFonts w:ascii="メイリオ" w:eastAsia="メイリオ" w:hAnsi="メイリオ"/>
              </w:rPr>
              <w:t>日</w:t>
            </w:r>
            <w:r w:rsidRPr="0078288F">
              <w:rPr>
                <w:rFonts w:ascii="メイリオ" w:eastAsia="メイリオ" w:hAnsi="メイリオ" w:hint="default"/>
                <w:lang w:val="en-US"/>
              </w:rPr>
              <w:t>）</w:t>
            </w:r>
            <w:r w:rsidRPr="0078288F">
              <w:rPr>
                <w:rFonts w:ascii="メイリオ" w:eastAsia="メイリオ" w:hAnsi="メイリオ"/>
              </w:rPr>
              <w:t xml:space="preserve">　</w:t>
            </w:r>
          </w:p>
          <w:p w14:paraId="4360AE0F" w14:textId="7C4D87B3" w:rsidR="00345BB4" w:rsidRPr="0078288F" w:rsidRDefault="00345BB4" w:rsidP="007E348A">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rPr>
                <w:rFonts w:ascii="メイリオ" w:eastAsia="メイリオ" w:hAnsi="メイリオ" w:hint="default"/>
                <w:lang w:val="en-US"/>
              </w:rPr>
            </w:pPr>
            <w:r w:rsidRPr="0078288F">
              <w:rPr>
                <w:rFonts w:ascii="メイリオ" w:eastAsia="メイリオ" w:hAnsi="メイリオ"/>
              </w:rPr>
              <w:t>第</w:t>
            </w:r>
            <w:r>
              <w:rPr>
                <w:rFonts w:ascii="メイリオ" w:eastAsia="メイリオ" w:hAnsi="メイリオ"/>
                <w:lang w:val="en-US"/>
              </w:rPr>
              <w:t>２</w:t>
            </w:r>
            <w:r w:rsidRPr="0078288F">
              <w:rPr>
                <w:rFonts w:ascii="メイリオ" w:eastAsia="メイリオ" w:hAnsi="メイリオ"/>
              </w:rPr>
              <w:t>日</w:t>
            </w:r>
          </w:p>
        </w:tc>
        <w:tc>
          <w:tcPr>
            <w:tcW w:w="8221" w:type="dxa"/>
            <w:gridSpan w:val="3"/>
            <w:tcBorders>
              <w:left w:val="single" w:sz="4" w:space="0" w:color="auto"/>
              <w:bottom w:val="single" w:sz="4" w:space="0" w:color="auto"/>
            </w:tcBorders>
          </w:tcPr>
          <w:p w14:paraId="7491BDAD" w14:textId="4BCC10BC" w:rsidR="00345BB4" w:rsidRPr="00A65465" w:rsidRDefault="00345BB4" w:rsidP="00F801FC">
            <w:pPr>
              <w:pStyle w:val="affc"/>
              <w:tabs>
                <w:tab w:val="left" w:pos="4030"/>
              </w:tabs>
              <w:spacing w:before="120" w:line="156" w:lineRule="auto"/>
              <w:ind w:firstLine="108"/>
              <w:rPr>
                <w:rFonts w:ascii="メイリオ" w:eastAsia="メイリオ" w:hAnsi="メイリオ" w:hint="default"/>
                <w:sz w:val="21"/>
                <w:szCs w:val="21"/>
                <w:lang w:val="en-US"/>
              </w:rPr>
            </w:pPr>
            <w:r w:rsidRPr="00A65465">
              <w:rPr>
                <w:rFonts w:ascii="メイリオ" w:eastAsia="メイリオ" w:hAnsi="メイリオ"/>
                <w:sz w:val="21"/>
                <w:szCs w:val="21"/>
                <w:lang w:val="en-US"/>
              </w:rPr>
              <w:t xml:space="preserve">9:00　実作② </w:t>
            </w:r>
          </w:p>
          <w:p w14:paraId="16269827" w14:textId="183DEE78" w:rsidR="00345BB4" w:rsidRPr="00A65465" w:rsidRDefault="00345BB4" w:rsidP="00F801FC">
            <w:pPr>
              <w:pStyle w:val="affc"/>
              <w:tabs>
                <w:tab w:val="left" w:pos="4030"/>
              </w:tabs>
              <w:spacing w:line="156" w:lineRule="auto"/>
              <w:rPr>
                <w:rFonts w:ascii="メイリオ" w:eastAsia="メイリオ" w:hAnsi="メイリオ" w:hint="default"/>
                <w:sz w:val="21"/>
                <w:szCs w:val="21"/>
                <w:lang w:val="en-US"/>
              </w:rPr>
            </w:pPr>
            <w:r w:rsidRPr="00A65465">
              <w:rPr>
                <w:rFonts w:ascii="メイリオ" w:eastAsia="メイリオ" w:hAnsi="メイリオ"/>
                <w:sz w:val="21"/>
                <w:szCs w:val="21"/>
                <w:lang w:val="en-US"/>
              </w:rPr>
              <w:t>12:00　昼食休憩</w:t>
            </w:r>
          </w:p>
          <w:p w14:paraId="61A7BED9" w14:textId="2856F8B7" w:rsidR="00345BB4" w:rsidRPr="00A65465" w:rsidRDefault="00345BB4" w:rsidP="00F801FC">
            <w:pPr>
              <w:pStyle w:val="affc"/>
              <w:tabs>
                <w:tab w:val="left" w:pos="4030"/>
              </w:tabs>
              <w:spacing w:line="156" w:lineRule="auto"/>
              <w:rPr>
                <w:rFonts w:ascii="メイリオ" w:eastAsia="メイリオ" w:hAnsi="メイリオ" w:hint="default"/>
                <w:sz w:val="21"/>
                <w:szCs w:val="21"/>
                <w:lang w:val="en-US"/>
              </w:rPr>
            </w:pPr>
            <w:r w:rsidRPr="00A65465">
              <w:rPr>
                <w:rFonts w:ascii="メイリオ" w:eastAsia="メイリオ" w:hAnsi="メイリオ"/>
                <w:sz w:val="21"/>
                <w:szCs w:val="21"/>
                <w:lang w:val="en-US"/>
              </w:rPr>
              <w:t>13:00　作品発表会・講評・まとめ</w:t>
            </w:r>
          </w:p>
          <w:p w14:paraId="6F0245D8" w14:textId="1961B548" w:rsidR="00345BB4" w:rsidRPr="0078288F" w:rsidRDefault="00345BB4" w:rsidP="0082120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after="60" w:line="156" w:lineRule="auto"/>
              <w:rPr>
                <w:rFonts w:ascii="メイリオ" w:eastAsia="メイリオ" w:hAnsi="メイリオ" w:hint="default"/>
                <w:lang w:val="en-US"/>
              </w:rPr>
            </w:pPr>
            <w:r w:rsidRPr="00A65465">
              <w:rPr>
                <w:rFonts w:ascii="メイリオ" w:eastAsia="メイリオ" w:hAnsi="メイリオ"/>
                <w:sz w:val="21"/>
                <w:szCs w:val="21"/>
                <w:lang w:val="en-US"/>
              </w:rPr>
              <w:t>15:00　終了・解散</w:t>
            </w:r>
          </w:p>
        </w:tc>
      </w:tr>
    </w:tbl>
    <w:bookmarkEnd w:id="4"/>
    <w:p w14:paraId="5C07F1E9" w14:textId="2981E097" w:rsidR="00C85D3A" w:rsidRDefault="00821200" w:rsidP="00A65465">
      <w:pPr>
        <w:spacing w:before="0" w:after="0"/>
        <w:ind w:left="0" w:right="102"/>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715584" behindDoc="0" locked="0" layoutInCell="1" allowOverlap="1" wp14:anchorId="7691C3B0" wp14:editId="393C4AC1">
                <wp:simplePos x="0" y="0"/>
                <wp:positionH relativeFrom="column">
                  <wp:posOffset>292735</wp:posOffset>
                </wp:positionH>
                <wp:positionV relativeFrom="paragraph">
                  <wp:posOffset>243411</wp:posOffset>
                </wp:positionV>
                <wp:extent cx="6696710" cy="1304925"/>
                <wp:effectExtent l="0" t="0" r="8890" b="47625"/>
                <wp:wrapNone/>
                <wp:docPr id="98" name="グループ化 98"/>
                <wp:cNvGraphicFramePr/>
                <a:graphic xmlns:a="http://schemas.openxmlformats.org/drawingml/2006/main">
                  <a:graphicData uri="http://schemas.microsoft.com/office/word/2010/wordprocessingGroup">
                    <wpg:wgp>
                      <wpg:cNvGrpSpPr/>
                      <wpg:grpSpPr>
                        <a:xfrm>
                          <a:off x="0" y="0"/>
                          <a:ext cx="6696710" cy="1304925"/>
                          <a:chOff x="0" y="0"/>
                          <a:chExt cx="6696710" cy="1304925"/>
                        </a:xfrm>
                      </wpg:grpSpPr>
                      <wpg:grpSp>
                        <wpg:cNvPr id="57" name="グループ化 57"/>
                        <wpg:cNvGrpSpPr/>
                        <wpg:grpSpPr>
                          <a:xfrm>
                            <a:off x="0" y="0"/>
                            <a:ext cx="3485065" cy="1304925"/>
                            <a:chOff x="112144" y="34503"/>
                            <a:chExt cx="3485065" cy="1304925"/>
                          </a:xfrm>
                        </wpg:grpSpPr>
                        <wps:wsp>
                          <wps:cNvPr id="53" name="四角形: 角を丸くする 53"/>
                          <wps:cNvSpPr/>
                          <wps:spPr>
                            <a:xfrm>
                              <a:off x="112144" y="34503"/>
                              <a:ext cx="3423606" cy="1304925"/>
                            </a:xfrm>
                            <a:prstGeom prst="roundRect">
                              <a:avLst>
                                <a:gd name="adj" fmla="val 15304"/>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224281" y="77623"/>
                              <a:ext cx="3372928" cy="1157032"/>
                            </a:xfrm>
                            <a:prstGeom prst="rect">
                              <a:avLst/>
                            </a:prstGeom>
                            <a:noFill/>
                            <a:ln w="6350">
                              <a:noFill/>
                            </a:ln>
                          </wps:spPr>
                          <wps:txbx>
                            <w:txbxContent>
                              <w:p w14:paraId="048BE364" w14:textId="6B426B5D" w:rsidR="008F7818" w:rsidRPr="00A0219F" w:rsidRDefault="007E348A" w:rsidP="00BC615A">
                                <w:pPr>
                                  <w:spacing w:before="0" w:after="0" w:line="180" w:lineRule="auto"/>
                                  <w:ind w:left="0"/>
                                  <w:rPr>
                                    <w:rFonts w:ascii="メイリオ" w:eastAsia="メイリオ" w:hAnsi="メイリオ"/>
                                    <w:b/>
                                    <w:bCs/>
                                    <w:color w:val="000000" w:themeColor="text1"/>
                                    <w:sz w:val="28"/>
                                    <w:szCs w:val="28"/>
                                  </w:rPr>
                                </w:pPr>
                                <w:r w:rsidRPr="00A0219F">
                                  <w:rPr>
                                    <w:rFonts w:ascii="メイリオ" w:eastAsia="メイリオ" w:hAnsi="メイリオ" w:hint="eastAsia"/>
                                    <w:b/>
                                    <w:bCs/>
                                    <w:color w:val="000000" w:themeColor="text1"/>
                                    <w:sz w:val="28"/>
                                    <w:szCs w:val="28"/>
                                  </w:rPr>
                                  <w:t>♫</w:t>
                                </w:r>
                                <w:r w:rsidR="008F7818" w:rsidRPr="00A0219F">
                                  <w:rPr>
                                    <w:rFonts w:ascii="メイリオ" w:eastAsia="メイリオ" w:hAnsi="メイリオ" w:hint="eastAsia"/>
                                    <w:b/>
                                    <w:bCs/>
                                    <w:color w:val="000000" w:themeColor="text1"/>
                                    <w:sz w:val="28"/>
                                    <w:szCs w:val="28"/>
                                  </w:rPr>
                                  <w:t>参加費</w:t>
                                </w:r>
                              </w:p>
                              <w:p w14:paraId="059F1799" w14:textId="73EB51C9"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２日間</w:t>
                                </w:r>
                                <w:r w:rsidRPr="00B66F38">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11000円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1日のみ7000円</w:t>
                                </w:r>
                                <w:r w:rsidR="00C85A5B" w:rsidRPr="00B66F38">
                                  <w:rPr>
                                    <w:rFonts w:ascii="メイリオ" w:eastAsia="メイリオ" w:hAnsi="メイリオ" w:hint="eastAsia"/>
                                    <w:color w:val="000000" w:themeColor="text1"/>
                                    <w:sz w:val="22"/>
                                    <w:szCs w:val="22"/>
                                  </w:rPr>
                                  <w:t>）</w:t>
                                </w:r>
                              </w:p>
                              <w:p w14:paraId="43590442" w14:textId="6EBCD944"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30歳未満</w:t>
                                </w:r>
                                <w:r w:rsidRPr="00B66F38">
                                  <w:rPr>
                                    <w:rFonts w:ascii="メイリオ" w:eastAsia="メイリオ" w:hAnsi="メイリオ" w:hint="eastAsia"/>
                                    <w:color w:val="000000" w:themeColor="text1"/>
                                    <w:sz w:val="22"/>
                                    <w:szCs w:val="22"/>
                                  </w:rPr>
                                  <w:t xml:space="preserve">　　</w:t>
                                </w:r>
                                <w:r w:rsidR="00A0219F">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490530F8" w14:textId="62B3B7E6"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w w:val="80"/>
                                    <w:sz w:val="22"/>
                                    <w:szCs w:val="22"/>
                                    <w:fitText w:val="1418" w:id="-2071325439"/>
                                  </w:rPr>
                                  <w:t>東北ブロックの</w:t>
                                </w:r>
                                <w:r w:rsidR="008F7818" w:rsidRPr="00B66F38">
                                  <w:rPr>
                                    <w:rFonts w:ascii="メイリオ" w:eastAsia="メイリオ" w:hAnsi="メイリオ" w:hint="eastAsia"/>
                                    <w:color w:val="000000" w:themeColor="text1"/>
                                    <w:spacing w:val="10"/>
                                    <w:w w:val="80"/>
                                    <w:sz w:val="22"/>
                                    <w:szCs w:val="22"/>
                                    <w:fitText w:val="1418" w:id="-2071325439"/>
                                  </w:rPr>
                                  <w:t>人</w:t>
                                </w:r>
                                <w:r w:rsidRPr="00B66F38">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1393E2EF" w14:textId="60094D3C"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w w:val="85"/>
                                    <w:sz w:val="22"/>
                                    <w:szCs w:val="22"/>
                                    <w:fitText w:val="1701" w:id="-2071324160"/>
                                  </w:rPr>
                                  <w:t>山本さとし</w:t>
                                </w:r>
                                <w:r w:rsidRPr="00B66F38">
                                  <w:rPr>
                                    <w:rFonts w:ascii="メイリオ" w:eastAsia="メイリオ" w:hAnsi="メイリオ" w:hint="eastAsia"/>
                                    <w:color w:val="000000" w:themeColor="text1"/>
                                    <w:w w:val="85"/>
                                    <w:sz w:val="22"/>
                                    <w:szCs w:val="22"/>
                                    <w:fitText w:val="1701" w:id="-2071324160"/>
                                  </w:rPr>
                                  <w:t>講座</w:t>
                                </w:r>
                                <w:r w:rsidR="008F7818" w:rsidRPr="00B66F38">
                                  <w:rPr>
                                    <w:rFonts w:ascii="メイリオ" w:eastAsia="メイリオ" w:hAnsi="メイリオ" w:hint="eastAsia"/>
                                    <w:color w:val="000000" w:themeColor="text1"/>
                                    <w:w w:val="85"/>
                                    <w:sz w:val="22"/>
                                    <w:szCs w:val="22"/>
                                    <w:fitText w:val="1701" w:id="-2071324160"/>
                                  </w:rPr>
                                  <w:t>の</w:t>
                                </w:r>
                                <w:r w:rsidR="008F7818" w:rsidRPr="00B66F38">
                                  <w:rPr>
                                    <w:rFonts w:ascii="メイリオ" w:eastAsia="メイリオ" w:hAnsi="メイリオ" w:hint="eastAsia"/>
                                    <w:color w:val="000000" w:themeColor="text1"/>
                                    <w:spacing w:val="18"/>
                                    <w:w w:val="85"/>
                                    <w:sz w:val="22"/>
                                    <w:szCs w:val="22"/>
                                    <w:fitText w:val="1701" w:id="-2071324160"/>
                                  </w:rPr>
                                  <w:t>み</w:t>
                                </w:r>
                                <w:r w:rsidR="008F7818" w:rsidRPr="00B66F38">
                                  <w:rPr>
                                    <w:rFonts w:ascii="メイリオ" w:eastAsia="メイリオ" w:hAnsi="メイリオ" w:hint="eastAsia"/>
                                    <w:color w:val="000000" w:themeColor="text1"/>
                                    <w:sz w:val="22"/>
                                    <w:szCs w:val="22"/>
                                  </w:rPr>
                                  <w:t>1500円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グループ化 97"/>
                        <wpg:cNvGrpSpPr/>
                        <wpg:grpSpPr>
                          <a:xfrm>
                            <a:off x="3609975" y="123825"/>
                            <a:ext cx="3086735" cy="1144280"/>
                            <a:chOff x="0" y="0"/>
                            <a:chExt cx="3086735" cy="1144280"/>
                          </a:xfrm>
                        </wpg:grpSpPr>
                        <wps:wsp>
                          <wps:cNvPr id="3" name="テキスト ボックス 3"/>
                          <wps:cNvSpPr txBox="1"/>
                          <wps:spPr>
                            <a:xfrm>
                              <a:off x="0" y="0"/>
                              <a:ext cx="3086735" cy="1133475"/>
                            </a:xfrm>
                            <a:prstGeom prst="rect">
                              <a:avLst/>
                            </a:prstGeom>
                            <a:noFill/>
                            <a:ln w="6350">
                              <a:noFill/>
                            </a:ln>
                          </wps:spPr>
                          <wps:txbx>
                            <w:txbxContent>
                              <w:p w14:paraId="6F868048" w14:textId="4175C072" w:rsidR="00D80670" w:rsidRPr="007E348A" w:rsidRDefault="007E348A" w:rsidP="007F37C0">
                                <w:pPr>
                                  <w:pStyle w:val="affc"/>
                                  <w:spacing w:line="168" w:lineRule="auto"/>
                                  <w:rPr>
                                    <w:rFonts w:ascii="メイリオ" w:eastAsia="メイリオ" w:hAnsi="メイリオ" w:hint="default"/>
                                    <w:b/>
                                    <w:bCs/>
                                    <w:sz w:val="28"/>
                                    <w:szCs w:val="28"/>
                                  </w:rPr>
                                </w:pPr>
                                <w:r w:rsidRPr="007E348A">
                                  <w:rPr>
                                    <w:rFonts w:ascii="メイリオ" w:eastAsia="メイリオ" w:hAnsi="メイリオ"/>
                                    <w:b/>
                                    <w:bCs/>
                                    <w:color w:val="7F7F7F" w:themeColor="text1" w:themeTint="80"/>
                                    <w:sz w:val="32"/>
                                    <w:szCs w:val="32"/>
                                  </w:rPr>
                                  <w:t>●</w:t>
                                </w:r>
                                <w:r w:rsidR="00D80670" w:rsidRPr="007E348A">
                                  <w:rPr>
                                    <w:rFonts w:ascii="メイリオ" w:eastAsia="メイリオ" w:hAnsi="メイリオ"/>
                                    <w:b/>
                                    <w:bCs/>
                                    <w:sz w:val="28"/>
                                    <w:szCs w:val="28"/>
                                  </w:rPr>
                                  <w:t>お断り</w:t>
                                </w:r>
                              </w:p>
                              <w:p w14:paraId="3F2B7136" w14:textId="77777777" w:rsidR="007F37C0" w:rsidRDefault="0078288F" w:rsidP="007F37C0">
                                <w:pPr>
                                  <w:pStyle w:val="affc"/>
                                  <w:spacing w:line="156" w:lineRule="auto"/>
                                  <w:rPr>
                                    <w:rFonts w:ascii="メイリオ" w:eastAsia="メイリオ" w:hAnsi="メイリオ" w:hint="default"/>
                                  </w:rPr>
                                </w:pPr>
                                <w:r w:rsidRPr="001355CE">
                                  <w:rPr>
                                    <w:rFonts w:ascii="メイリオ" w:eastAsia="メイリオ" w:hAnsi="メイリオ"/>
                                  </w:rPr>
                                  <w:t>コロナ感染拡大の中、実施かどうかのご心配があるかと思います。</w:t>
                                </w:r>
                              </w:p>
                              <w:p w14:paraId="465528D7" w14:textId="1A7CC201" w:rsidR="0078288F" w:rsidRPr="001355CE" w:rsidRDefault="0078288F" w:rsidP="007F37C0">
                                <w:pPr>
                                  <w:pStyle w:val="affc"/>
                                  <w:spacing w:line="156" w:lineRule="auto"/>
                                  <w:rPr>
                                    <w:rFonts w:ascii="メイリオ" w:eastAsia="メイリオ" w:hAnsi="メイリオ" w:hint="default"/>
                                  </w:rPr>
                                </w:pPr>
                                <w:r w:rsidRPr="001355CE">
                                  <w:rPr>
                                    <w:rFonts w:ascii="メイリオ" w:eastAsia="メイリオ" w:hAnsi="メイリオ"/>
                                  </w:rPr>
                                  <w:t>この講習会の実施・中止・延期については、最終的に6月末までには決定いたします。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14:contentPart bwMode="auto" r:id="rId40">
                          <w14:nvContentPartPr>
                            <w14:cNvPr id="89" name="インク 89"/>
                            <w14:cNvContentPartPr/>
                          </w14:nvContentPartPr>
                          <w14:xfrm>
                            <a:off x="41910" y="1076960"/>
                            <a:ext cx="2937053" cy="67320"/>
                          </w14:xfrm>
                        </w14:contentPart>
                      </wpg:grpSp>
                    </wpg:wgp>
                  </a:graphicData>
                </a:graphic>
              </wp:anchor>
            </w:drawing>
          </mc:Choice>
          <mc:Fallback>
            <w:pict>
              <v:group w14:anchorId="7691C3B0" id="グループ化 98" o:spid="_x0000_s1057" style="position:absolute;margin-left:23.05pt;margin-top:19.15pt;width:527.3pt;height:102.75pt;z-index:251715584" coordsize="66967,13049"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">
                <v:group id="グループ化 57" o:spid="_x0000_s1058" style="position:absolute;width:34850;height:13049" coordorigin="1121,345" coordsize="34850,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四角形: 角を丸くする 53" o:spid="_x0000_s1059" style="position:absolute;left:1121;top:345;width:34236;height:13049;visibility:visible;mso-wrap-style:square;v-text-anchor:middle" arcsize="100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" fillcolor="#efdfa8 [1302]" stroked="f" strokeweight="1.25pt"/>
                  <v:shape id="テキスト ボックス 52" o:spid="_x0000_s1060" type="#_x0000_t202" style="position:absolute;left:2242;top:776;width:33730;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48BE364" w14:textId="6B426B5D" w:rsidR="008F7818" w:rsidRPr="00A0219F" w:rsidRDefault="007E348A" w:rsidP="00BC615A">
                          <w:pPr>
                            <w:spacing w:before="0" w:after="0" w:line="180" w:lineRule="auto"/>
                            <w:ind w:left="0"/>
                            <w:rPr>
                              <w:rFonts w:ascii="メイリオ" w:eastAsia="メイリオ" w:hAnsi="メイリオ"/>
                              <w:b/>
                              <w:bCs/>
                              <w:color w:val="000000" w:themeColor="text1"/>
                              <w:sz w:val="28"/>
                              <w:szCs w:val="28"/>
                            </w:rPr>
                          </w:pPr>
                          <w:r w:rsidRPr="00A0219F">
                            <w:rPr>
                              <w:rFonts w:ascii="メイリオ" w:eastAsia="メイリオ" w:hAnsi="メイリオ" w:hint="eastAsia"/>
                              <w:b/>
                              <w:bCs/>
                              <w:color w:val="000000" w:themeColor="text1"/>
                              <w:sz w:val="28"/>
                              <w:szCs w:val="28"/>
                            </w:rPr>
                            <w:t>♫</w:t>
                          </w:r>
                          <w:r w:rsidR="008F7818" w:rsidRPr="00A0219F">
                            <w:rPr>
                              <w:rFonts w:ascii="メイリオ" w:eastAsia="メイリオ" w:hAnsi="メイリオ" w:hint="eastAsia"/>
                              <w:b/>
                              <w:bCs/>
                              <w:color w:val="000000" w:themeColor="text1"/>
                              <w:sz w:val="28"/>
                              <w:szCs w:val="28"/>
                            </w:rPr>
                            <w:t>参加費</w:t>
                          </w:r>
                        </w:p>
                        <w:p w14:paraId="059F1799" w14:textId="73EB51C9"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２日間</w:t>
                          </w:r>
                          <w:r w:rsidRPr="00B66F38">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11000円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1日のみ7000円</w:t>
                          </w:r>
                          <w:r w:rsidR="00C85A5B" w:rsidRPr="00B66F38">
                            <w:rPr>
                              <w:rFonts w:ascii="メイリオ" w:eastAsia="メイリオ" w:hAnsi="メイリオ" w:hint="eastAsia"/>
                              <w:color w:val="000000" w:themeColor="text1"/>
                              <w:sz w:val="22"/>
                              <w:szCs w:val="22"/>
                            </w:rPr>
                            <w:t>）</w:t>
                          </w:r>
                        </w:p>
                        <w:p w14:paraId="43590442" w14:textId="6EBCD944"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30歳未満</w:t>
                          </w:r>
                          <w:r w:rsidRPr="00B66F38">
                            <w:rPr>
                              <w:rFonts w:ascii="メイリオ" w:eastAsia="メイリオ" w:hAnsi="メイリオ" w:hint="eastAsia"/>
                              <w:color w:val="000000" w:themeColor="text1"/>
                              <w:sz w:val="22"/>
                              <w:szCs w:val="22"/>
                            </w:rPr>
                            <w:t xml:space="preserve">　　</w:t>
                          </w:r>
                          <w:r w:rsidR="00A0219F">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490530F8" w14:textId="62B3B7E6"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w w:val="80"/>
                              <w:sz w:val="22"/>
                              <w:szCs w:val="22"/>
                              <w:fitText w:val="1418" w:id="-2071325439"/>
                            </w:rPr>
                            <w:t>東北ブロックの</w:t>
                          </w:r>
                          <w:r w:rsidR="008F7818" w:rsidRPr="00B66F38">
                            <w:rPr>
                              <w:rFonts w:ascii="メイリオ" w:eastAsia="メイリオ" w:hAnsi="メイリオ" w:hint="eastAsia"/>
                              <w:color w:val="000000" w:themeColor="text1"/>
                              <w:spacing w:val="10"/>
                              <w:w w:val="80"/>
                              <w:sz w:val="22"/>
                              <w:szCs w:val="22"/>
                              <w:fitText w:val="1418" w:id="-2071325439"/>
                            </w:rPr>
                            <w:t>人</w:t>
                          </w:r>
                          <w:r w:rsidRPr="00B66F38">
                            <w:rPr>
                              <w:rFonts w:ascii="メイリオ" w:eastAsia="メイリオ" w:hAnsi="メイリオ" w:hint="eastAsia"/>
                              <w:color w:val="000000" w:themeColor="text1"/>
                              <w:sz w:val="22"/>
                              <w:szCs w:val="22"/>
                            </w:rPr>
                            <w:t xml:space="preserve"> </w:t>
                          </w:r>
                          <w:r w:rsidR="008F7818" w:rsidRPr="00B66F38">
                            <w:rPr>
                              <w:rFonts w:ascii="メイリオ" w:eastAsia="メイリオ" w:hAnsi="メイリオ" w:hint="eastAsia"/>
                              <w:color w:val="000000" w:themeColor="text1"/>
                              <w:sz w:val="22"/>
                              <w:szCs w:val="22"/>
                            </w:rPr>
                            <w:t>8000円</w:t>
                          </w:r>
                          <w:r w:rsidR="00C85A5B"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sz w:val="22"/>
                              <w:szCs w:val="22"/>
                            </w:rPr>
                            <w:t>1日のみ5000円</w:t>
                          </w:r>
                          <w:r w:rsidR="00C85A5B" w:rsidRPr="00B66F38">
                            <w:rPr>
                              <w:rFonts w:ascii="メイリオ" w:eastAsia="メイリオ" w:hAnsi="メイリオ" w:hint="eastAsia"/>
                              <w:color w:val="000000" w:themeColor="text1"/>
                              <w:sz w:val="22"/>
                              <w:szCs w:val="22"/>
                            </w:rPr>
                            <w:t>）</w:t>
                          </w:r>
                        </w:p>
                        <w:p w14:paraId="1393E2EF" w14:textId="60094D3C" w:rsidR="008F7818" w:rsidRPr="00B66F38" w:rsidRDefault="0051706D" w:rsidP="00B66F38">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008F7818" w:rsidRPr="00B66F38">
                            <w:rPr>
                              <w:rFonts w:ascii="メイリオ" w:eastAsia="メイリオ" w:hAnsi="メイリオ" w:hint="eastAsia"/>
                              <w:color w:val="000000" w:themeColor="text1"/>
                              <w:w w:val="85"/>
                              <w:sz w:val="22"/>
                              <w:szCs w:val="22"/>
                              <w:fitText w:val="1701" w:id="-2071324160"/>
                            </w:rPr>
                            <w:t>山本さとし</w:t>
                          </w:r>
                          <w:r w:rsidRPr="00B66F38">
                            <w:rPr>
                              <w:rFonts w:ascii="メイリオ" w:eastAsia="メイリオ" w:hAnsi="メイリオ" w:hint="eastAsia"/>
                              <w:color w:val="000000" w:themeColor="text1"/>
                              <w:w w:val="85"/>
                              <w:sz w:val="22"/>
                              <w:szCs w:val="22"/>
                              <w:fitText w:val="1701" w:id="-2071324160"/>
                            </w:rPr>
                            <w:t>講座</w:t>
                          </w:r>
                          <w:r w:rsidR="008F7818" w:rsidRPr="00B66F38">
                            <w:rPr>
                              <w:rFonts w:ascii="メイリオ" w:eastAsia="メイリオ" w:hAnsi="メイリオ" w:hint="eastAsia"/>
                              <w:color w:val="000000" w:themeColor="text1"/>
                              <w:w w:val="85"/>
                              <w:sz w:val="22"/>
                              <w:szCs w:val="22"/>
                              <w:fitText w:val="1701" w:id="-2071324160"/>
                            </w:rPr>
                            <w:t>の</w:t>
                          </w:r>
                          <w:r w:rsidR="008F7818" w:rsidRPr="00B66F38">
                            <w:rPr>
                              <w:rFonts w:ascii="メイリオ" w:eastAsia="メイリオ" w:hAnsi="メイリオ" w:hint="eastAsia"/>
                              <w:color w:val="000000" w:themeColor="text1"/>
                              <w:spacing w:val="18"/>
                              <w:w w:val="85"/>
                              <w:sz w:val="22"/>
                              <w:szCs w:val="22"/>
                              <w:fitText w:val="1701" w:id="-2071324160"/>
                            </w:rPr>
                            <w:t>み</w:t>
                          </w:r>
                          <w:r w:rsidR="008F7818" w:rsidRPr="00B66F38">
                            <w:rPr>
                              <w:rFonts w:ascii="メイリオ" w:eastAsia="メイリオ" w:hAnsi="メイリオ" w:hint="eastAsia"/>
                              <w:color w:val="000000" w:themeColor="text1"/>
                              <w:sz w:val="22"/>
                              <w:szCs w:val="22"/>
                            </w:rPr>
                            <w:t>1500円</w:t>
                          </w:r>
                        </w:p>
                      </w:txbxContent>
                    </v:textbox>
                  </v:shape>
                </v:group>
                <v:group id="グループ化 97" o:spid="_x0000_s1061" style="position:absolute;left:36099;top:1238;width:30868;height:11443" coordsize="30867,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テキスト ボックス 3" o:spid="_x0000_s1062" type="#_x0000_t202" style="position:absolute;width:30867;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" filled="f" stroked="f" strokeweight=".5pt">
                    <v:textbox inset="5.85pt,.7pt,5.85pt,.7pt">
                      <w:txbxContent>
                        <w:p w14:paraId="6F868048" w14:textId="4175C072" w:rsidR="00D80670" w:rsidRPr="007E348A" w:rsidRDefault="007E348A" w:rsidP="007F37C0">
                          <w:pPr>
                            <w:pStyle w:val="affc"/>
                            <w:spacing w:line="168" w:lineRule="auto"/>
                            <w:rPr>
                              <w:rFonts w:ascii="メイリオ" w:eastAsia="メイリオ" w:hAnsi="メイリオ" w:hint="default"/>
                              <w:b/>
                              <w:bCs/>
                              <w:sz w:val="28"/>
                              <w:szCs w:val="28"/>
                            </w:rPr>
                          </w:pPr>
                          <w:r w:rsidRPr="007E348A">
                            <w:rPr>
                              <w:rFonts w:ascii="メイリオ" w:eastAsia="メイリオ" w:hAnsi="メイリオ"/>
                              <w:b/>
                              <w:bCs/>
                              <w:color w:val="7F7F7F" w:themeColor="text1" w:themeTint="80"/>
                              <w:sz w:val="32"/>
                              <w:szCs w:val="32"/>
                            </w:rPr>
                            <w:t>●</w:t>
                          </w:r>
                          <w:r w:rsidR="00D80670" w:rsidRPr="007E348A">
                            <w:rPr>
                              <w:rFonts w:ascii="メイリオ" w:eastAsia="メイリオ" w:hAnsi="メイリオ"/>
                              <w:b/>
                              <w:bCs/>
                              <w:sz w:val="28"/>
                              <w:szCs w:val="28"/>
                            </w:rPr>
                            <w:t>お断り</w:t>
                          </w:r>
                        </w:p>
                        <w:p w14:paraId="3F2B7136" w14:textId="77777777" w:rsidR="007F37C0" w:rsidRDefault="0078288F" w:rsidP="007F37C0">
                          <w:pPr>
                            <w:pStyle w:val="affc"/>
                            <w:spacing w:line="156" w:lineRule="auto"/>
                            <w:rPr>
                              <w:rFonts w:ascii="メイリオ" w:eastAsia="メイリオ" w:hAnsi="メイリオ" w:hint="default"/>
                            </w:rPr>
                          </w:pPr>
                          <w:r w:rsidRPr="001355CE">
                            <w:rPr>
                              <w:rFonts w:ascii="メイリオ" w:eastAsia="メイリオ" w:hAnsi="メイリオ"/>
                            </w:rPr>
                            <w:t>コロナ感染拡大の中、実施かどうかのご心配があるかと思います。</w:t>
                          </w:r>
                        </w:p>
                        <w:p w14:paraId="465528D7" w14:textId="1A7CC201" w:rsidR="0078288F" w:rsidRPr="001355CE" w:rsidRDefault="0078288F" w:rsidP="007F37C0">
                          <w:pPr>
                            <w:pStyle w:val="affc"/>
                            <w:spacing w:line="156" w:lineRule="auto"/>
                            <w:rPr>
                              <w:rFonts w:ascii="メイリオ" w:eastAsia="メイリオ" w:hAnsi="メイリオ" w:hint="default"/>
                            </w:rPr>
                          </w:pPr>
                          <w:r w:rsidRPr="001355CE">
                            <w:rPr>
                              <w:rFonts w:ascii="メイリオ" w:eastAsia="メイリオ" w:hAnsi="メイリオ"/>
                            </w:rPr>
                            <w:t>この講習会の実施・中止・延期については、最終的に6月末までには決定いたします。</w:t>
                          </w:r>
                        </w:p>
                      </w:txbxContent>
                    </v:textbox>
                  </v:shape>
                  <v:shape id="インク 89" o:spid="_x0000_s1063" type="#_x0000_t75" style="position:absolute;left:-210;top:6989;width:30625;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">
                    <v:imagedata r:id="rId41" o:title=""/>
                  </v:shape>
                </v:group>
              </v:group>
            </w:pict>
          </mc:Fallback>
        </mc:AlternateContent>
      </w:r>
    </w:p>
    <w:sectPr w:rsidR="00C85D3A" w:rsidSect="00A65465">
      <w:footerReference w:type="default" r:id="rId42"/>
      <w:pgSz w:w="11906" w:h="16838" w:code="9"/>
      <w:pgMar w:top="289" w:right="289" w:bottom="289" w:left="289" w:header="227"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3D31E" w14:textId="77777777" w:rsidR="00F46669" w:rsidRDefault="00F46669" w:rsidP="008B0818">
      <w:r>
        <w:separator/>
      </w:r>
    </w:p>
  </w:endnote>
  <w:endnote w:type="continuationSeparator" w:id="0">
    <w:p w14:paraId="6E32E555" w14:textId="77777777" w:rsidR="00F46669" w:rsidRDefault="00F46669"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roman"/>
    <w:pitch w:val="default"/>
  </w:font>
  <w:font w:name="ＤＦＧ中太丸ゴシック体">
    <w:panose1 w:val="020F0700010101010101"/>
    <w:charset w:val="80"/>
    <w:family w:val="moder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UD Digi Kyokasho NK-R">
    <w:altName w:val="UD Digi Kyokasho NK-R"/>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66893" w14:textId="3B60673B" w:rsidR="009124DD" w:rsidRDefault="009124DD" w:rsidP="00C85A5B">
    <w:pPr>
      <w:pStyle w:val="af"/>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3D811" w14:textId="77777777" w:rsidR="00F46669" w:rsidRDefault="00F46669" w:rsidP="008B0818">
      <w:r>
        <w:separator/>
      </w:r>
    </w:p>
  </w:footnote>
  <w:footnote w:type="continuationSeparator" w:id="0">
    <w:p w14:paraId="25F3CEBE" w14:textId="77777777" w:rsidR="00F46669" w:rsidRDefault="00F46669"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D"/>
    <w:rsid w:val="00010291"/>
    <w:rsid w:val="00012258"/>
    <w:rsid w:val="00034346"/>
    <w:rsid w:val="00041B42"/>
    <w:rsid w:val="00087178"/>
    <w:rsid w:val="000B5E68"/>
    <w:rsid w:val="000C0019"/>
    <w:rsid w:val="000C3BCF"/>
    <w:rsid w:val="000E33EA"/>
    <w:rsid w:val="00134402"/>
    <w:rsid w:val="00144332"/>
    <w:rsid w:val="001570B2"/>
    <w:rsid w:val="001624C3"/>
    <w:rsid w:val="0016282D"/>
    <w:rsid w:val="00165ACB"/>
    <w:rsid w:val="00166C35"/>
    <w:rsid w:val="00181184"/>
    <w:rsid w:val="001853E7"/>
    <w:rsid w:val="00195F81"/>
    <w:rsid w:val="0019705E"/>
    <w:rsid w:val="001A14DE"/>
    <w:rsid w:val="001B32D8"/>
    <w:rsid w:val="001D66CD"/>
    <w:rsid w:val="00215FAA"/>
    <w:rsid w:val="00220400"/>
    <w:rsid w:val="002258EA"/>
    <w:rsid w:val="00227631"/>
    <w:rsid w:val="002536D2"/>
    <w:rsid w:val="00263075"/>
    <w:rsid w:val="00263274"/>
    <w:rsid w:val="00272CFC"/>
    <w:rsid w:val="002733AA"/>
    <w:rsid w:val="00284053"/>
    <w:rsid w:val="002A068F"/>
    <w:rsid w:val="002A2528"/>
    <w:rsid w:val="002A4ABA"/>
    <w:rsid w:val="002C0384"/>
    <w:rsid w:val="002C0DE9"/>
    <w:rsid w:val="002C60CB"/>
    <w:rsid w:val="002C7C63"/>
    <w:rsid w:val="002E583E"/>
    <w:rsid w:val="002E6692"/>
    <w:rsid w:val="002E772F"/>
    <w:rsid w:val="003124CD"/>
    <w:rsid w:val="00345BB4"/>
    <w:rsid w:val="00347A5B"/>
    <w:rsid w:val="00362408"/>
    <w:rsid w:val="00374F5F"/>
    <w:rsid w:val="00381ECC"/>
    <w:rsid w:val="0039194A"/>
    <w:rsid w:val="003A0B95"/>
    <w:rsid w:val="003D36E8"/>
    <w:rsid w:val="003D5D74"/>
    <w:rsid w:val="004167A0"/>
    <w:rsid w:val="00430E2C"/>
    <w:rsid w:val="004611DB"/>
    <w:rsid w:val="004C654D"/>
    <w:rsid w:val="004E6B00"/>
    <w:rsid w:val="004F3453"/>
    <w:rsid w:val="004F689B"/>
    <w:rsid w:val="00516D6D"/>
    <w:rsid w:val="0051706D"/>
    <w:rsid w:val="00524252"/>
    <w:rsid w:val="00531952"/>
    <w:rsid w:val="00533645"/>
    <w:rsid w:val="0054297F"/>
    <w:rsid w:val="005940E5"/>
    <w:rsid w:val="00597C04"/>
    <w:rsid w:val="005B504A"/>
    <w:rsid w:val="005D2D39"/>
    <w:rsid w:val="005E14A8"/>
    <w:rsid w:val="005E3C2C"/>
    <w:rsid w:val="005F4616"/>
    <w:rsid w:val="0060423C"/>
    <w:rsid w:val="006269ED"/>
    <w:rsid w:val="00647A80"/>
    <w:rsid w:val="006670EF"/>
    <w:rsid w:val="0068245E"/>
    <w:rsid w:val="00684A8A"/>
    <w:rsid w:val="0069500E"/>
    <w:rsid w:val="006973C3"/>
    <w:rsid w:val="006A274F"/>
    <w:rsid w:val="006A5D7B"/>
    <w:rsid w:val="006C2CF5"/>
    <w:rsid w:val="006C5B7C"/>
    <w:rsid w:val="006E4884"/>
    <w:rsid w:val="00702AF8"/>
    <w:rsid w:val="00713F12"/>
    <w:rsid w:val="007322A5"/>
    <w:rsid w:val="00773009"/>
    <w:rsid w:val="0078288F"/>
    <w:rsid w:val="00785A18"/>
    <w:rsid w:val="00792A1E"/>
    <w:rsid w:val="00797379"/>
    <w:rsid w:val="007A4EDB"/>
    <w:rsid w:val="007D54B9"/>
    <w:rsid w:val="007E348A"/>
    <w:rsid w:val="007E733C"/>
    <w:rsid w:val="007F37C0"/>
    <w:rsid w:val="00800266"/>
    <w:rsid w:val="00821200"/>
    <w:rsid w:val="0083195F"/>
    <w:rsid w:val="008334AF"/>
    <w:rsid w:val="00834305"/>
    <w:rsid w:val="008365E3"/>
    <w:rsid w:val="00873417"/>
    <w:rsid w:val="00897FB4"/>
    <w:rsid w:val="008A25AE"/>
    <w:rsid w:val="008B0818"/>
    <w:rsid w:val="008B5111"/>
    <w:rsid w:val="008B7DC9"/>
    <w:rsid w:val="008C6946"/>
    <w:rsid w:val="008F7818"/>
    <w:rsid w:val="00902A42"/>
    <w:rsid w:val="009124DD"/>
    <w:rsid w:val="009174CE"/>
    <w:rsid w:val="009435D8"/>
    <w:rsid w:val="0094423C"/>
    <w:rsid w:val="009553E8"/>
    <w:rsid w:val="009661D9"/>
    <w:rsid w:val="00971CAF"/>
    <w:rsid w:val="009E0868"/>
    <w:rsid w:val="009F737D"/>
    <w:rsid w:val="00A0219F"/>
    <w:rsid w:val="00A110F2"/>
    <w:rsid w:val="00A12D60"/>
    <w:rsid w:val="00A52D79"/>
    <w:rsid w:val="00A65465"/>
    <w:rsid w:val="00A84293"/>
    <w:rsid w:val="00A95506"/>
    <w:rsid w:val="00AB123B"/>
    <w:rsid w:val="00AE143B"/>
    <w:rsid w:val="00B168F9"/>
    <w:rsid w:val="00B368A1"/>
    <w:rsid w:val="00B42EFE"/>
    <w:rsid w:val="00B617C9"/>
    <w:rsid w:val="00B66F38"/>
    <w:rsid w:val="00B81362"/>
    <w:rsid w:val="00B87D53"/>
    <w:rsid w:val="00B90655"/>
    <w:rsid w:val="00BA5A2B"/>
    <w:rsid w:val="00BC615A"/>
    <w:rsid w:val="00BD6DAD"/>
    <w:rsid w:val="00BE1D7E"/>
    <w:rsid w:val="00C2651A"/>
    <w:rsid w:val="00C50B0A"/>
    <w:rsid w:val="00C67FD5"/>
    <w:rsid w:val="00C85A5B"/>
    <w:rsid w:val="00C85D3A"/>
    <w:rsid w:val="00C92242"/>
    <w:rsid w:val="00C93A32"/>
    <w:rsid w:val="00C97E40"/>
    <w:rsid w:val="00CA6089"/>
    <w:rsid w:val="00CE754C"/>
    <w:rsid w:val="00CF207A"/>
    <w:rsid w:val="00D529A9"/>
    <w:rsid w:val="00D63B4C"/>
    <w:rsid w:val="00D80670"/>
    <w:rsid w:val="00D85F66"/>
    <w:rsid w:val="00DA3333"/>
    <w:rsid w:val="00DC1F2A"/>
    <w:rsid w:val="00E15ABB"/>
    <w:rsid w:val="00E270F1"/>
    <w:rsid w:val="00E36214"/>
    <w:rsid w:val="00E402F3"/>
    <w:rsid w:val="00E43EFE"/>
    <w:rsid w:val="00EA5A65"/>
    <w:rsid w:val="00EB4FBE"/>
    <w:rsid w:val="00F0092F"/>
    <w:rsid w:val="00F12A85"/>
    <w:rsid w:val="00F15090"/>
    <w:rsid w:val="00F32264"/>
    <w:rsid w:val="00F33FD7"/>
    <w:rsid w:val="00F46669"/>
    <w:rsid w:val="00F572AF"/>
    <w:rsid w:val="00F801FC"/>
    <w:rsid w:val="00FB454D"/>
    <w:rsid w:val="00FC3B18"/>
    <w:rsid w:val="00FE4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85B6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1"/>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character" w:styleId="affb">
    <w:name w:val="Unresolved Mention"/>
    <w:basedOn w:val="a0"/>
    <w:uiPriority w:val="99"/>
    <w:semiHidden/>
    <w:unhideWhenUsed/>
    <w:rsid w:val="00EA5A65"/>
    <w:rPr>
      <w:color w:val="605E5C"/>
      <w:shd w:val="clear" w:color="auto" w:fill="E1DFDD"/>
    </w:rPr>
  </w:style>
  <w:style w:type="paragraph" w:styleId="affc">
    <w:name w:val="Body Text"/>
    <w:link w:val="affd"/>
    <w:rsid w:val="00C92242"/>
    <w:pPr>
      <w:pBdr>
        <w:top w:val="nil"/>
        <w:left w:val="nil"/>
        <w:bottom w:val="nil"/>
        <w:right w:val="nil"/>
        <w:between w:val="nil"/>
        <w:bar w:val="nil"/>
      </w:pBdr>
      <w:spacing w:before="0" w:after="0"/>
      <w:ind w:left="0" w:right="0"/>
    </w:pPr>
    <w:rPr>
      <w:rFonts w:ascii="Arial Unicode MS" w:eastAsia="Arial Unicode MS" w:hAnsi="Arial Unicode MS" w:cs="Arial Unicode MS" w:hint="eastAsia"/>
      <w:color w:val="000000"/>
      <w:sz w:val="22"/>
      <w:szCs w:val="22"/>
      <w:bdr w:val="nil"/>
      <w:lang w:val="ja-JP"/>
    </w:rPr>
  </w:style>
  <w:style w:type="character" w:customStyle="1" w:styleId="affd">
    <w:name w:val="本文 (文字)"/>
    <w:basedOn w:val="a0"/>
    <w:link w:val="affc"/>
    <w:rsid w:val="00C92242"/>
    <w:rPr>
      <w:rFonts w:ascii="Arial Unicode MS" w:eastAsia="Arial Unicode MS" w:hAnsi="Arial Unicode MS" w:cs="Arial Unicode MS"/>
      <w:color w:val="000000"/>
      <w:sz w:val="22"/>
      <w:szCs w:val="22"/>
      <w:bdr w:val="nil"/>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customXml" Target="ink/ink4.xm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goo.gl/maps/HizUt6LF1sore24Z9"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12513;&#12540;&#12523;info@utagoe.gr.jp" TargetMode="External"/><Relationship Id="rId17" Type="http://schemas.openxmlformats.org/officeDocument/2006/relationships/customXml" Target="ink/ink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satoshi-y.net/"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ustomXml" Target="ink/ink3.xml"/><Relationship Id="rId32" Type="http://schemas.openxmlformats.org/officeDocument/2006/relationships/customXml" Target="ink/ink7.xml"/><Relationship Id="rId37" Type="http://schemas.openxmlformats.org/officeDocument/2006/relationships/image" Target="media/image14.png"/><Relationship Id="rId40" Type="http://schemas.openxmlformats.org/officeDocument/2006/relationships/customXml" Target="ink/ink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ustomXml" Target="ink/ink5.xml"/><Relationship Id="rId36" Type="http://schemas.openxmlformats.org/officeDocument/2006/relationships/hyperlink" Target="https://www.fukushima-koutu.co.jp/bus/bus_pool/koriyama/" TargetMode="External"/><Relationship Id="rId10" Type="http://schemas.openxmlformats.org/officeDocument/2006/relationships/endnotes" Target="endnotes.xml"/><Relationship Id="rId19" Type="http://schemas.openxmlformats.org/officeDocument/2006/relationships/hyperlink" Target="http://www.satoshi-y.net/"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12513;&#12540;&#12523;info@utagoe.gr.jp" TargetMode="External"/><Relationship Id="rId22" Type="http://schemas.openxmlformats.org/officeDocument/2006/relationships/customXml" Target="ink/ink2.xml"/><Relationship Id="rId27" Type="http://schemas.openxmlformats.org/officeDocument/2006/relationships/image" Target="media/image9.png"/><Relationship Id="rId30" Type="http://schemas.openxmlformats.org/officeDocument/2006/relationships/customXml" Target="ink/ink6.xml"/><Relationship Id="rId35" Type="http://schemas.openxmlformats.org/officeDocument/2006/relationships/image" Target="media/image13.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u3\AppData\Roaming\Microsoft\Templates\&#12456;&#12524;&#12460;&#12531;&#12488;&#12394;&#26149;&#12398;&#12481;&#12521;&#1247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23:36:09.522"/>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1713 127,'3'0,"7"0,8 0,7 0,5 0,1 0,4 0,2 0,0 0,-1 0,-6 0,-1 0,-2 0,-3 0,-3 0,-2 0,0 0,-1 0,-1 0,3 0,5 0,1 0,1 0,-1 0,-1 0,5 0,-1 0,-2 0,-2 0,-3 0,-2 0,-1 0,-1 0,0 0,-1 0,0 0,1 0,-1 0,3 0,6 0,-1 0,0 0,2 0,1 0,0 0,3 0,1 0,-3 0,-4 0,2 0,-3 0,-1 0,1 0,3 0,2 0,3 0,2 0,-2 0,2 0,0 0,-4 0,-4 0,1 0,0 0,-1 0,-2 0,0 0,-4 0,-1 0,-1 0,3 0,1 0,2 0,0 0,0 0,-1 0,-3 0,-1 0,0 0,2 0,1 0,2 0,3 0,5 0,-3 0,2 0,1 0,-2 0,-3 0,-4 0,2 0,2 0,2 0,6 0,8 0,10 0,10 0,8-4,-6-3,-9 2,-6-4,-7 1,-6 1,-6 2,-3 1,0 2,0 1,4 1,11 0,4 1,9-1,-1 0,1 0,-5 2,-6-2,-6 0,-5 0,-7 0,-2 0,2 0,2 0,5 0,3 0,4 0,1 0,0 0,-2 0,0 0,-3 0,-1 0,1 0,-5 0,-4 0,-3 0,-4 0,-1 0,0 0,2 0,2 0,0 0,5 0,2 0,-1 0,2 0,0 0,-5 0,-2 0,-4 0,0 0,-3 0,-1 0,3 0,1 0,1 0,1 0,1 0,-2 0,1 0,-3 0,-1 0,-1 0,0 0,0 0,0 0,2 0,4 0,3 0,0 0,3 0,-1 0,-2 0,-3 0,1 0,0 0,-3 0,-2 0,0 0,1 0,2 0,4 0,8 0,1 0,-1 0,1 0,-2 0,-6 0,-3 0,0 0,-1 0,-2 0,1 0,7 0,6 0,6 0,3 0,-1 0,-1 0,-6 0,-1 0,-6 0,-5 0,-2 0,-2 0,-3 0,-1 0,6 0,3 0,1 0,6 0,2 0,-4 0,-4 0,-3 0,-2 0,0 0,0 0,5 0,5 0,5 0,-1 0,1 0,-4 0,-5 0,-3 0,0 0,1 0,4 0,-3 0,-1 0,1 0,-1 0,-3 0,-1 0,1 0,0 0,-1 0,-1 0,4 0,3 4,0 1,3 0,3-1,0 0,-3-3,-1 0,-5-1,-3 0,-3 0,3 0,3 0,0 0,1-1,2 1,-4 0,-1 0,-3 0,3 0,2 0,1 0,1 0,1 0,-1 0,3 0,-1 0,-3 0,-2 0,0 0,0 0,1 0,0 0,-2 0,2 0,0 0,3 0,1 0,0 0,-4 0,-3 0,-2 0,3 0,-1 0,-1 0,2 0,5 0,-2 0,2 0,0 0,-3 0,1 0,-2 0,0 0,-3 0,-1 0,-1 0,-1 0,0 0,0 0,-1 0,3 0,1 0,2 0,-3 0,0 0,-1 0,4 0,-2 0,4 0,3 0,3 0,-1 0,-3 0,-3 0,-1 0,-3 0,-1 0,-2 0,0 0,1 0,2 0,2 0,-1 0,0 0,-1 0,-1 0,-1 0,0 0,1 0,-1 0,-1 0,1 0,-1 0,3 0,3 0,-2 0,0 0,-1 0,0 0,1 0,1 0,3 0,3 0,0 0,-2 0,-3 0,-1 0,-2 0,-1 0,-2 0,1 0,0 0,-1 0,0 0,4 0,3 0,3 0,0 0,0 0,2 0,-3 0,2 0,-1 0,-2 0,0 0,2 0,4 0,-2 0,0 0,-1 0,-2 0,-3 0,-3 0,-1 0,0 0,2 0,3 0,1 0,0 0,0 0,3 0,0 0,1 0,-2 0,-2 0,-2 0,-2 0,-2 0,-1 0,3 0,1 0,-1 0,2-4,4-1,3 0,-1 1,-2 0,-3 3,-1-1,0 2,0 0,-2 0,3 0,3 0,-1 0,-1 0,2-4,-2-1,-2 0,-2 0,3 2,-1 1,-1 2,-2-2,4 2,-1 0,-2 2,0-2,6 0,0 0,-2 0,-1 0,-1 0,-3 0,-1 0,-1 0,0 0,0 0,2 0,4 0,2 0,-1 0,1 0,2 0,-1 0,0 0,-4 0,1 0,0 0,-1 0,-3 0,0 0,-2 0,4 0,3 0,0 0,2 0,1 0,-3 0,-3 0,-1 0,2 0,-1 0,0 0,-2 0,0 0,-1 0,-1 0,3 0,4 0,1 0,1 0,0 0,1 0,-1 0,-2 0,-3 0,-1 0,-1 0,-2 0,-1 0,0 0,1 0,3 0,0 0,0 0,0 0,3 0,-1 0,-1 0,-1 0,-1 0,6 0,0 0,-1 0,0 0,3 0,0 0,1 0,0 0,0 0,1 0,0 0,-4 0,0 0,2 0,0 0,-3 0,-2 0,-2 0,2 0,-1 0,3 0,-1 0,0 0,-2 0,-2 0,-1 0,0 0,-1 0,-1 0,1 0,-1 0,0 0,2 0,-2 0,1 0,0 0,-1 0,2 0,-2 0,1 0,0 0,-1 0,2 0,-1 0,-1 0,4 0,1 0,0 0,-1 0,-1 0,-1 0,-1 0,1 0,-1 0,-1 0,1 0,-1 0,4 0,1 0,-1 0,3 0,1 0,1 0,-1 0,2-4,0-1,3-6,0 2,-1 0,-1 3,-1 2,-3 1,-1 2,-3 1,-2 0,0 1,0-1,0 0,-1 2,0-2,1 0,-1 0,1 0,0 0,0 0,-1 0,1 0,0 0,0 0,0 0,0 0,-1 0,1 0,4 0,-1 0,1 0,-1 0,-2 0,1 0,-1 0,-1 0,-1 0,1 0,0 0,0 0,-1 0,1 0,-1 0,2 0,-2 0,1 0,0 0,-1 0,1 0,1 0,-2 0,7 0,2 0,0 0,1 0,-1 0,-2 0,-1 0,-3 0,-1 0,0 0,-2 0,1 0,0 0,-1 0,0 0,1 0,3 0,1 0,2 0,1 0,3 0,-2 0,-2 0,-2 0,0 0,-3 0,-1 0,0 0,-1 0,1 0,0 0,-1 0,0 0,4 0,1 0,-3 3,-2 3,-1 0,0-2,0-1,4 3,-2 6,-1-2,0 0,3-3,-1 2,-3 0,1 1,-1 1,1-4,-3 4,0-2,-3 2,0 0,0-3,3 2,0 4,2-2,2-2,0 2,0 2,-1-1,1 3,1-4,-1-1,0-1,0-1,-1 3,1 3,1-2,-2-1,1 0,0 2,-1 0,2-4,-5 2,0 2,0-1,0 1,2-1,-3 2,1-4,0 3,-3 2,1-2,-2 2,3-2,2 0,0 2,-1-1,1 1,0 2,-2 1,0 3,-2 2,0-5,-2 0,0-3,-1-1,1-3,-1 2,-1 2,0-3,-1 2,2 7,3 3,-2 2,0 2,-3-2,-3 0,2-5,0-3,-2 1,3 0,3-3,0 1,-2 0,-2 2,1 2,0 1,-1 0,1 2,1 1,1-2,-1 1,-1 1,2-5,-2-2,-1 0,-1 1,1 2,0 1,0 0,-2 2,2 0,0 0,2 0,0 0,-1-1,2-3,-1-2,-2 1,-2 0,3-3,-1 1,-1 0,-1 3,-1 0,2 2,0 2,0-1,-1 1,-1-1,-1 2,0-1,-1-1,0 1,3 1,0-2,1 1,-1 0,-1-1,-1 1,0-1,-1 2,0-1,3-1,1 1,0 0,-1-1,-1 1,3-1,0 2,-1-1,-1-1,-1 1,-1 0,0-1,-1 1,0-1,2 6,2 9,0 2,-1-2,-1-1,0-6,-2-2,1-3,-1-3,-1 1,1 0,0-1,0-1,0 2,0 0,0-1,0 1,0-1,0 1,0 0,0-1,3-3,1-2,-1 1,0 0,0 2,-2 0,0 3,-1-1,0 1,0 0,0-1,-1 1,1 1,0-2,0 1,0-1,0 2,0-1,0-1,0 1,0 3,0 4,0-3,0 0,0-1,0-2,0 0,0 0,0-2,0 1,0 0,0-1,0 1,3-1,1 5,0 1,-1 1,-1-3,0 1,-1-4,-1 1,0 0,0-1,0-1,-1 1,1-1,0 1,0 0,0-1,0 1,0-1,0 1,0 5,0-1,0 1,0 0,0-3,0 0,0-1,0-1,0-1,0 1,0-1,0 1,0 0,0-1,0 1,0 5,0-1,0 1,0 0,0-3,0 0,0-1,0 8,0 1,0 1,0-4,0-1,0-2,0-3,0-1,0 0,0 0,0-1,0 1,0-1,-3 13,-1 4,0 0,1-3,1-4,0-5,-1 0,-2-3,-1-6,-1-2,1 2,2-1,-2-2,0 0,2 1,-3-2,1 0,1 1,-2 3,1 2,-2 1,-2 1,0 1,-4-4,0-2,-1 1,0 0,-1 2,-1 1,3 1,1-4,-1 0,1-1,1-3,3 1,-1-3,-2-1,-1 0,-2 0,2 2,-1-1,0-3,-1-3,0 1,-2-2,0-1,-2 3,1-2,1 0,-4-2,-1 3,-1-2,3 5,-3-1,0-2,0 2,2-1,1-1,1-3,1-2,-1-2,2 4,-1 0,-2 0,-2-1,0-1,1 0,2 0,0 4,-7-2,0-1,-2-2,-2 5,-1-1,-2 0,1-1,-2 1,5 2,-4 2,1-1,3 0,4-3,2-2,0-2,-2-1,-1-1,-2 4,-1 1,-2 5,0-1,0-2,3 0,1-3,2-2,0 0,3 1,-3 3,1-1,2-1,-2 2,-4 2,2-3,-2 0,1-2,-2-2,3 0,-2-1,1 0,0 0,1 4,-1 2,0-1,3 0,0-3,-1 0,2 3,2 1,1 0,1-3,0 0,-1 0,-4-3,-2 0,1 0,3 0,1 0,1 0,1 0,0-2,-1 2,-1 0,-1 0,2 0,-4 0,-2 0,0 0,-2 0,-2 0,1 0,3 0,1 0,1 0,0 0,2 0,0 0,0 0,-3 0,-4 0,-7 0,-1 0,-6 0,1 0,-1 0,6 0,2 0,3 0,3 0,2 0,4 0,0 0,1 0,0 0,1 0,-1 0,3 0,-3 0,0 0,1 0,-7 0,-2 0,-7 0,-3 0,-2 0,-6 0,5 0,2 0,3 0,0 0,6 0,1 0,-1 0,3 0,4 0,2 0,2 0,-1 0,0 0,1 0,1 0,-1 0,3 0,0 0,0 0,1 0,-5 0,1 0,-1 0,-1 0,-2 0,2 0,2 0,-2 0,-1 0,-1 0,0 0,-4 0,-2 0,0 0,-1 0,1 0,3 0,1 0,-2 0,-2 0,-1 0,1 0,1 0,-2 0,3 0,1 0,5 0,2 0,2 0,0 0,1 0,1 0,0 0,0 0,-4 0,-4 0,-3 0,-3 0,-4 0,0 0,1 0,2 0,3 0,3 0,2 0,4 0,1 0,2 0,-5 0,1 0,1 0,-1 0,-1 0,-2 0,2 0,1 0,-2 0,-1 0,2 0,-1 0,-1 0,0 0,3 0,1 0,1 0,1 0,-3 0,-1 0,1 0,-6 0,-4 0,-3 0,-4 0,-3 0,4 0,1 0,4 0,2 0,1 0,5 0,-1 0,-1 0,-1 0,-4 0,-2 0,-3 0,3 0,3 0,4 0,0 0,2 0,2 0,1 0,-1 0,-1 0,2 0,-3 0,0 0,2 0,1 0,-2 0,-1 0,2 0,1 0,-2 0,-4 0,2 0,0 0,-1 0,-3 0,-1 0,1 0,-2 0,0 0,2 0,1 0,1 0,-1 0,0 0,3 0,0 0,0 0,-2 0,2 0,1 0,0 0,-4 0,1 0,2 0,-1 0,-2 0,-3 0,-1 0,-2 0,2 0,0 0,0 0,-1 0,2 0,0 0,3 0,3 0,2 0,2 0,0 0,-4 0,-1 0,-1 0,-2 0,0 0,-1 0,2 0,3 0,1 0,4 0,1 0,1 0,-2 0,-9 0,-5 0,-8 0,-7 0,2 0,-3 0,5 0,7 0,7 0,6 0,3 0,4 0,1 0,-2 0,-2 0,0 0,-1 0,-2 0,2 0,0 0,2 0,0 0,2 0,-3 0,-1 0,0 0,2 0,-2 0,-2 0,2 0,1 0,1 0,-2 0,-4 0,0 0,2 0,-3 0,-1 0,1 0,-1 0,-3 0,2 0,0 0,0 0,1 0,2 0,-3 0,3 0,3 0,1 0,-2 0,-2 0,0 0,2 0,-2 0,-2 0,-2 0,-1 0,4 0,0 0,-1 0,-1 0,1 0,-2 0,1 0,0 0,-1 0,-6 0,-2 0,0 0,-1 0,2 0,2 0,6 0,4 0,3 0,2 0,-1 0,-3 0,-1 0,1 0,-4 5,-1 1,2-1,-4 0,0-2,3-1,-1-2,3 1,2-1,0 0,-1-1,2 1,-1 0,-2 0,-4 0,1 0,2 0,2 0,1 0,0 0,2 0,-3 0,-2 0,-2 0,-1 0,1 0,-2 0,2 0,-2 0,0 0,2 0,2 0,1 0,-2 0,0 0,-3 0,0 0,2 0,4 0,-1 0,-1 0,-1 0,4 0,-5 0,-3 0,1 0,0 0,-2 0,3 0,-3 0,0 0,4 0,1 0,-1 0,0 0,1 0,1 0,-2 0,3 0,2 0,2 0,1 0,2 0,2 0,-1 0,1 0,0 0,-2 0,2 0,-1 0,1 0,-1 0,0 0,-3 0,-1 0,1 0,-4 0,1 0,2 0,0 0,-2 0,1 0,1 0,1 0,2 0,-7 0,0 0,-2 0,-1 0,3 0,3 0,2 0,2 0,-1 0,0 0,-2 0,1 0,0 0,2 0,0 0,1 0,0 0,-1 0,2 0,-1 0,1 0,-1 0,1 0,-2 0,2 0,-1 0,0 0,1 0,-2 0,-2 0,-3 0,-8 0,-7 0,-3 0,-1 0,2 0,1 0,5 0,5 0,5 0,2 0,4 0,1 0,1 0,-2 0,-3 0,1 0,-2 0,0 0,-1 0,3 0,1 0,1 0,0 0,1 0,0 0,-2 0,-2 0,0 0,2 0,-3 0,0 0,1 0,0 0,-4 0,-1 0,0 0,3 0,-3 0,-2 0,2 0,3 0,2 0,2 0,0 0,3 0,-1 0,1 0,0 0,-4 0,-1 0,1 0,0 0,-2 0,-1 0,2 0,-2 0,0 0,1 0,2 0,1 0,1 0,-2 0,-2 0,2 0,0 0,-1 0,-5 0,-2 0,0 0,-1 0,2 0,2 0,3 0,1 0,0 0,-3 0,-3 0,-1 0,0 0,1 0,2 0,0 0,-2 0,1 0,1 0,4 0,-2 0,1 0,0 0,-1 0,1 0,0 0,-2 0,2 0,0 0,2 0,-3 0,1 0,1 0,-1 0,-2 0,2 0,2 0,1 0,-2 0,-1 0,-1 0,-4 0,0 0,3 0,-2 0,-1 0,-4 0,3 0,2 0,-1 0,0 0,-3 0,1 0,4 0,-1 0,1 0,2 0,3 0,1 0,2 0,-3 0,-2 0,2 0,1 0,1 0,-1 0,2 0,0 0,-3 0,0 0,-1 0,1 0,1 0,-2 0,0 0,2-4,4-2,0 1,0 1,0 0,-1 3,0-1,0 2,-4 0,0 0,-2 0,2 0,1 0,1 0,1 0,-1 0,1 0,1 0,-1 0,1 0,-2 0,2 0,-4 0,0 0,-4 0,0 0,1 0,2 0,1 0,1 0,-1 0,-1 0,0 0,2 0,0 0,4-4,-1-1,-1 0,0 1,-2 0,2 3,0-4,0-2,0 2,-1 1,4-3,2 0,-1 1,0 0,-2 0,0-2,-2 3,1 0,-1-2,0 0,0 1,-1 1,5-1,0-2,0 2,0 2,-2 1,-1-3,0-1,0 2,-1 1,3-2,1-2,-1-2,1-1,-2 3,0 2,-1-2,-1 0,3-2,1 0,0 2,-1 3,3-4,-1 2,3-3,0 0,0-2,1 0,-2-1,1-3,-1-3,1-3,0 3,1 1,0-1,-3-2,-2-2,2-1,0 5,2-1,-1 5,2 1,-1-3,2-3,2 0,-2 2,1 0,2-2,-1-1,0-1,-2 3,1 1,1-2,2 0,1-2,-1 4,-1-2,2 2,0-3,1-1,1-1,-3 4,0-1,1 1,0-2,1-1,1-1,-1 0,2-2,0-1,0 2,0-1,-3 1,-1-2,1 1,0 0,-3 1,1-1,-2 5,-1 0,3 1,0-2,0-1,-1 0,2-2,-2-1,0 0,1 1,1-1,-1 1,-1-2,-1 5,0 3,1-3,2 2,1-3,2-1,0-1,1 0,0-1,-3 1,0-2,-1 1,1 0,1 1,1-2,0 1,1 1,0-1,0 1,0-1,0 1,0-2,0 1,0 1,0-1,0 0,0 1,0-1,0 1,0-2,0 1,0 1,0-1,0 0,0 1,0-1,0 1,0-2,0 1,0 1,0-1,0 0,0 1,0-1,0-1,0 2,0-1,0 1,0-1,0 1,0-1,0 0,0 1,0-2,0 1,3 1,2-1,1 1,1-1,-1 0,-1 1,-2-2,-2 1,3 5,0 2,1-3,-2 1,2-2,0-1,-1 0,2 2,0 3,2-1,0-2,-2-1,1-1,0-2,-2 1,2 3,-1 3,-1-3,-2 0,3 5,-1-3,3 5,-1 0,-1-2,-2-3,-2-2,0-2,1 0,1-2,0-1,-1 2,-2-2,0 1,0 1,-1-2,3 1,1 1,0-1,-1-3,-1-3,-1 1,0 1,-1 1,0 1,0 2,0-1,0 2,0-1,-1 0,1 1,0-1,0 1,0-1,0 1,0-1,0 0,0 0,0 0,0 0,0 1,0-1,0 1,0-1,0 0,0 1,0-2,0 1,0 1,0-1,0 1,0-1,0 1,0-1,0-1,0 2,0-1,0 0,0 1,0-1,0 1,0-2,0 1,0 1,0-1,0 0,0 1,0-1,0 1,0-1,0-1,0 2,0-1,0 0,0 1,3 3,1 2,0-1,-1 1,-1-3,3 3,0 0,-1 0,0 0,1 1,0 1,-1-3,2 0,3-1,0-2,2-2,-2 0,-2 1,1 3,-1 2,2-1,2 4,-1-1,-2 0,0 1,-1 1,2-3,-1-2,1 0,2 0,-1 2,2 3,-2-1,0 4,-1-2,-2-1,0 0,3 1,1 0,1 0,0 2,-2-1,1 2,-2-2,1 1,1 3,-1-1,1 0,-1-1,1 0,1 4,1-4,-1-2,1 0,-3-1,1 1,1 3,-2 0,2 1,1 1,-2-1,0 0,2-2,1 1,2-3,1 1,0-1,1 2,0-2,0 1,1 3,-1 3,-1 2,1 3,-3-5,-2 1,2-4,0 0,0 1,1 2,1-2,1 0,0 2,0 2,0-4,0 2,0-1,0 3,0 2,0-1,-1 3,1 0,0 0,0 0,0 0,0 2,-1-2,1 0,0 0,0 0,0 0,-1 0,1 0,0 0,0 0,0 0,0 0,-1 0,1 0,1 0,-2-4,1-2,-1 0,1-2,1-1,-2 1,1 3,0 3,-1-1,-2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37.981"/>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8 8,'-3'-2,"-2"-3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39.137"/>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1 8,'0'-4,"0"0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38.451"/>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09.934"/>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8 1,'-3'0,"-2"0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14:11:42.025"/>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1 0,'0'0</inkml:trace>
  <inkml:trace contextRef="#ctx0" brushRef="#br0" timeOffset="698.97">1 96,'0'0</inkml:trace>
  <inkml:trace contextRef="#ctx0" brushRef="#br0" timeOffset="853.83">1 96,'0'0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23:36:18.393"/>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0 8,'0'-3,"0"-2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23:40:53.285"/>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0 186,'0'-4,"4"-2,3 0,1-3,9 0,11 1,7 2,4 3,2 1,-3-4,-5 0,-5 1,-3 1,-4 1,-2 1,0 1,-1 1,3 0,1 0,3 1,1-1,-1 0,-2 0,-1 0,-1 0,1 0,2 0,-2 0,0 0,-1 0,-1 0,-1 0,0 0,0 0,-1 0,1 0,-1 0,7 0,2 0,3 0,0 0,-3 0,-2 0,-2 0,-2 0,2 0,0 0,2 0,4 0,0 0,-2 0,1 0,2 0,-1 0,-2 0,1 0,-2 0,-1 0,-2 0,-2 0,-1 0,-1 0,2 0,2 0,3 0,0 0,5 0,1 0,1 0,-2 0,0 0,-1 0,-1 0,-1 0,-2 0,-3 0,-2 0,-1 0,-1 0,3 0,0 0,1 0,5 0,4 0,1 0,-3 0,0 0,1 0,2 0,-1 0,-4 0,1 0,1 0,2 0,-1 0,4 0,-2 0,4 0,-1 0,-4 0,-4 0,-3 0,-4 0,-1 0,2 0,0 0,4 0,-1-4,0-2,1 0,0 1,1 2,0 1,-1 1,-3 0,-2 1,0 0,4 1,6-1,0 0,4 0,0 0,-4 0,4 0,-2 0,0 0,1 0,-2 0,-4 0,1 0,1 0,-2 0,2 0,1-4,0-2,-4 0,-2 2,-3 1,-1 1,-2 1,0-4,-1-1,1 0,-1 1,3 2,5 1,1 2,2-1,3 1,-1 0,0 1,-1-1,-3 0,0 0,-1 0,-2 0,-1 0,-2 0,-2 0,0 0,6 0,2 0,3 0,2 0,3 0,1 0,2 0,-4 0,0 0,-3 0,-4 0,-3 0,-2 0,-3 0,0 0,3 0,0 0,3 0,1 0,2 0,-1 0,-1 0,-2 0,-2 0,1 0,1 0,-1 0,-2 0,0 0,-1 0,-1 0,0 0,0 0,-1 0,1 0,-1 0,1 0,0 0,-1 0,1 0,3 0,1 0,0 0,-1 0,-1 0,-1 0,0 0,-1 0,3 0,4 0,1 0,-2 0,0 0,0 0,0 0,-1 0,-1 0,1 0,3 0,1 0,1 0,-1 0,2 0,1 0,2 0,2 0,-1 0,-5 0,1 0,-3 0,-2 0,1 0,-1 0,-1-4,1-2,0 0,-1 2,-2 1,-1 1,2 1,4 0,3 1,3 0,6 1,2-1,1 0,-4 0,-1 0,-5 0,-4 0,-4 0,-2 0,-2 0,1 0,5 0,0 0,-1 0,-1 0,-2 0,-1 0,8 0,6 0,7 0,5 0,1 0,5 5,4 1,-5-1,-9 0,-7-2,-8-1,-4-1,-5-1,0 1,-2-2,0 1,0 0,1 0,0-1,4 1,4 0,1 0,-1 0,-2 0,-1 0,-2 0,-1 0,2 0,1 0,-1 0,3 0,3 0,0 0,-1 0,1 0,2 0,-1 0,-2 0,-3 0,-1 0,-3 0,0 0,-2 0,1 0,-1 0,0 0,1 0,-1 0,1 0,-1 0,1-4,0-2,0 0,-1 2,1 1,0 1,0 1,-4 0</inkml:trace>
</inkml:ink>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3.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4937B68-756A-4AC9-BD1C-219DEDDC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Template>
  <TotalTime>0</TotalTime>
  <Pages>2</Pages>
  <Words>104</Words>
  <Characters>599</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2020-02-03T14:11:00Z</dcterms:created>
  <dcterms:modified xsi:type="dcterms:W3CDTF">2020-04-17T02:51:00Z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